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AA" w:rsidRDefault="004713AA">
      <w:pPr>
        <w:spacing w:before="7" w:after="0" w:line="170" w:lineRule="exact"/>
        <w:rPr>
          <w:sz w:val="17"/>
          <w:szCs w:val="17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Pr="002A69E9" w:rsidRDefault="00FE64F8">
      <w:pPr>
        <w:spacing w:before="4" w:after="0" w:line="240" w:lineRule="auto"/>
        <w:ind w:left="608" w:right="548"/>
        <w:jc w:val="center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ω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τερικός Κ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νονισμ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ό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ς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χ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ολ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κής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Μ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ο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νάδ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ς</w:t>
      </w:r>
    </w:p>
    <w:p w:rsidR="004713AA" w:rsidRPr="002A69E9" w:rsidRDefault="004713AA">
      <w:pPr>
        <w:spacing w:before="10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4097" w:right="4032"/>
        <w:jc w:val="center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(Δ.Α.Ι)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4473" w:right="4553"/>
        <w:jc w:val="center"/>
        <w:rPr>
          <w:rFonts w:ascii="Calibri" w:eastAsia="Calibri" w:hAnsi="Calibri" w:cs="Calibri"/>
          <w:sz w:val="40"/>
          <w:szCs w:val="40"/>
          <w:lang w:val="el-GR"/>
        </w:rPr>
      </w:pPr>
      <w:r w:rsidRPr="002A69E9">
        <w:rPr>
          <w:rFonts w:ascii="Calibri" w:eastAsia="Calibri" w:hAnsi="Calibri" w:cs="Calibri"/>
          <w:color w:val="004585"/>
          <w:sz w:val="40"/>
          <w:szCs w:val="40"/>
          <w:lang w:val="el-GR"/>
        </w:rPr>
        <w:t>&amp;</w:t>
      </w:r>
    </w:p>
    <w:p w:rsidR="004713AA" w:rsidRPr="002A69E9" w:rsidRDefault="004713AA">
      <w:pPr>
        <w:spacing w:before="7" w:after="0" w:line="150" w:lineRule="exact"/>
        <w:rPr>
          <w:sz w:val="15"/>
          <w:szCs w:val="15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911" w:right="-20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Μν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η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μ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όν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ο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ν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γε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ώ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</w:t>
      </w:r>
    </w:p>
    <w:p w:rsidR="004713AA" w:rsidRPr="002A69E9" w:rsidRDefault="004713AA">
      <w:pPr>
        <w:spacing w:before="9" w:after="0" w:line="140" w:lineRule="exact"/>
        <w:rPr>
          <w:sz w:val="14"/>
          <w:szCs w:val="14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/>
        <w:ind w:left="592" w:right="25" w:hanging="422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γ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 xml:space="preserve">ια τη 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δ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ια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χ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ί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ση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πυρκ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γι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ώ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ν,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κ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ραί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ω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κα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ώ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 φαιν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ο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μένω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ν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, τεχνολο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γ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κ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ών κατα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τ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οφών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και</w:t>
      </w:r>
    </w:p>
    <w:p w:rsidR="004713AA" w:rsidRPr="002A69E9" w:rsidRDefault="00FE64F8">
      <w:pPr>
        <w:spacing w:after="0" w:line="466" w:lineRule="exact"/>
        <w:ind w:left="3007" w:right="-20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ΧΒ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Π περ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τ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ατικών.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8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3416" w:right="3987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sz w:val="32"/>
          <w:szCs w:val="32"/>
          <w:lang w:val="el-GR"/>
        </w:rPr>
        <w:t>ΣΧΟ</w:t>
      </w:r>
      <w:r w:rsidRPr="002A69E9">
        <w:rPr>
          <w:rFonts w:ascii="Calibri" w:eastAsia="Calibri" w:hAnsi="Calibri" w:cs="Calibri"/>
          <w:spacing w:val="-1"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sz w:val="32"/>
          <w:szCs w:val="32"/>
          <w:lang w:val="el-GR"/>
        </w:rPr>
        <w:t>ΚΟ</w:t>
      </w:r>
      <w:r w:rsidRPr="002A69E9">
        <w:rPr>
          <w:rFonts w:ascii="Calibri" w:eastAsia="Calibri" w:hAnsi="Calibri" w:cs="Calibri"/>
          <w:spacing w:val="-12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w w:val="99"/>
          <w:sz w:val="32"/>
          <w:szCs w:val="32"/>
          <w:lang w:val="el-GR"/>
        </w:rPr>
        <w:t>Ε</w:t>
      </w:r>
      <w:r w:rsidRPr="002A69E9">
        <w:rPr>
          <w:rFonts w:ascii="Calibri" w:eastAsia="Calibri" w:hAnsi="Calibri" w:cs="Calibri"/>
          <w:spacing w:val="3"/>
          <w:w w:val="99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w w:val="99"/>
          <w:sz w:val="32"/>
          <w:szCs w:val="32"/>
          <w:lang w:val="el-GR"/>
        </w:rPr>
        <w:t>ΟΣ</w:t>
      </w:r>
    </w:p>
    <w:p w:rsidR="004713AA" w:rsidRPr="002A69E9" w:rsidRDefault="004713AA">
      <w:pPr>
        <w:spacing w:before="15" w:after="0" w:line="280" w:lineRule="exact"/>
        <w:rPr>
          <w:sz w:val="28"/>
          <w:szCs w:val="28"/>
          <w:lang w:val="el-GR"/>
        </w:rPr>
      </w:pPr>
    </w:p>
    <w:p w:rsidR="004713AA" w:rsidRPr="004233EC" w:rsidRDefault="00D22138" w:rsidP="002A69E9">
      <w:pPr>
        <w:spacing w:after="0" w:line="240" w:lineRule="auto"/>
        <w:ind w:left="3402" w:right="403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>2016-2017</w:t>
      </w:r>
    </w:p>
    <w:p w:rsidR="004713AA" w:rsidRPr="002A69E9" w:rsidRDefault="004713AA">
      <w:pPr>
        <w:spacing w:after="0"/>
        <w:jc w:val="center"/>
        <w:rPr>
          <w:lang w:val="el-GR"/>
        </w:rPr>
        <w:sectPr w:rsidR="004713AA" w:rsidRPr="002A69E9">
          <w:footerReference w:type="default" r:id="rId8"/>
          <w:type w:val="continuous"/>
          <w:pgSz w:w="12240" w:h="15840"/>
          <w:pgMar w:top="1480" w:right="1100" w:bottom="1080" w:left="1720" w:header="720" w:footer="898" w:gutter="0"/>
          <w:pgNumType w:start="1"/>
          <w:cols w:space="720"/>
        </w:sectPr>
      </w:pPr>
    </w:p>
    <w:p w:rsidR="004713AA" w:rsidRPr="002A69E9" w:rsidRDefault="00FE64F8">
      <w:pPr>
        <w:tabs>
          <w:tab w:val="left" w:pos="4180"/>
        </w:tabs>
        <w:spacing w:before="20" w:after="0" w:line="240" w:lineRule="auto"/>
        <w:ind w:left="2511" w:right="2093"/>
        <w:jc w:val="center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ΙΝΑΚΑΣ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ab/>
        <w:t>ΠΕ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ΙΕΧΟ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ΕΝ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</w:p>
    <w:p w:rsidR="004713AA" w:rsidRPr="002A69E9" w:rsidRDefault="00FE64F8">
      <w:pPr>
        <w:spacing w:before="2" w:after="0" w:line="240" w:lineRule="auto"/>
        <w:ind w:left="165" w:right="52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w w:val="99"/>
          <w:sz w:val="24"/>
          <w:szCs w:val="24"/>
          <w:lang w:val="el-GR"/>
        </w:rPr>
        <w:t>4</w:t>
      </w:r>
    </w:p>
    <w:p w:rsidR="004713AA" w:rsidRPr="002A69E9" w:rsidRDefault="00FE64F8">
      <w:pPr>
        <w:spacing w:after="0" w:line="240" w:lineRule="auto"/>
        <w:ind w:left="165" w:right="49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1.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w w:val="99"/>
          <w:sz w:val="24"/>
          <w:szCs w:val="24"/>
          <w:lang w:val="el-GR"/>
        </w:rPr>
        <w:t>4</w:t>
      </w:r>
    </w:p>
    <w:p w:rsidR="004713AA" w:rsidRPr="002A69E9" w:rsidRDefault="00FE64F8">
      <w:pPr>
        <w:spacing w:after="0" w:line="240" w:lineRule="auto"/>
        <w:ind w:left="17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έκ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31" w:right="47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………………………………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………….………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σελ.6</w:t>
      </w:r>
    </w:p>
    <w:p w:rsidR="004713AA" w:rsidRPr="002A69E9" w:rsidRDefault="00FE64F8">
      <w:pPr>
        <w:spacing w:before="2" w:after="0" w:line="240" w:lineRule="auto"/>
        <w:ind w:left="731" w:right="487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31" w:right="504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2.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31" w:right="512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σελ.7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.15</w:t>
      </w:r>
    </w:p>
    <w:p w:rsidR="004713AA" w:rsidRPr="002A69E9" w:rsidRDefault="00FE64F8">
      <w:pPr>
        <w:spacing w:after="0" w:line="240" w:lineRule="auto"/>
        <w:ind w:left="731" w:right="47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15</w:t>
      </w:r>
    </w:p>
    <w:p w:rsidR="004713AA" w:rsidRPr="002A69E9" w:rsidRDefault="00FE64F8">
      <w:pPr>
        <w:spacing w:after="0" w:line="240" w:lineRule="auto"/>
        <w:ind w:left="731" w:right="44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Οργάν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σελ.15</w:t>
      </w:r>
    </w:p>
    <w:p w:rsidR="004713AA" w:rsidRPr="002A69E9" w:rsidRDefault="00FE64F8">
      <w:pPr>
        <w:spacing w:after="0" w:line="240" w:lineRule="auto"/>
        <w:ind w:left="731" w:right="42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………………...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15</w:t>
      </w:r>
    </w:p>
    <w:p w:rsidR="004713AA" w:rsidRPr="002A69E9" w:rsidRDefault="00FE64F8">
      <w:pPr>
        <w:spacing w:after="0" w:line="240" w:lineRule="auto"/>
        <w:ind w:left="731" w:right="42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16</w:t>
      </w:r>
    </w:p>
    <w:p w:rsidR="004713AA" w:rsidRPr="002A69E9" w:rsidRDefault="00FE64F8">
      <w:pPr>
        <w:spacing w:after="0" w:line="240" w:lineRule="auto"/>
        <w:ind w:left="731" w:right="422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Προσωπ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υρασφάλειας.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16</w:t>
      </w:r>
    </w:p>
    <w:p w:rsidR="004713AA" w:rsidRPr="002A69E9" w:rsidRDefault="00FE64F8">
      <w:pPr>
        <w:spacing w:after="0" w:line="240" w:lineRule="auto"/>
        <w:ind w:left="731" w:right="397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18</w:t>
      </w:r>
    </w:p>
    <w:p w:rsidR="004713AA" w:rsidRPr="002A69E9" w:rsidRDefault="00FE64F8">
      <w:pPr>
        <w:spacing w:after="0" w:line="240" w:lineRule="auto"/>
        <w:ind w:left="731" w:right="44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οσβεστ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19</w:t>
      </w:r>
    </w:p>
    <w:p w:rsidR="004713AA" w:rsidRPr="002A69E9" w:rsidRDefault="00FE64F8">
      <w:pPr>
        <w:spacing w:before="2" w:after="0" w:line="240" w:lineRule="auto"/>
        <w:ind w:left="731" w:right="42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21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3</w:t>
      </w:r>
    </w:p>
    <w:p w:rsidR="004713AA" w:rsidRPr="002A69E9" w:rsidRDefault="00FE64F8">
      <w:pPr>
        <w:spacing w:after="0" w:line="240" w:lineRule="auto"/>
        <w:ind w:left="165" w:right="44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24</w:t>
      </w:r>
    </w:p>
    <w:p w:rsidR="004713AA" w:rsidRPr="002A69E9" w:rsidRDefault="00FE64F8">
      <w:pPr>
        <w:spacing w:after="0" w:line="240" w:lineRule="auto"/>
        <w:ind w:left="731" w:right="42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.1.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24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4</w:t>
      </w: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Έν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26</w:t>
      </w:r>
    </w:p>
    <w:p w:rsidR="004713AA" w:rsidRPr="002A69E9" w:rsidRDefault="00FE64F8">
      <w:pPr>
        <w:spacing w:after="0" w:line="240" w:lineRule="auto"/>
        <w:ind w:left="731" w:right="442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Θυελ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26</w:t>
      </w:r>
    </w:p>
    <w:p w:rsidR="004713AA" w:rsidRPr="002A69E9" w:rsidRDefault="00FE64F8">
      <w:pPr>
        <w:spacing w:after="0" w:line="240" w:lineRule="auto"/>
        <w:ind w:left="731" w:right="45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……………………….…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.26</w:t>
      </w:r>
    </w:p>
    <w:p w:rsidR="004713AA" w:rsidRPr="002A69E9" w:rsidRDefault="00FE64F8">
      <w:pPr>
        <w:spacing w:after="0" w:line="240" w:lineRule="auto"/>
        <w:ind w:left="731" w:right="444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λαζ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27</w:t>
      </w:r>
    </w:p>
    <w:p w:rsidR="004713AA" w:rsidRPr="002A69E9" w:rsidRDefault="00FE64F8">
      <w:pPr>
        <w:spacing w:after="0" w:line="240" w:lineRule="auto"/>
        <w:ind w:left="731" w:right="46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Ψύχ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27</w:t>
      </w:r>
    </w:p>
    <w:p w:rsidR="004713AA" w:rsidRPr="002A69E9" w:rsidRDefault="00FE64F8">
      <w:pPr>
        <w:spacing w:after="0" w:line="240" w:lineRule="auto"/>
        <w:ind w:left="731" w:right="45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28</w:t>
      </w:r>
    </w:p>
    <w:p w:rsidR="004713AA" w:rsidRPr="002A69E9" w:rsidRDefault="00FE64F8">
      <w:pPr>
        <w:spacing w:after="0" w:line="240" w:lineRule="auto"/>
        <w:ind w:left="731" w:right="42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28</w:t>
      </w:r>
    </w:p>
    <w:p w:rsidR="004713AA" w:rsidRPr="002A69E9" w:rsidRDefault="00FE64F8">
      <w:pPr>
        <w:spacing w:before="2" w:after="0" w:line="240" w:lineRule="auto"/>
        <w:ind w:left="731" w:right="43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29</w:t>
      </w:r>
    </w:p>
    <w:p w:rsidR="004713AA" w:rsidRPr="002A69E9" w:rsidRDefault="00FE64F8">
      <w:pPr>
        <w:spacing w:after="0" w:line="240" w:lineRule="auto"/>
        <w:ind w:left="731" w:right="45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Οδη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30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5</w:t>
      </w: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5.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31</w:t>
      </w:r>
    </w:p>
    <w:p w:rsidR="004713AA" w:rsidRPr="002A69E9" w:rsidRDefault="00FE64F8">
      <w:pPr>
        <w:spacing w:after="0" w:line="240" w:lineRule="auto"/>
        <w:ind w:left="772" w:right="466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5.1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31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72" w:right="49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6.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Βι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υρηνι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ά)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35</w:t>
      </w:r>
    </w:p>
    <w:p w:rsidR="004713AA" w:rsidRPr="002A69E9" w:rsidRDefault="004713AA">
      <w:pPr>
        <w:spacing w:after="0"/>
        <w:jc w:val="center"/>
        <w:rPr>
          <w:lang w:val="el-GR"/>
        </w:rPr>
        <w:sectPr w:rsidR="004713AA" w:rsidRPr="002A69E9">
          <w:pgSz w:w="12240" w:h="15840"/>
          <w:pgMar w:top="1440" w:right="1720" w:bottom="1220" w:left="1600" w:header="0" w:footer="898" w:gutter="0"/>
          <w:cols w:space="720"/>
        </w:sectPr>
      </w:pPr>
    </w:p>
    <w:p w:rsidR="004713AA" w:rsidRPr="002A69E9" w:rsidRDefault="00FE64F8">
      <w:pPr>
        <w:spacing w:before="44"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38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Β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.39</w:t>
      </w:r>
    </w:p>
    <w:p w:rsidR="004713AA" w:rsidRPr="002A69E9" w:rsidRDefault="004713AA">
      <w:pPr>
        <w:spacing w:before="9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.41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Δ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.41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41</w:t>
      </w:r>
    </w:p>
    <w:p w:rsidR="004713AA" w:rsidRPr="002A69E9" w:rsidRDefault="004713AA">
      <w:pPr>
        <w:spacing w:before="9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42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ΔΑ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42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360" w:right="1720" w:bottom="1220" w:left="1600" w:header="0" w:footer="898" w:gutter="0"/>
          <w:cols w:space="720"/>
        </w:sectPr>
      </w:pPr>
    </w:p>
    <w:p w:rsidR="004713AA" w:rsidRPr="002A69E9" w:rsidRDefault="00FE64F8" w:rsidP="00EC16A3">
      <w:pPr>
        <w:spacing w:before="21" w:after="0" w:line="240" w:lineRule="auto"/>
        <w:ind w:left="265" w:right="48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ΤΗΤΑ 1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265" w:right="7020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1.  Εισ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γωγή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5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24" w:lineRule="auto"/>
        <w:ind w:left="203" w:right="4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="002A69E9">
        <w:rPr>
          <w:rFonts w:ascii="Calibri" w:eastAsia="Calibri" w:hAnsi="Calibri" w:cs="Calibri"/>
          <w:sz w:val="24"/>
          <w:szCs w:val="24"/>
          <w:lang w:val="el-GR"/>
        </w:rPr>
        <w:t>Γυμνάσιο Αντιμάχειας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="002A69E9">
        <w:rPr>
          <w:rFonts w:ascii="Calibri" w:eastAsia="Calibri" w:hAnsi="Calibri" w:cs="Calibri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.Δ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17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ρτη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107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158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-4-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1  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ας.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ωτε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η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ν, η 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οτή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εξο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πλισ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υλικ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2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spacing w:after="0" w:line="240" w:lineRule="auto"/>
        <w:ind w:left="203" w:right="9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ύθυν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760"/>
        </w:tabs>
        <w:spacing w:after="0" w:line="240" w:lineRule="auto"/>
        <w:ind w:left="48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ου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 w:rsidP="00E127F8">
      <w:pPr>
        <w:tabs>
          <w:tab w:val="left" w:pos="800"/>
        </w:tabs>
        <w:spacing w:after="0" w:line="240" w:lineRule="auto"/>
        <w:ind w:left="808" w:right="-76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="00E127F8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ό.</w:t>
      </w:r>
    </w:p>
    <w:p w:rsidR="004713AA" w:rsidRPr="002A69E9" w:rsidRDefault="004713AA">
      <w:pPr>
        <w:spacing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tabs>
          <w:tab w:val="left" w:pos="840"/>
        </w:tabs>
        <w:spacing w:after="0" w:line="311" w:lineRule="auto"/>
        <w:ind w:left="822" w:right="249" w:hanging="38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αλούντ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μουν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="00E127F8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440" w:lineRule="exact"/>
        <w:ind w:left="102" w:right="2034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79"/>
          <w:sz w:val="36"/>
          <w:szCs w:val="36"/>
          <w:lang w:val="el-GR"/>
        </w:rPr>
        <w:t>1.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ύντ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ξη 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ίου  Έκτ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ς 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άγκ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79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για 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4"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4"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7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6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3"/>
          <w:sz w:val="36"/>
          <w:szCs w:val="36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3" w:after="0" w:line="260" w:lineRule="exact"/>
        <w:rPr>
          <w:sz w:val="26"/>
          <w:szCs w:val="26"/>
          <w:lang w:val="el-GR"/>
        </w:rPr>
      </w:pPr>
    </w:p>
    <w:p w:rsidR="004713AA" w:rsidRPr="00D22138" w:rsidRDefault="008E4E7B" w:rsidP="008E4E7B">
      <w:pPr>
        <w:spacing w:after="0" w:line="224" w:lineRule="auto"/>
        <w:ind w:left="203" w:right="41"/>
        <w:jc w:val="both"/>
        <w:rPr>
          <w:rFonts w:ascii="Calibri" w:eastAsia="Calibri" w:hAnsi="Calibri" w:cs="Calibri"/>
          <w:spacing w:val="-4"/>
          <w:sz w:val="24"/>
          <w:szCs w:val="24"/>
          <w:lang w:val="el-GR"/>
        </w:rPr>
      </w:pPr>
      <w:r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>Το παρόν Σχέδιο Έκτακτης Ανάγκης του Γυμνασίου Αντιμάχειας, το οποίο στεγάζεται στο έναντι αεροδρομίου κτίριο (όροφοι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: Ισόγειο – 1ος), συντάχθηκε το Νοέμβριο </w:t>
      </w:r>
      <w:r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του 2015 με ευθύνη του Διευθυντή Ιωάννη Π. Κρητικού, </w:t>
      </w:r>
      <w:r w:rsidR="00FE64F8"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>από την ομάδα σύνταξης του σχεδίου (Αρχηγό και Υπαρχηγό Πολιτικής Άμυνας) σύμφωνα με τις κατευθυντήριες οδηγίες του Υπουργείου Παιδείας, Έρευνας και Θρησκευμάτων, λοιπών αρμόδιων αρχών &amp; φορέων και αφορά σ</w:t>
      </w:r>
      <w:r w:rsidR="00FE64F8"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="00FE64F8"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η σχολική περίοδο 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>201</w:t>
      </w:r>
      <w:r w:rsidR="000336E3" w:rsidRPr="00D22138">
        <w:rPr>
          <w:rFonts w:ascii="Calibri" w:eastAsia="Calibri" w:hAnsi="Calibri" w:cs="Calibri"/>
          <w:spacing w:val="-4"/>
          <w:sz w:val="24"/>
          <w:szCs w:val="24"/>
          <w:lang w:val="el-GR"/>
        </w:rPr>
        <w:t>6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>-201</w:t>
      </w:r>
      <w:r w:rsidR="000336E3" w:rsidRPr="00D22138">
        <w:rPr>
          <w:rFonts w:ascii="Calibri" w:eastAsia="Calibri" w:hAnsi="Calibri" w:cs="Calibri"/>
          <w:spacing w:val="-4"/>
          <w:sz w:val="24"/>
          <w:szCs w:val="24"/>
          <w:lang w:val="el-GR"/>
        </w:rPr>
        <w:t>7</w:t>
      </w:r>
    </w:p>
    <w:p w:rsidR="004713AA" w:rsidRPr="002A69E9" w:rsidRDefault="004713AA">
      <w:pPr>
        <w:spacing w:before="6" w:after="0" w:line="100" w:lineRule="exact"/>
        <w:rPr>
          <w:sz w:val="10"/>
          <w:szCs w:val="1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 w:rsidP="008E4E7B">
      <w:pPr>
        <w:spacing w:after="0" w:line="240" w:lineRule="auto"/>
        <w:ind w:left="203" w:right="9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αυτό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θα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ηθεί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="008E4E7B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Default="00FE64F8" w:rsidP="008E4E7B">
      <w:pPr>
        <w:spacing w:after="0" w:line="240" w:lineRule="auto"/>
        <w:ind w:left="103" w:right="38"/>
        <w:jc w:val="both"/>
        <w:rPr>
          <w:rFonts w:ascii="Calibri" w:hAnsi="Calibri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πει  να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νθεί  ότι  οι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που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ούν  στη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στη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όλουθ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="008E4E7B" w:rsidRPr="008E4E7B">
        <w:rPr>
          <w:rFonts w:ascii="Calibri" w:eastAsia="Calibri" w:hAnsi="Calibri" w:cs="Times New Roman"/>
          <w:lang w:val="el-GR"/>
        </w:rPr>
        <w:t>σχ</w:t>
      </w:r>
      <w:r w:rsidR="008E4E7B" w:rsidRPr="008E4E7B">
        <w:rPr>
          <w:rFonts w:ascii="Calibri" w:eastAsia="Calibri" w:hAnsi="Calibri" w:cs="Times New Roman"/>
          <w:spacing w:val="1"/>
          <w:lang w:val="el-GR"/>
        </w:rPr>
        <w:t>ο</w:t>
      </w:r>
      <w:r w:rsidR="008E4E7B" w:rsidRPr="008E4E7B">
        <w:rPr>
          <w:rFonts w:ascii="Calibri" w:eastAsia="Calibri" w:hAnsi="Calibri" w:cs="Times New Roman"/>
          <w:lang w:val="el-GR"/>
        </w:rPr>
        <w:t>λ</w:t>
      </w:r>
      <w:r w:rsidR="008E4E7B" w:rsidRPr="008E4E7B">
        <w:rPr>
          <w:rFonts w:ascii="Calibri" w:eastAsia="Calibri" w:hAnsi="Calibri" w:cs="Times New Roman"/>
          <w:spacing w:val="-2"/>
          <w:lang w:val="el-GR"/>
        </w:rPr>
        <w:t>ι</w:t>
      </w:r>
      <w:r w:rsidR="008E4E7B" w:rsidRPr="008E4E7B">
        <w:rPr>
          <w:rFonts w:ascii="Calibri" w:eastAsia="Calibri" w:hAnsi="Calibri" w:cs="Times New Roman"/>
          <w:spacing w:val="-1"/>
          <w:lang w:val="el-GR"/>
        </w:rPr>
        <w:t xml:space="preserve">κής μονάδας του </w:t>
      </w:r>
      <w:r w:rsidR="008E4E7B" w:rsidRPr="008E4E7B">
        <w:rPr>
          <w:rFonts w:ascii="Calibri" w:eastAsia="Calibri" w:hAnsi="Calibri" w:cs="Times New Roman"/>
          <w:lang w:val="el-GR"/>
        </w:rPr>
        <w:t>Γενικού Λυκείου Αντιμάχειας.</w:t>
      </w:r>
    </w:p>
    <w:p w:rsidR="008E4E7B" w:rsidRPr="008E4E7B" w:rsidRDefault="008E4E7B" w:rsidP="008E4E7B">
      <w:pPr>
        <w:spacing w:after="0" w:line="240" w:lineRule="auto"/>
        <w:ind w:left="103" w:right="38"/>
        <w:jc w:val="both"/>
        <w:rPr>
          <w:lang w:val="el-GR"/>
        </w:rPr>
      </w:pPr>
    </w:p>
    <w:p w:rsidR="004713AA" w:rsidRPr="002A69E9" w:rsidRDefault="00FE64F8">
      <w:pPr>
        <w:spacing w:after="0" w:line="241" w:lineRule="auto"/>
        <w:ind w:left="103" w:right="39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τό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υθύνη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θα ληφθούν,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αποφάσ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ήσεις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380" w:right="1420" w:bottom="1220" w:left="1700" w:header="0" w:footer="898" w:gutter="0"/>
          <w:cols w:space="720"/>
        </w:sectPr>
      </w:pPr>
    </w:p>
    <w:p w:rsidR="004713AA" w:rsidRPr="002A69E9" w:rsidRDefault="00FE64F8">
      <w:pPr>
        <w:spacing w:before="37"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1.2.</w:t>
      </w:r>
      <w:r w:rsidRPr="002A69E9">
        <w:rPr>
          <w:rFonts w:ascii="Calibri" w:eastAsia="Calibri" w:hAnsi="Calibri" w:cs="Calibri"/>
          <w:b/>
          <w:bCs/>
          <w:spacing w:val="-10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νέρ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γε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ες</w:t>
      </w:r>
      <w:r w:rsidRPr="002A69E9">
        <w:rPr>
          <w:rFonts w:ascii="Calibri" w:eastAsia="Calibri" w:hAnsi="Calibri" w:cs="Calibri"/>
          <w:b/>
          <w:bCs/>
          <w:spacing w:val="-1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 το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έκτ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ο περ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ατ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κό</w:t>
      </w:r>
    </w:p>
    <w:p w:rsidR="004713AA" w:rsidRPr="002A69E9" w:rsidRDefault="00FE64F8">
      <w:pPr>
        <w:spacing w:before="64" w:after="0" w:line="240" w:lineRule="auto"/>
        <w:ind w:left="10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1.2.1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κά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Στο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2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α</w:t>
      </w:r>
    </w:p>
    <w:p w:rsidR="004713AA" w:rsidRPr="002A69E9" w:rsidRDefault="00FE64F8">
      <w:pPr>
        <w:spacing w:before="52" w:after="0" w:line="240" w:lineRule="auto"/>
        <w:ind w:left="578" w:right="223" w:hanging="3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Times New Roman" w:eastAsia="Times New Roman" w:hAnsi="Times New Roman" w:cs="Times New Roman"/>
          <w:spacing w:val="1"/>
          <w:sz w:val="28"/>
          <w:szCs w:val="28"/>
          <w:lang w:val="el-GR"/>
        </w:rPr>
        <w:t>1</w:t>
      </w:r>
      <w:r w:rsidRPr="002A69E9">
        <w:rPr>
          <w:rFonts w:ascii="Times New Roman" w:eastAsia="Times New Roman" w:hAnsi="Times New Roman" w:cs="Times New Roman"/>
          <w:sz w:val="28"/>
          <w:szCs w:val="28"/>
          <w:lang w:val="el-GR"/>
        </w:rPr>
        <w:t xml:space="preserve">. </w:t>
      </w:r>
      <w:r w:rsidRPr="002A69E9">
        <w:rPr>
          <w:rFonts w:ascii="Times New Roman" w:eastAsia="Times New Roman" w:hAnsi="Times New Roman" w:cs="Times New Roman"/>
          <w:spacing w:val="15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υθύνη σύν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ου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Σχε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 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ονισμού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νεργ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ια την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γή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 ο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ολείου, ο οπ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ίος στη 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ια θα υποβάλει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τική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βεβαίωση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ύ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ής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 οικ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ύθυνση Δευ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ροβάθμιας  Εκπαίδ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υσης.  Ο 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ς  ορίζ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  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δίκαια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ς 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ηγός ΔΑΙ 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τον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Μαστόρο Πέτρο, ΠΕ11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9" w:after="0" w:line="235" w:lineRule="auto"/>
        <w:ind w:left="578" w:right="228" w:hanging="3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8"/>
          <w:szCs w:val="28"/>
          <w:lang w:val="el-GR"/>
        </w:rPr>
        <w:t>2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37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πεύθυνος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συμβάν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6" w:after="0" w:line="240" w:lineRule="auto"/>
        <w:ind w:left="22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8"/>
          <w:szCs w:val="28"/>
          <w:lang w:val="el-GR"/>
        </w:rPr>
        <w:t>3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2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ετέχ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</w:p>
    <w:p w:rsidR="004713AA" w:rsidRPr="002A69E9" w:rsidRDefault="00FE64F8">
      <w:pPr>
        <w:spacing w:after="0" w:line="284" w:lineRule="exact"/>
        <w:ind w:left="578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 σ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οτά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βελ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σή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υ.</w:t>
      </w:r>
    </w:p>
    <w:p w:rsidR="004713AA" w:rsidRPr="002A69E9" w:rsidRDefault="00FE64F8">
      <w:pPr>
        <w:spacing w:before="55" w:after="0" w:line="241" w:lineRule="auto"/>
        <w:ind w:left="578" w:right="225" w:hanging="3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Times New Roman" w:eastAsia="Times New Roman" w:hAnsi="Times New Roman" w:cs="Times New Roman"/>
          <w:spacing w:val="1"/>
          <w:sz w:val="28"/>
          <w:szCs w:val="28"/>
          <w:lang w:val="el-GR"/>
        </w:rPr>
        <w:t>4</w:t>
      </w:r>
      <w:r w:rsidRPr="002A69E9">
        <w:rPr>
          <w:rFonts w:ascii="Times New Roman" w:eastAsia="Times New Roman" w:hAnsi="Times New Roman" w:cs="Times New Roman"/>
          <w:sz w:val="28"/>
          <w:szCs w:val="28"/>
          <w:lang w:val="el-GR"/>
        </w:rPr>
        <w:t>.</w:t>
      </w:r>
      <w:r w:rsidRPr="002A69E9">
        <w:rPr>
          <w:rFonts w:ascii="Times New Roman" w:eastAsia="Times New Roman" w:hAnsi="Times New Roman" w:cs="Times New Roman"/>
          <w:spacing w:val="15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 σύνθεση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περιγράφ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οι οπ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6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1.2.1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.α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Προ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ωπι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Σχο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ου</w:t>
      </w:r>
    </w:p>
    <w:p w:rsidR="004713AA" w:rsidRPr="002A69E9" w:rsidRDefault="004713AA">
      <w:pPr>
        <w:spacing w:before="1" w:after="0" w:line="180" w:lineRule="exact"/>
        <w:rPr>
          <w:sz w:val="18"/>
          <w:szCs w:val="18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02144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pacing w:val="-34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ντή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34"/>
          <w:sz w:val="24"/>
          <w:szCs w:val="24"/>
          <w:lang w:val="el-GR"/>
        </w:rPr>
        <w:t xml:space="preserve"> </w:t>
      </w:r>
      <w:r w:rsidR="00D02144" w:rsidRPr="00D02144">
        <w:rPr>
          <w:rFonts w:ascii="Calibri" w:eastAsia="Calibri" w:hAnsi="Calibri" w:cs="Calibri"/>
          <w:spacing w:val="-3"/>
          <w:sz w:val="24"/>
          <w:szCs w:val="24"/>
          <w:lang w:val="el-GR"/>
        </w:rPr>
        <w:t>Κρητικός Ιωάννης</w:t>
      </w:r>
      <w:r w:rsidR="00D02144">
        <w:rPr>
          <w:rFonts w:ascii="Calibri" w:eastAsia="Calibri" w:hAnsi="Calibri" w:cs="Calibri"/>
          <w:spacing w:val="-34"/>
          <w:sz w:val="24"/>
          <w:szCs w:val="24"/>
          <w:lang w:val="el-GR"/>
        </w:rPr>
        <w:t xml:space="preserve"> </w:t>
      </w:r>
    </w:p>
    <w:p w:rsidR="00D02144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="00D02144">
        <w:rPr>
          <w:rFonts w:ascii="Calibri" w:eastAsia="Calibri" w:hAnsi="Calibri" w:cs="Calibri"/>
          <w:spacing w:val="-2"/>
          <w:sz w:val="24"/>
          <w:szCs w:val="24"/>
          <w:lang w:val="el-GR"/>
        </w:rPr>
        <w:t>Εκπαιδευτικός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27"/>
          <w:sz w:val="24"/>
          <w:szCs w:val="24"/>
          <w:lang w:val="el-GR"/>
        </w:rPr>
        <w:t xml:space="preserve"> </w:t>
      </w:r>
      <w:r w:rsidR="00D02144">
        <w:rPr>
          <w:rFonts w:ascii="Calibri" w:eastAsia="Calibri" w:hAnsi="Calibri" w:cs="Calibri"/>
          <w:sz w:val="24"/>
          <w:szCs w:val="24"/>
          <w:lang w:val="el-GR"/>
        </w:rPr>
        <w:t>Μαστόρος Πέτρος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D02144" w:rsidRPr="00D22138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:</w:t>
      </w:r>
      <w:r w:rsidR="00F95A6F" w:rsidRPr="00D22138">
        <w:rPr>
          <w:rFonts w:ascii="Calibri" w:eastAsia="Calibri" w:hAnsi="Calibri" w:cs="Calibri"/>
          <w:sz w:val="24"/>
          <w:szCs w:val="24"/>
          <w:lang w:val="el-GR"/>
        </w:rPr>
        <w:t>08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="00FE436F">
        <w:rPr>
          <w:rFonts w:ascii="Calibri" w:eastAsia="Calibri" w:hAnsi="Calibri" w:cs="Calibri"/>
          <w:spacing w:val="-3"/>
          <w:sz w:val="24"/>
          <w:szCs w:val="24"/>
          <w:lang w:val="el-GR"/>
        </w:rPr>
        <w:t>:</w:t>
      </w:r>
      <w:r w:rsidR="00F95A6F" w:rsidRPr="00D22138">
        <w:rPr>
          <w:rFonts w:ascii="Calibri" w:eastAsia="Calibri" w:hAnsi="Calibri" w:cs="Calibri"/>
          <w:sz w:val="24"/>
          <w:szCs w:val="24"/>
          <w:lang w:val="el-GR"/>
        </w:rPr>
        <w:t>07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:</w:t>
      </w:r>
      <w:r w:rsidR="00D02144">
        <w:rPr>
          <w:rFonts w:ascii="Calibri" w:eastAsia="Calibri" w:hAnsi="Calibri" w:cs="Calibri"/>
          <w:sz w:val="24"/>
          <w:szCs w:val="24"/>
          <w:lang w:val="el-GR"/>
        </w:rPr>
        <w:t>14</w:t>
      </w:r>
      <w:r w:rsidR="00F95A6F" w:rsidRPr="00D22138">
        <w:rPr>
          <w:rFonts w:ascii="Calibri" w:eastAsia="Calibri" w:hAnsi="Calibri" w:cs="Calibri"/>
          <w:sz w:val="24"/>
          <w:szCs w:val="24"/>
          <w:lang w:val="el-GR"/>
        </w:rPr>
        <w:t>1</w:t>
      </w:r>
    </w:p>
    <w:p w:rsidR="004713AA" w:rsidRPr="002A69E9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Άμ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........</w:t>
      </w:r>
      <w:r w:rsidRPr="002A69E9">
        <w:rPr>
          <w:rFonts w:ascii="Calibri" w:eastAsia="Calibri" w:hAnsi="Calibri" w:cs="Calibri"/>
          <w:spacing w:val="-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............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............</w:t>
      </w:r>
      <w:r w:rsidRPr="002A69E9">
        <w:rPr>
          <w:rFonts w:ascii="Calibri" w:eastAsia="Calibri" w:hAnsi="Calibri" w:cs="Calibri"/>
          <w:spacing w:val="-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</w:p>
    <w:p w:rsidR="004713AA" w:rsidRPr="002A69E9" w:rsidRDefault="004713AA">
      <w:pPr>
        <w:spacing w:before="5" w:after="0" w:line="130" w:lineRule="exact"/>
        <w:rPr>
          <w:sz w:val="13"/>
          <w:szCs w:val="13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2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1.2.2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Ανάθ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εσ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 xml:space="preserve">η 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δι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οτ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των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κό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του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ολ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υ</w:t>
      </w:r>
    </w:p>
    <w:p w:rsidR="004713AA" w:rsidRPr="002A69E9" w:rsidRDefault="004713AA">
      <w:pPr>
        <w:spacing w:before="2" w:after="0" w:line="140" w:lineRule="exact"/>
        <w:rPr>
          <w:sz w:val="14"/>
          <w:szCs w:val="14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2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ου:</w:t>
      </w:r>
    </w:p>
    <w:p w:rsidR="004713AA" w:rsidRPr="002A69E9" w:rsidRDefault="00FE64F8">
      <w:pPr>
        <w:spacing w:after="0" w:line="240" w:lineRule="auto"/>
        <w:ind w:left="787" w:right="228" w:hanging="28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FE64F8">
      <w:pPr>
        <w:spacing w:after="0" w:line="290" w:lineRule="exact"/>
        <w:ind w:left="50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position w:val="1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ύουν </w:t>
      </w:r>
      <w:r w:rsidRPr="002A69E9">
        <w:rPr>
          <w:rFonts w:ascii="Calibri" w:eastAsia="Calibri" w:hAnsi="Calibri" w:cs="Calibri"/>
          <w:spacing w:val="2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2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2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2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που</w:t>
      </w:r>
    </w:p>
    <w:p w:rsidR="004713AA" w:rsidRPr="002A69E9" w:rsidRDefault="00FE64F8">
      <w:pPr>
        <w:tabs>
          <w:tab w:val="left" w:pos="2500"/>
          <w:tab w:val="left" w:pos="3160"/>
          <w:tab w:val="left" w:pos="3820"/>
          <w:tab w:val="left" w:pos="5180"/>
          <w:tab w:val="left" w:pos="5880"/>
          <w:tab w:val="left" w:pos="6980"/>
          <w:tab w:val="left" w:pos="8200"/>
        </w:tabs>
        <w:spacing w:before="2" w:after="0" w:line="240" w:lineRule="auto"/>
        <w:ind w:left="787" w:right="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ης, συμμ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ετέχ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50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ίω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440" w:bottom="1220" w:left="1580" w:header="0" w:footer="898" w:gutter="0"/>
          <w:cols w:space="720"/>
        </w:sectPr>
      </w:pPr>
    </w:p>
    <w:p w:rsidR="004713AA" w:rsidRPr="002A69E9" w:rsidRDefault="004713AA">
      <w:pPr>
        <w:spacing w:before="10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4" w:after="0" w:line="240" w:lineRule="auto"/>
        <w:ind w:left="163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2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.α  Ενέρ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γε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Ομ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ων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2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561" w:right="81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Γεν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κός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Υπ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υνος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(Αρ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Ι)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ες</w:t>
      </w:r>
      <w:r w:rsidRPr="002A69E9">
        <w:rPr>
          <w:rFonts w:ascii="Calibri" w:eastAsia="Calibri" w:hAnsi="Calibri" w:cs="Calibri"/>
          <w:b/>
          <w:bCs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αχε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έκτ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 περ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εν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ός υπεύθυνος: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spacing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="00A71E31">
        <w:rPr>
          <w:rFonts w:ascii="Calibri" w:eastAsia="Calibri" w:hAnsi="Calibri" w:cs="Calibri"/>
          <w:sz w:val="24"/>
          <w:szCs w:val="24"/>
          <w:lang w:val="el-GR"/>
        </w:rPr>
        <w:t>Κρητικός Ιωάννης</w:t>
      </w:r>
    </w:p>
    <w:p w:rsidR="004713AA" w:rsidRPr="002A69E9" w:rsidRDefault="004713AA">
      <w:pPr>
        <w:spacing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spacing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ωτ</w:t>
      </w:r>
      <w:r w:rsidR="00A71E31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="00A71E31">
        <w:rPr>
          <w:rFonts w:ascii="Calibri" w:eastAsia="Calibri" w:hAnsi="Calibri" w:cs="Calibri"/>
          <w:spacing w:val="1"/>
          <w:sz w:val="24"/>
          <w:szCs w:val="24"/>
          <w:lang w:val="el-GR"/>
        </w:rPr>
        <w:t>εκπαιδευτικό Μαστόρο Πέτρο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ς :</w:t>
      </w:r>
    </w:p>
    <w:p w:rsidR="004713AA" w:rsidRPr="002A69E9" w:rsidRDefault="00FE64F8">
      <w:pPr>
        <w:tabs>
          <w:tab w:val="left" w:pos="880"/>
        </w:tabs>
        <w:spacing w:before="62"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Ευθύνη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FE64F8">
      <w:pPr>
        <w:tabs>
          <w:tab w:val="left" w:pos="880"/>
        </w:tabs>
        <w:spacing w:before="60"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όλων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60" w:after="0" w:line="240" w:lineRule="auto"/>
        <w:ind w:left="607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Ευθύνη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FE64F8">
      <w:pPr>
        <w:spacing w:before="57" w:after="0" w:line="240" w:lineRule="auto"/>
        <w:ind w:left="888" w:right="48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ποβολή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ύθυνση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υσης,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ρισή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7" w:after="0" w:line="240" w:lineRule="auto"/>
        <w:ind w:left="888" w:right="57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ησης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στο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FE64F8">
      <w:pPr>
        <w:spacing w:before="59" w:after="0" w:line="240" w:lineRule="auto"/>
        <w:ind w:left="888" w:right="47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ήψη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αν 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έγχο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ην  Ομάδα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περισσ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νη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αθώς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άσεις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πων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Ομάδων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9" w:after="0" w:line="240" w:lineRule="auto"/>
        <w:ind w:left="888" w:right="47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ότι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 συμβάν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πρέπει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λάβουν τα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ου,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 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οπή 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9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πίσ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αλαμβά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40" w:lineRule="auto"/>
        <w:ind w:left="921" w:right="110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σμό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όλων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σφαλή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spacing w:after="0" w:line="240" w:lineRule="auto"/>
        <w:ind w:left="909" w:right="124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5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ην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 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νη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 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να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 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 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 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60" w:after="0" w:line="240" w:lineRule="auto"/>
        <w:ind w:left="909" w:right="108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pacing w:val="6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ρω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από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ους.  Σε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 που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φα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οπής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μνά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σφαλή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λάβουν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80" w:right="1520" w:bottom="1220" w:left="1580" w:header="0" w:footer="898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201" w:right="565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2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του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εδίου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837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Μέλ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C723A4" w:rsidRDefault="00C723A4" w:rsidP="00C723A4">
      <w:pPr>
        <w:spacing w:after="0" w:line="336" w:lineRule="auto"/>
        <w:ind w:left="868" w:right="2781"/>
        <w:rPr>
          <w:rFonts w:ascii="Calibri" w:eastAsia="Calibri" w:hAnsi="Calibri" w:cs="Calibri"/>
          <w:spacing w:val="1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α.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ου </w:t>
      </w:r>
    </w:p>
    <w:p w:rsidR="004713AA" w:rsidRPr="002A69E9" w:rsidRDefault="00C723A4" w:rsidP="00C723A4">
      <w:pPr>
        <w:spacing w:after="0" w:line="336" w:lineRule="auto"/>
        <w:ind w:left="868" w:right="2781"/>
        <w:rPr>
          <w:sz w:val="20"/>
          <w:szCs w:val="20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β. 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5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75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ες:</w:t>
      </w:r>
    </w:p>
    <w:p w:rsidR="004713AA" w:rsidRPr="002A69E9" w:rsidRDefault="004713AA">
      <w:pPr>
        <w:spacing w:before="8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840"/>
        </w:tabs>
        <w:spacing w:after="0" w:line="240" w:lineRule="auto"/>
        <w:ind w:left="496" w:right="597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80"/>
        </w:tabs>
        <w:spacing w:before="52" w:after="0" w:line="240" w:lineRule="auto"/>
        <w:ind w:left="892" w:right="113" w:hanging="35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νιάς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ϋ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before="25" w:after="0" w:line="302" w:lineRule="exact"/>
        <w:ind w:left="1284" w:right="317" w:hanging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κ.λπ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4" w:after="0" w:line="240" w:lineRule="auto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και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υ.</w:t>
      </w:r>
    </w:p>
    <w:p w:rsidR="004713AA" w:rsidRPr="002A69E9" w:rsidRDefault="00FE64F8">
      <w:pPr>
        <w:spacing w:before="1" w:after="0" w:line="240" w:lineRule="auto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τότητ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πρόσβασ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υ.</w:t>
      </w:r>
    </w:p>
    <w:p w:rsidR="004713AA" w:rsidRPr="002A69E9" w:rsidRDefault="00FE64F8">
      <w:pPr>
        <w:spacing w:before="21" w:after="0" w:line="306" w:lineRule="exact"/>
        <w:ind w:left="1312" w:right="113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μήθεια  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όπως:   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όφωνο   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λεβ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κ.λπ.</w:t>
      </w:r>
    </w:p>
    <w:p w:rsidR="004713AA" w:rsidRPr="002A69E9" w:rsidRDefault="00FE64F8">
      <w:pPr>
        <w:spacing w:before="3" w:after="0" w:line="240" w:lineRule="auto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άρση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οτήτω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FE64F8">
      <w:pPr>
        <w:spacing w:after="0" w:line="341" w:lineRule="exact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position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ν.</w:t>
      </w:r>
    </w:p>
    <w:p w:rsidR="004713AA" w:rsidRPr="002A69E9" w:rsidRDefault="00FE64F8">
      <w:pPr>
        <w:spacing w:after="0" w:line="341" w:lineRule="exact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position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 μαθ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ητώ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–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ν.</w:t>
      </w:r>
    </w:p>
    <w:p w:rsidR="004713AA" w:rsidRPr="002A69E9" w:rsidRDefault="00FE64F8">
      <w:pPr>
        <w:spacing w:before="2" w:after="0" w:line="239" w:lineRule="auto"/>
        <w:ind w:left="1312" w:right="111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35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νίας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άθε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θουσα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Ύλης)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284" w:right="198" w:hanging="11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απρό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φυσ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39" w:lineRule="auto"/>
        <w:ind w:left="1312" w:right="118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2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spacing w:val="4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 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λές τμ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Υπου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2" w:after="0" w:line="240" w:lineRule="auto"/>
        <w:ind w:left="1315" w:right="121" w:hanging="1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υντή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FE64F8">
      <w:pPr>
        <w:spacing w:after="0" w:line="240" w:lineRule="auto"/>
        <w:ind w:left="1312" w:right="120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υντή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9"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spacing w:after="0" w:line="240" w:lineRule="auto"/>
        <w:ind w:left="124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μυνας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φει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ωσ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ού,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 άλ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80" w:right="1460" w:bottom="122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lastRenderedPageBreak/>
        <w:t xml:space="preserve">3.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Παροχ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: </w:t>
      </w:r>
    </w:p>
    <w:p w:rsidR="005B2660" w:rsidRPr="005B2660" w:rsidRDefault="00FE64F8" w:rsidP="005B2660">
      <w:pPr>
        <w:spacing w:after="60"/>
        <w:ind w:left="60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="005B2660" w:rsidRPr="005B2660">
        <w:rPr>
          <w:rFonts w:ascii="Calibri" w:eastAsia="Calibri" w:hAnsi="Calibri" w:cs="Calibri"/>
          <w:lang w:val="el-GR"/>
        </w:rPr>
        <w:t>Μαστόρος Π.</w:t>
      </w:r>
    </w:p>
    <w:p w:rsidR="005B2660" w:rsidRPr="005B2660" w:rsidRDefault="00FE64F8" w:rsidP="005B2660">
      <w:pPr>
        <w:spacing w:after="60"/>
        <w:ind w:left="60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β </w:t>
      </w:r>
      <w:r w:rsidR="005B2660" w:rsidRPr="005B2660">
        <w:rPr>
          <w:rFonts w:ascii="Calibri" w:eastAsia="Calibri" w:hAnsi="Calibri" w:cs="Calibri"/>
          <w:lang w:val="el-GR"/>
        </w:rPr>
        <w:t>Ρεπανά Δ.</w:t>
      </w:r>
    </w:p>
    <w:p w:rsidR="005B2660" w:rsidRPr="005B2660" w:rsidRDefault="00FE64F8" w:rsidP="005B2660">
      <w:pPr>
        <w:spacing w:after="60"/>
        <w:ind w:left="60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="005B2660" w:rsidRPr="005B2660">
        <w:rPr>
          <w:rFonts w:ascii="Calibri" w:eastAsia="Calibri" w:hAnsi="Calibri" w:cs="Calibri"/>
          <w:lang w:val="el-GR"/>
        </w:rPr>
        <w:t>Πίδουλα Α.</w:t>
      </w:r>
    </w:p>
    <w:p w:rsidR="004713AA" w:rsidRPr="002A69E9" w:rsidRDefault="004713AA">
      <w:pPr>
        <w:spacing w:before="4" w:after="0" w:line="220" w:lineRule="exact"/>
        <w:rPr>
          <w:lang w:val="el-GR"/>
        </w:rPr>
      </w:pPr>
    </w:p>
    <w:p w:rsidR="004713AA" w:rsidRPr="002A69E9" w:rsidRDefault="00FE64F8">
      <w:pPr>
        <w:tabs>
          <w:tab w:val="left" w:pos="1260"/>
          <w:tab w:val="left" w:pos="1980"/>
          <w:tab w:val="left" w:pos="3500"/>
          <w:tab w:val="left" w:pos="4120"/>
          <w:tab w:val="left" w:pos="4800"/>
          <w:tab w:val="left" w:pos="6060"/>
          <w:tab w:val="left" w:pos="7140"/>
        </w:tabs>
        <w:spacing w:after="0" w:line="266" w:lineRule="exact"/>
        <w:ind w:left="110" w:right="4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αυτή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από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γητέ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Φυσ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αθώς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μορφ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4" w:after="0" w:line="260" w:lineRule="exact"/>
        <w:rPr>
          <w:sz w:val="26"/>
          <w:szCs w:val="26"/>
          <w:lang w:val="el-GR"/>
        </w:rPr>
      </w:pPr>
    </w:p>
    <w:p w:rsidR="005B2660" w:rsidRPr="002A69E9" w:rsidRDefault="005B2660" w:rsidP="005B2660">
      <w:pPr>
        <w:spacing w:after="0" w:line="240" w:lineRule="auto"/>
        <w:ind w:left="100" w:right="75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ες:</w:t>
      </w:r>
    </w:p>
    <w:p w:rsidR="004713AA" w:rsidRPr="002A69E9" w:rsidRDefault="00FE64F8">
      <w:pPr>
        <w:tabs>
          <w:tab w:val="left" w:pos="880"/>
        </w:tabs>
        <w:spacing w:before="87" w:after="0" w:line="296" w:lineRule="exact"/>
        <w:ind w:left="900" w:right="9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63" w:after="0" w:line="240" w:lineRule="auto"/>
        <w:ind w:left="540" w:right="30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-   </w:t>
      </w:r>
      <w:r w:rsidRPr="002A69E9">
        <w:rPr>
          <w:rFonts w:ascii="Calibri" w:eastAsia="Calibri" w:hAnsi="Calibri" w:cs="Calibri"/>
          <w:spacing w:val="2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</w:p>
    <w:p w:rsidR="004713AA" w:rsidRPr="002A69E9" w:rsidRDefault="00FE64F8">
      <w:pPr>
        <w:spacing w:after="0" w:line="282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υθυντή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προμ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θειας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απα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ν.</w:t>
      </w:r>
    </w:p>
    <w:p w:rsidR="004713AA" w:rsidRPr="002A69E9" w:rsidRDefault="00FE64F8">
      <w:pPr>
        <w:tabs>
          <w:tab w:val="left" w:pos="880"/>
        </w:tabs>
        <w:spacing w:before="90" w:after="0" w:line="296" w:lineRule="exact"/>
        <w:ind w:left="900" w:right="8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80"/>
        </w:tabs>
        <w:spacing w:before="64" w:after="0" w:line="236" w:lineRule="auto"/>
        <w:ind w:left="900" w:right="87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ύμφω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συν-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σεμινάρια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α.</w:t>
      </w:r>
    </w:p>
    <w:p w:rsidR="004713AA" w:rsidRPr="002A69E9" w:rsidRDefault="00FE64F8">
      <w:pPr>
        <w:tabs>
          <w:tab w:val="left" w:pos="880"/>
        </w:tabs>
        <w:spacing w:before="89" w:after="0" w:line="298" w:lineRule="exact"/>
        <w:ind w:left="900" w:right="84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ραυμ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ους.</w:t>
      </w:r>
    </w:p>
    <w:p w:rsidR="004713AA" w:rsidRPr="002A69E9" w:rsidRDefault="00FE64F8">
      <w:pPr>
        <w:tabs>
          <w:tab w:val="left" w:pos="880"/>
        </w:tabs>
        <w:spacing w:before="93" w:after="0" w:line="243" w:lineRule="auto"/>
        <w:ind w:left="900" w:right="27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ατιών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μπο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πρόσφ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ής, κον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προαυ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βαριά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βρί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φτ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Ε.Κ.Α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20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αθμού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Α'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οηθει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: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="005B2660">
        <w:rPr>
          <w:rFonts w:ascii="Calibri" w:eastAsia="Calibri" w:hAnsi="Calibri" w:cs="Calibri"/>
          <w:sz w:val="24"/>
          <w:szCs w:val="24"/>
          <w:lang w:val="el-GR"/>
        </w:rPr>
        <w:t>Γραφεία Καθηγητών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80" w:bottom="122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89" w:lineRule="exact"/>
        <w:ind w:left="20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4.Ο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Πυρα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φά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λει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ας</w:t>
      </w:r>
    </w:p>
    <w:p w:rsidR="004713AA" w:rsidRPr="002A69E9" w:rsidRDefault="004713AA">
      <w:pPr>
        <w:spacing w:before="15" w:after="0" w:line="220" w:lineRule="exact"/>
        <w:rPr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220" w:left="1580" w:header="0" w:footer="898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312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έλη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8" w:after="0" w:line="140" w:lineRule="exact"/>
        <w:rPr>
          <w:sz w:val="14"/>
          <w:szCs w:val="14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A7EB6" w:rsidRPr="00EC16A3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DA7EB6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 xml:space="preserve"> </w:t>
      </w:r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Θ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 xml:space="preserve">. </w:t>
      </w:r>
    </w:p>
    <w:p w:rsidR="00DA7EB6" w:rsidRPr="00EC16A3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DA7EB6"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>Σαντής Κ.</w:t>
      </w:r>
    </w:p>
    <w:p w:rsidR="00DA7EB6" w:rsidRPr="00EC16A3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DA7EB6">
        <w:rPr>
          <w:rFonts w:ascii="Calibri" w:eastAsia="Calibri" w:hAnsi="Calibri" w:cs="Calibri"/>
          <w:sz w:val="24"/>
          <w:szCs w:val="24"/>
          <w:lang w:val="el-GR"/>
        </w:rPr>
        <w:t xml:space="preserve">γ. 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>Τοπαλίδης Ι.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00" w:bottom="1080" w:left="1580" w:header="720" w:footer="720" w:gutter="0"/>
          <w:cols w:num="2" w:space="720" w:equalWidth="0">
            <w:col w:w="931" w:space="418"/>
            <w:col w:w="7811"/>
          </w:cols>
        </w:sectPr>
      </w:pP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before="11" w:after="0" w:line="241" w:lineRule="auto"/>
        <w:ind w:left="100" w:right="5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σύ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φόσον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75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 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ότ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:</w:t>
      </w:r>
    </w:p>
    <w:p w:rsidR="004713AA" w:rsidRPr="002A69E9" w:rsidRDefault="004713AA">
      <w:pPr>
        <w:spacing w:before="8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60" w:lineRule="exact"/>
        <w:rPr>
          <w:sz w:val="16"/>
          <w:szCs w:val="16"/>
          <w:lang w:val="el-GR"/>
        </w:rPr>
      </w:pPr>
    </w:p>
    <w:p w:rsidR="004713AA" w:rsidRPr="002A69E9" w:rsidRDefault="00FE64F8">
      <w:pPr>
        <w:tabs>
          <w:tab w:val="left" w:pos="880"/>
          <w:tab w:val="left" w:pos="3280"/>
          <w:tab w:val="left" w:pos="3860"/>
          <w:tab w:val="left" w:pos="5400"/>
          <w:tab w:val="left" w:pos="6240"/>
          <w:tab w:val="left" w:pos="7680"/>
          <w:tab w:val="left" w:pos="822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βεσης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μνα</w:t>
      </w:r>
    </w:p>
    <w:p w:rsidR="004713AA" w:rsidRPr="002A69E9" w:rsidRDefault="00FE64F8">
      <w:pPr>
        <w:spacing w:after="0" w:line="292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ποθ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ησή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80" w:lineRule="exact"/>
        <w:rPr>
          <w:sz w:val="18"/>
          <w:szCs w:val="18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39" w:lineRule="auto"/>
        <w:ind w:left="921" w:right="69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ήματα ή 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άβες.</w:t>
      </w:r>
    </w:p>
    <w:p w:rsidR="004713AA" w:rsidRPr="002A69E9" w:rsidRDefault="004713AA">
      <w:pPr>
        <w:spacing w:before="1" w:after="0" w:line="150" w:lineRule="exact"/>
        <w:rPr>
          <w:sz w:val="15"/>
          <w:szCs w:val="15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ης.</w:t>
      </w:r>
    </w:p>
    <w:p w:rsidR="004713AA" w:rsidRPr="002A69E9" w:rsidRDefault="004713AA">
      <w:pPr>
        <w:spacing w:before="6" w:after="0" w:line="130" w:lineRule="exact"/>
        <w:rPr>
          <w:sz w:val="13"/>
          <w:szCs w:val="13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39" w:lineRule="auto"/>
        <w:ind w:left="900" w:right="63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με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ιο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αθώς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υσή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 στη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σων,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μβαση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άσβεση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15" w:right="47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πρέπει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τις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σβεστι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υνος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 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15" w:right="774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15" w:right="126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(α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μους,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)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15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6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15" w:right="79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υμνα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πυροσβεσ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4713AA" w:rsidRPr="002A69E9" w:rsidRDefault="00FE64F8">
      <w:pPr>
        <w:spacing w:after="0" w:line="240" w:lineRule="auto"/>
        <w:ind w:left="115" w:right="759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00" w:bottom="1080" w:left="1580" w:header="720" w:footer="720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15" w:right="51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λεβη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πυροσβεσ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12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πάνω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πυροσβεσ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ειδί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λεβητ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89" w:lineRule="exact"/>
        <w:ind w:left="201" w:right="123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φά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χου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γγι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20" w:bottom="1220" w:left="1580" w:header="0" w:footer="898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211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lastRenderedPageBreak/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έλη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7" w:after="0" w:line="140" w:lineRule="exact"/>
        <w:rPr>
          <w:sz w:val="14"/>
          <w:szCs w:val="14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0B3A49" w:rsidRPr="000B3A49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 Θ</w:t>
      </w:r>
      <w:r w:rsidR="000B3A49"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.</w:t>
      </w:r>
    </w:p>
    <w:p w:rsidR="000B3A49" w:rsidRPr="000B3A49" w:rsidRDefault="000B3A49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Ρεπανά Δ.</w:t>
      </w:r>
    </w:p>
    <w:p w:rsidR="000B3A49" w:rsidRPr="000B3A49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>γ.</w:t>
      </w:r>
      <w:r w:rsidR="000B3A4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="000B3A49"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Πίδουλα Α.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830" w:space="67"/>
            <w:col w:w="8243"/>
          </w:cols>
        </w:sectPr>
      </w:pPr>
    </w:p>
    <w:p w:rsidR="004713AA" w:rsidRPr="002A69E9" w:rsidRDefault="004713AA">
      <w:pPr>
        <w:spacing w:before="5" w:after="0" w:line="100" w:lineRule="exact"/>
        <w:rPr>
          <w:sz w:val="10"/>
          <w:szCs w:val="1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0B3A49" w:rsidRDefault="00FE64F8">
      <w:pPr>
        <w:tabs>
          <w:tab w:val="left" w:pos="1600"/>
        </w:tabs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u w:val="single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0B3A49">
        <w:rPr>
          <w:rFonts w:ascii="Calibri" w:eastAsia="Calibri" w:hAnsi="Calibri" w:cs="Calibri"/>
          <w:spacing w:val="-2"/>
          <w:sz w:val="24"/>
          <w:szCs w:val="24"/>
          <w:u w:val="single"/>
          <w:lang w:val="el-GR"/>
        </w:rPr>
        <w:t>Α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ρ</w:t>
      </w:r>
      <w:r w:rsidRPr="000B3A49">
        <w:rPr>
          <w:rFonts w:ascii="Calibri" w:eastAsia="Calibri" w:hAnsi="Calibri" w:cs="Calibri"/>
          <w:spacing w:val="-2"/>
          <w:sz w:val="24"/>
          <w:szCs w:val="24"/>
          <w:u w:val="single"/>
          <w:lang w:val="el-GR"/>
        </w:rPr>
        <w:t>μ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ο</w:t>
      </w:r>
      <w:r w:rsidRPr="000B3A49">
        <w:rPr>
          <w:rFonts w:ascii="Calibri" w:eastAsia="Calibri" w:hAnsi="Calibri" w:cs="Calibri"/>
          <w:spacing w:val="-1"/>
          <w:sz w:val="24"/>
          <w:szCs w:val="24"/>
          <w:u w:val="single"/>
          <w:lang w:val="el-GR"/>
        </w:rPr>
        <w:t>δ</w:t>
      </w:r>
      <w:r w:rsidRPr="000B3A49">
        <w:rPr>
          <w:rFonts w:ascii="Calibri" w:eastAsia="Calibri" w:hAnsi="Calibri" w:cs="Calibri"/>
          <w:spacing w:val="-3"/>
          <w:sz w:val="24"/>
          <w:szCs w:val="24"/>
          <w:u w:val="single"/>
          <w:lang w:val="el-GR"/>
        </w:rPr>
        <w:t>ι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ό</w:t>
      </w:r>
      <w:r w:rsidRPr="000B3A49">
        <w:rPr>
          <w:rFonts w:ascii="Calibri" w:eastAsia="Calibri" w:hAnsi="Calibri" w:cs="Calibri"/>
          <w:spacing w:val="-2"/>
          <w:sz w:val="24"/>
          <w:szCs w:val="24"/>
          <w:u w:val="single"/>
          <w:lang w:val="el-GR"/>
        </w:rPr>
        <w:t>τητ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ε</w:t>
      </w:r>
      <w:r w:rsidRPr="000B3A49">
        <w:rPr>
          <w:rFonts w:ascii="Calibri" w:eastAsia="Calibri" w:hAnsi="Calibri" w:cs="Calibri"/>
          <w:spacing w:val="-3"/>
          <w:sz w:val="24"/>
          <w:szCs w:val="24"/>
          <w:u w:val="single"/>
          <w:lang w:val="el-GR"/>
        </w:rPr>
        <w:t>ς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:</w:t>
      </w:r>
    </w:p>
    <w:p w:rsidR="004713AA" w:rsidRPr="002A69E9" w:rsidRDefault="004713AA">
      <w:pPr>
        <w:spacing w:before="9"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98" w:lineRule="exact"/>
        <w:ind w:left="888" w:right="48" w:hanging="4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σμός </w:t>
      </w:r>
      <w:r w:rsidRPr="002A69E9">
        <w:rPr>
          <w:rFonts w:ascii="Calibri" w:eastAsia="Calibri" w:hAnsi="Calibri" w:cs="Calibri"/>
          <w:spacing w:val="4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σφαλής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FE64F8">
      <w:pPr>
        <w:tabs>
          <w:tab w:val="left" w:pos="880"/>
        </w:tabs>
        <w:spacing w:after="0" w:line="296" w:lineRule="exact"/>
        <w:ind w:left="888" w:right="53" w:hanging="4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πή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ψε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ους, ηλ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οφόρα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αλώδ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κ.λπ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190" w:lineRule="exact"/>
        <w:rPr>
          <w:sz w:val="19"/>
          <w:szCs w:val="19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χου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-Α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οκατ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άστ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Βλ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ών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100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lastRenderedPageBreak/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έλη 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7" w:after="0" w:line="100" w:lineRule="exact"/>
        <w:rPr>
          <w:sz w:val="10"/>
          <w:szCs w:val="10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31350C" w:rsidRPr="0031350C" w:rsidRDefault="00FE64F8" w:rsidP="0031350C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="0031350C" w:rsidRPr="0031350C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Παπαχρήστου Σ.</w:t>
      </w:r>
    </w:p>
    <w:p w:rsidR="0031350C" w:rsidRPr="00EC16A3" w:rsidRDefault="00FE64F8" w:rsidP="0031350C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="0031350C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>Θεοχάρη Ζ.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830" w:space="31"/>
            <w:col w:w="8279"/>
          </w:cols>
        </w:sectPr>
      </w:pPr>
    </w:p>
    <w:p w:rsidR="004713AA" w:rsidRPr="002A69E9" w:rsidRDefault="004713AA">
      <w:pPr>
        <w:spacing w:before="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tabs>
          <w:tab w:val="left" w:pos="880"/>
        </w:tabs>
        <w:spacing w:before="61" w:after="0" w:line="234" w:lineRule="auto"/>
        <w:ind w:left="900" w:right="4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υσης,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πώς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οπή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α.</w:t>
      </w:r>
    </w:p>
    <w:p w:rsidR="004713AA" w:rsidRPr="002A69E9" w:rsidRDefault="00FE64F8">
      <w:pPr>
        <w:tabs>
          <w:tab w:val="left" w:pos="920"/>
        </w:tabs>
        <w:spacing w:before="54" w:after="0" w:line="288" w:lineRule="exact"/>
        <w:ind w:left="900" w:right="57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αβών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ατά 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ου,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5"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τή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να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ομήθεια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</w:p>
    <w:p w:rsidR="004713AA" w:rsidRPr="002A69E9" w:rsidRDefault="00FE64F8">
      <w:pPr>
        <w:spacing w:after="0" w:line="284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εξο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πλι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 μό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νω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( 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τια, μπό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).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60"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7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ζήτηση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b/>
          <w:bCs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όμων 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δεν</w:t>
      </w:r>
      <w:r w:rsidRPr="002A69E9">
        <w:rPr>
          <w:rFonts w:ascii="Calibri" w:eastAsia="Calibri" w:hAnsi="Calibri" w:cs="Calibri"/>
          <w:b/>
          <w:bCs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παρου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εί 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ώρο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αφυ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20" w:bottom="1220" w:left="1580" w:header="0" w:footer="898" w:gutter="0"/>
          <w:cols w:space="720"/>
        </w:sectPr>
      </w:pPr>
    </w:p>
    <w:p w:rsidR="004713AA" w:rsidRPr="002A69E9" w:rsidRDefault="00FE64F8" w:rsidP="004E0B45">
      <w:pPr>
        <w:spacing w:before="11" w:after="0" w:line="240" w:lineRule="auto"/>
        <w:ind w:left="100" w:right="-76"/>
        <w:rPr>
          <w:sz w:val="10"/>
          <w:szCs w:val="10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Μέλη :</w:t>
      </w: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E0B45" w:rsidRPr="000B3A49" w:rsidRDefault="004E0B45" w:rsidP="004E0B45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 Θ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.</w:t>
      </w:r>
    </w:p>
    <w:p w:rsidR="004E0B45" w:rsidRPr="000B3A49" w:rsidRDefault="004E0B45" w:rsidP="004E0B45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Ρεπανά Δ.</w:t>
      </w:r>
    </w:p>
    <w:p w:rsidR="004E0B45" w:rsidRPr="000B3A49" w:rsidRDefault="004E0B45" w:rsidP="004E0B45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>γ.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Πίδουλα Α.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777" w:space="110"/>
            <w:col w:w="8253"/>
          </w:cols>
        </w:sectPr>
      </w:pPr>
    </w:p>
    <w:p w:rsidR="004713AA" w:rsidRPr="002A69E9" w:rsidRDefault="004713AA">
      <w:pPr>
        <w:spacing w:before="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spacing w:before="44" w:after="0" w:line="274" w:lineRule="auto"/>
        <w:ind w:left="888" w:right="54" w:hanging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όλους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</w:p>
    <w:p w:rsidR="004713AA" w:rsidRPr="002A69E9" w:rsidRDefault="00FE64F8">
      <w:pPr>
        <w:spacing w:before="2" w:after="0" w:line="273" w:lineRule="auto"/>
        <w:ind w:left="888" w:right="49" w:hanging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να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Ομάδα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ήρη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1" w:after="0" w:line="240" w:lineRule="auto"/>
        <w:ind w:left="528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θειών.</w:t>
      </w:r>
    </w:p>
    <w:p w:rsidR="004713AA" w:rsidRPr="002A69E9" w:rsidRDefault="00FE64F8">
      <w:pPr>
        <w:spacing w:after="0" w:line="295" w:lineRule="exact"/>
        <w:ind w:left="528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σμός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μαθη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ουν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στο </w:t>
      </w:r>
      <w:r w:rsidRPr="002A69E9">
        <w:rPr>
          <w:rFonts w:ascii="Calibri" w:eastAsia="Calibri" w:hAnsi="Calibri" w:cs="Calibri"/>
          <w:spacing w:val="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</w:p>
    <w:p w:rsidR="004713AA" w:rsidRPr="002A69E9" w:rsidRDefault="00FE64F8">
      <w:pPr>
        <w:spacing w:before="2" w:after="0" w:line="240" w:lineRule="auto"/>
        <w:ind w:left="888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σμένοι 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λωβ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Φύ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4"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100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Μέλ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4" w:after="0" w:line="100" w:lineRule="exact"/>
        <w:rPr>
          <w:sz w:val="10"/>
          <w:szCs w:val="10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260A8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>Κρητικός Ιωάννης</w:t>
      </w:r>
    </w:p>
    <w:p w:rsidR="00D260A8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β.</w:t>
      </w:r>
      <w:r w:rsidR="00D260A8"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="00D260A8"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αντής </w:t>
      </w:r>
      <w:r w:rsid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="00D260A8"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ωνσταντίνος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D260A8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 xml:space="preserve">Πίδουλα Αγγελική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 </w:t>
      </w:r>
    </w:p>
    <w:p w:rsidR="004713AA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>.  Θεοχάρη Ζωή</w:t>
      </w:r>
    </w:p>
    <w:p w:rsidR="00D260A8" w:rsidRPr="002A69E9" w:rsidRDefault="00D260A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775" w:space="113"/>
            <w:col w:w="8252"/>
          </w:cols>
        </w:sect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l-GR"/>
        </w:rPr>
        <w:lastRenderedPageBreak/>
        <w:t xml:space="preserve"> 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ες:</w:t>
      </w:r>
    </w:p>
    <w:p w:rsidR="004713AA" w:rsidRPr="002A69E9" w:rsidRDefault="00FE64F8">
      <w:pPr>
        <w:tabs>
          <w:tab w:val="left" w:pos="880"/>
        </w:tabs>
        <w:spacing w:before="86" w:after="0" w:line="298" w:lineRule="exact"/>
        <w:ind w:left="900" w:right="4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ας.</w:t>
      </w:r>
    </w:p>
    <w:p w:rsidR="004713AA" w:rsidRPr="002A69E9" w:rsidRDefault="004713AA">
      <w:pPr>
        <w:spacing w:before="3" w:after="0" w:line="150" w:lineRule="exact"/>
        <w:rPr>
          <w:sz w:val="15"/>
          <w:szCs w:val="15"/>
          <w:lang w:val="el-GR"/>
        </w:rPr>
      </w:pPr>
    </w:p>
    <w:p w:rsidR="004713AA" w:rsidRPr="002A69E9" w:rsidRDefault="00FE64F8">
      <w:pPr>
        <w:tabs>
          <w:tab w:val="left" w:pos="880"/>
          <w:tab w:val="left" w:pos="2240"/>
          <w:tab w:val="left" w:pos="2760"/>
          <w:tab w:val="left" w:pos="3200"/>
          <w:tab w:val="left" w:pos="4240"/>
          <w:tab w:val="left" w:pos="4840"/>
          <w:tab w:val="left" w:pos="6460"/>
          <w:tab w:val="left" w:pos="7260"/>
          <w:tab w:val="left" w:pos="8700"/>
        </w:tabs>
        <w:spacing w:after="0" w:line="296" w:lineRule="exact"/>
        <w:ind w:left="900" w:right="46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που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υπολο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υσης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φων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βάσης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χείω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ρισμός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υθηθ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</w:p>
    <w:p w:rsidR="004713AA" w:rsidRPr="002A69E9" w:rsidRDefault="00FE64F8">
      <w:pPr>
        <w:spacing w:after="0" w:line="282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σφαλή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υ.</w:t>
      </w:r>
    </w:p>
    <w:p w:rsidR="004713AA" w:rsidRPr="002A69E9" w:rsidRDefault="004713AA">
      <w:pPr>
        <w:spacing w:before="8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528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Υπε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ύθ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όδι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ρε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100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Μέλ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FE64F8">
      <w:pPr>
        <w:spacing w:after="0" w:line="200" w:lineRule="exact"/>
        <w:rPr>
          <w:sz w:val="20"/>
          <w:szCs w:val="20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before="5" w:after="0" w:line="220" w:lineRule="exact"/>
        <w:rPr>
          <w:lang w:val="el-GR"/>
        </w:rPr>
      </w:pPr>
    </w:p>
    <w:p w:rsidR="00D260A8" w:rsidRDefault="00FE64F8" w:rsidP="00D260A8">
      <w:pPr>
        <w:spacing w:after="0" w:line="240" w:lineRule="auto"/>
        <w:ind w:right="3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α.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 xml:space="preserve"> Ιωάννης Κρητικός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4713AA" w:rsidRPr="002A69E9" w:rsidRDefault="00FE64F8">
      <w:pPr>
        <w:spacing w:after="0" w:line="240" w:lineRule="auto"/>
        <w:ind w:right="48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Σαντής Κωνσταντίνος, ΠΕ02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828" w:space="59"/>
            <w:col w:w="8253"/>
          </w:cols>
        </w:sectPr>
      </w:pPr>
    </w:p>
    <w:p w:rsidR="004713AA" w:rsidRPr="002A69E9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tabs>
          <w:tab w:val="left" w:pos="880"/>
        </w:tabs>
        <w:spacing w:before="57" w:after="0" w:line="240" w:lineRule="auto"/>
        <w:ind w:left="888" w:right="47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αφή 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–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ήλωση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96" w:lineRule="exact"/>
        <w:ind w:left="909" w:right="50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 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νίας 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(π.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αγγ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ς)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νίας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ίας.</w:t>
      </w:r>
    </w:p>
    <w:p w:rsidR="004713AA" w:rsidRPr="002A69E9" w:rsidRDefault="004713AA">
      <w:pPr>
        <w:spacing w:before="2" w:after="0" w:line="150" w:lineRule="exact"/>
        <w:rPr>
          <w:sz w:val="15"/>
          <w:szCs w:val="15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98" w:lineRule="exact"/>
        <w:ind w:left="909" w:right="48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ρόπο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νίας 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αθορισ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120" w:lineRule="exact"/>
        <w:rPr>
          <w:sz w:val="12"/>
          <w:szCs w:val="12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6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Υπο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στή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εΑ</w:t>
      </w:r>
    </w:p>
    <w:p w:rsidR="004713AA" w:rsidRPr="002A69E9" w:rsidRDefault="004713AA">
      <w:pPr>
        <w:spacing w:before="18" w:after="0" w:line="220" w:lineRule="exact"/>
        <w:rPr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520" w:bottom="1220" w:left="1580" w:header="0" w:footer="898" w:gutter="0"/>
          <w:cols w:space="720"/>
        </w:sectPr>
      </w:pPr>
    </w:p>
    <w:p w:rsidR="00D260A8" w:rsidRPr="002A69E9" w:rsidRDefault="00D260A8" w:rsidP="00D260A8">
      <w:pPr>
        <w:spacing w:before="11" w:after="0" w:line="240" w:lineRule="auto"/>
        <w:ind w:left="211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lastRenderedPageBreak/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έλη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D260A8" w:rsidRPr="002A69E9" w:rsidRDefault="00D260A8" w:rsidP="00D260A8">
      <w:pPr>
        <w:spacing w:before="7" w:after="0" w:line="140" w:lineRule="exact"/>
        <w:rPr>
          <w:sz w:val="14"/>
          <w:szCs w:val="14"/>
          <w:lang w:val="el-GR"/>
        </w:rPr>
      </w:pPr>
      <w:r w:rsidRPr="002A69E9">
        <w:rPr>
          <w:lang w:val="el-GR"/>
        </w:rPr>
        <w:br w:type="column"/>
      </w:r>
    </w:p>
    <w:p w:rsidR="00D260A8" w:rsidRPr="002A69E9" w:rsidRDefault="00D260A8" w:rsidP="00D260A8">
      <w:pPr>
        <w:spacing w:after="0" w:line="200" w:lineRule="exact"/>
        <w:rPr>
          <w:sz w:val="20"/>
          <w:szCs w:val="20"/>
          <w:lang w:val="el-GR"/>
        </w:rPr>
      </w:pPr>
    </w:p>
    <w:p w:rsidR="00D260A8" w:rsidRPr="000B3A49" w:rsidRDefault="00D260A8" w:rsidP="00D260A8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Παπαγγελήςθ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.</w:t>
      </w:r>
    </w:p>
    <w:p w:rsidR="00D260A8" w:rsidRPr="000B3A49" w:rsidRDefault="00D260A8" w:rsidP="00D260A8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Ρεπανά Δ.</w:t>
      </w:r>
    </w:p>
    <w:p w:rsidR="00D260A8" w:rsidRPr="000B3A49" w:rsidRDefault="00D260A8" w:rsidP="00D260A8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>γ.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Πίδουλα Α.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773" w:space="115"/>
            <w:col w:w="8252"/>
          </w:cols>
        </w:sectPr>
      </w:pPr>
    </w:p>
    <w:p w:rsidR="004713AA" w:rsidRPr="002A69E9" w:rsidRDefault="004713AA">
      <w:pPr>
        <w:spacing w:before="10" w:after="0" w:line="180" w:lineRule="exact"/>
        <w:rPr>
          <w:sz w:val="18"/>
          <w:szCs w:val="18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before="11" w:after="0" w:line="240" w:lineRule="auto"/>
        <w:ind w:left="100" w:right="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στο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αθέσ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με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πηρία,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 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 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λούν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 Υποστ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όλοι θα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πρέπει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τις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λέπον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00" w:right="7557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ότητες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: </w:t>
      </w:r>
    </w:p>
    <w:p w:rsidR="004713AA" w:rsidRPr="002A69E9" w:rsidRDefault="004713AA">
      <w:pPr>
        <w:spacing w:before="2" w:after="0" w:line="190" w:lineRule="exact"/>
        <w:rPr>
          <w:sz w:val="19"/>
          <w:szCs w:val="19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όλο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χολικ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πρόγ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άγκε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Ατόμο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με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απη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1E5408" w:rsidRDefault="004713AA" w:rsidP="001E5408">
      <w:pPr>
        <w:pStyle w:val="a5"/>
        <w:spacing w:after="0" w:line="240" w:lineRule="auto"/>
        <w:ind w:left="567" w:right="284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ήτη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Άτομ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έργειε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προστα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έπε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σε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ίπτω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γκη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γεγονότο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1E5408" w:rsidRDefault="004713AA" w:rsidP="001E5408">
      <w:pPr>
        <w:pStyle w:val="a5"/>
        <w:spacing w:after="0" w:line="240" w:lineRule="auto"/>
        <w:ind w:left="567" w:right="284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χεδι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δ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ιαδικα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ποστή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ιξή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διά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κει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εκκέ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Διευ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ενέργειε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="008F6BA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4713AA" w:rsidRPr="002A69E9" w:rsidRDefault="00FE64F8">
      <w:pPr>
        <w:spacing w:before="60" w:after="0" w:line="240" w:lineRule="auto"/>
        <w:ind w:left="52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lastRenderedPageBreak/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520" w:right="332" w:hanging="24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σω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γειε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προβ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λέ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Σχ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χέδι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Έ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άγκ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και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φορούν στο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απηρία. Όλο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ιδε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ίζει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1E5408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1E5408">
        <w:rPr>
          <w:rFonts w:ascii="Calibri" w:eastAsia="Calibri" w:hAnsi="Calibri" w:cs="Calibri"/>
          <w:sz w:val="24"/>
          <w:szCs w:val="24"/>
          <w:lang w:val="el-GR"/>
        </w:rPr>
        <w:t>σε ποια αίθουσα βρίσκεται το ΆμεΑ, γιατί αμέσως μετά το πέρας του συμβάντος θα πρέπει να κατευθυνθούν στη συγκεκριμένη αίθουσα για να το βοηθήσουν να την εκκενώσει.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άγκε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1E5408" w:rsidRPr="001E5408" w:rsidRDefault="001E5408" w:rsidP="001E5408">
      <w:pPr>
        <w:pStyle w:val="a5"/>
        <w:ind w:firstLine="720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εκκέ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πρ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έπε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ηθεί.</w:t>
      </w:r>
    </w:p>
    <w:p w:rsidR="004713AA" w:rsidRPr="001E5408" w:rsidRDefault="004713AA" w:rsidP="001E5408">
      <w:pPr>
        <w:pStyle w:val="a5"/>
        <w:spacing w:after="0" w:line="240" w:lineRule="auto"/>
        <w:ind w:left="567" w:right="284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 xml:space="preserve"> 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  <w:lang w:val="el-GR"/>
        </w:rPr>
        <w:t>ημ</w:t>
      </w: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>είωση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2" w:after="0" w:line="190" w:lineRule="exact"/>
        <w:rPr>
          <w:sz w:val="19"/>
          <w:szCs w:val="19"/>
          <w:lang w:val="el-GR"/>
        </w:rPr>
      </w:pPr>
    </w:p>
    <w:p w:rsidR="004713AA" w:rsidRPr="002A69E9" w:rsidRDefault="00FE64F8" w:rsidP="001E5408">
      <w:pPr>
        <w:spacing w:before="11" w:after="0" w:line="240" w:lineRule="auto"/>
        <w:ind w:left="100" w:right="-20"/>
        <w:rPr>
          <w:rFonts w:ascii="Calibri Light" w:eastAsia="Calibri Light" w:hAnsi="Calibri Light" w:cs="Calibri Light"/>
          <w:sz w:val="24"/>
          <w:szCs w:val="24"/>
          <w:lang w:val="el-GR"/>
        </w:rPr>
      </w:pP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="001E5408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ωτέ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ω ο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ίζ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ο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ε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ού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έ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(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 Light" w:eastAsia="Calibri Light" w:hAnsi="Calibri Light" w:cs="Calibri Light"/>
          <w:spacing w:val="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ύ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5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ην</w:t>
      </w:r>
      <w:r w:rsidRPr="002A69E9">
        <w:rPr>
          <w:rFonts w:ascii="Calibri Light" w:eastAsia="Calibri Light" w:hAnsi="Calibri Light" w:cs="Calibri Light"/>
          <w:spacing w:val="50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ού</w:t>
      </w:r>
      <w:r w:rsidRPr="002A69E9">
        <w:rPr>
          <w:rFonts w:ascii="Calibri Light" w:eastAsia="Calibri Light" w:hAnsi="Calibri Light" w:cs="Calibri Light"/>
          <w:spacing w:val="48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ινδύ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.</w:t>
      </w:r>
    </w:p>
    <w:p w:rsidR="004713AA" w:rsidRPr="002A69E9" w:rsidRDefault="00FE64F8" w:rsidP="001E5408">
      <w:pPr>
        <w:tabs>
          <w:tab w:val="left" w:pos="7540"/>
        </w:tabs>
        <w:spacing w:after="0" w:line="240" w:lineRule="auto"/>
        <w:ind w:left="100" w:right="-20"/>
        <w:rPr>
          <w:rFonts w:ascii="Calibri Light" w:eastAsia="Calibri Light" w:hAnsi="Calibri Light" w:cs="Calibri Light"/>
          <w:sz w:val="24"/>
          <w:szCs w:val="24"/>
          <w:lang w:val="el-GR"/>
        </w:rPr>
      </w:pP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ε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ητ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ν λ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ω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μβ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  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α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ς, ό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πρ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β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έ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ό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ο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.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17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7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4 </w:t>
      </w:r>
      <w:r w:rsidRPr="002A69E9">
        <w:rPr>
          <w:rFonts w:ascii="Calibri Light" w:eastAsia="Calibri Light" w:hAnsi="Calibri Light" w:cs="Calibri Light"/>
          <w:spacing w:val="18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«Π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ί  </w:t>
      </w:r>
      <w:r w:rsidRPr="002A69E9">
        <w:rPr>
          <w:rFonts w:ascii="Calibri Light" w:eastAsia="Calibri Light" w:hAnsi="Calibri Light" w:cs="Calibri Light"/>
          <w:spacing w:val="26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χ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</w:t>
      </w:r>
      <w:r w:rsidR="001E5408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5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ς»</w:t>
      </w:r>
      <w:r w:rsidRPr="002A69E9">
        <w:rPr>
          <w:rFonts w:ascii="Calibri Light" w:eastAsia="Calibri Light" w:hAnsi="Calibri Light" w:cs="Calibri Light"/>
          <w:spacing w:val="50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(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.Ε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(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Φ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Α΄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236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1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99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4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54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ις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ώ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εω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ς</w:t>
      </w:r>
      <w:r w:rsidR="001E5408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ής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ύ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ημ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ξ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="001E5408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δρυ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μά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&amp;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ξ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δρυ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ν (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&amp;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,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με</w:t>
      </w:r>
      <w:r w:rsidRPr="002A69E9">
        <w:rPr>
          <w:rFonts w:ascii="Calibri Light" w:eastAsia="Calibri Light" w:hAnsi="Calibri Light" w:cs="Calibri Light"/>
          <w:spacing w:val="48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ρι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51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ωτ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51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1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0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7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5"/>
          <w:position w:val="1"/>
          <w:sz w:val="24"/>
          <w:szCs w:val="24"/>
          <w:u w:val="single" w:color="000000"/>
          <w:lang w:val="el-GR"/>
        </w:rPr>
        <w:t>1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5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4</w:t>
      </w:r>
      <w:r w:rsidRPr="002A69E9">
        <w:rPr>
          <w:rFonts w:ascii="Calibri Light" w:eastAsia="Calibri Light" w:hAnsi="Calibri Light" w:cs="Calibri Light"/>
          <w:spacing w:val="48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ου</w:t>
      </w:r>
      <w:r w:rsidR="001E5408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5"/>
          <w:position w:val="1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ου</w:t>
      </w:r>
      <w:r w:rsidR="001E5408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3"/>
          <w:position w:val="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3"/>
          <w:position w:val="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 Light" w:eastAsia="Calibri Light" w:hAnsi="Calibri Light" w:cs="Calibri Light"/>
          <w:spacing w:val="52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ξ</w:t>
      </w:r>
      <w:r w:rsidRPr="002A69E9">
        <w:rPr>
          <w:rFonts w:ascii="Calibri Light" w:eastAsia="Calibri Light" w:hAnsi="Calibri Light" w:cs="Calibri Light"/>
          <w:spacing w:val="-3"/>
          <w:position w:val="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ως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5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60" w:bottom="1220" w:left="1580" w:header="0" w:footer="898" w:gutter="0"/>
          <w:cols w:space="720"/>
        </w:sectPr>
      </w:pPr>
    </w:p>
    <w:p w:rsidR="004713AA" w:rsidRPr="002A69E9" w:rsidRDefault="00FE64F8">
      <w:pPr>
        <w:spacing w:before="36" w:after="0" w:line="240" w:lineRule="auto"/>
        <w:ind w:left="100" w:right="7329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ΗΤΑ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2</w:t>
      </w:r>
    </w:p>
    <w:p w:rsidR="004713AA" w:rsidRPr="002A69E9" w:rsidRDefault="004713AA">
      <w:pPr>
        <w:spacing w:before="1" w:after="0" w:line="130" w:lineRule="exact"/>
        <w:rPr>
          <w:sz w:val="13"/>
          <w:szCs w:val="13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917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9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>ΑΛΕ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67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</w:t>
      </w:r>
    </w:p>
    <w:p w:rsidR="004713AA" w:rsidRPr="002A69E9" w:rsidRDefault="004713AA">
      <w:pPr>
        <w:spacing w:before="3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79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2.1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10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οκα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–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759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2.2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</w:t>
      </w:r>
    </w:p>
    <w:p w:rsidR="004713AA" w:rsidRPr="002A69E9" w:rsidRDefault="00FE64F8">
      <w:pPr>
        <w:spacing w:after="0" w:line="240" w:lineRule="auto"/>
        <w:ind w:left="100" w:right="4707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γχά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Μέ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Κατ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λτ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Καθορι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αι ορ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 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οσωπ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ού πυρασφάλειας</w:t>
      </w:r>
    </w:p>
    <w:p w:rsidR="004713AA" w:rsidRPr="002A69E9" w:rsidRDefault="00FE64F8">
      <w:pPr>
        <w:tabs>
          <w:tab w:val="left" w:pos="820"/>
        </w:tabs>
        <w:spacing w:after="0" w:line="298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άσωση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υρόσβεση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όλου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πά</w:t>
      </w:r>
      <w:r w:rsidRPr="002A69E9">
        <w:rPr>
          <w:rFonts w:ascii="Calibri" w:eastAsia="Calibri" w:hAnsi="Calibri" w:cs="Calibri"/>
          <w:spacing w:val="7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ω</w:t>
      </w:r>
    </w:p>
    <w:p w:rsidR="004713AA" w:rsidRPr="002A69E9" w:rsidRDefault="00FE64F8">
      <w:pPr>
        <w:spacing w:after="0" w:line="240" w:lineRule="auto"/>
        <w:ind w:left="820" w:right="40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ασωστ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βε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ομά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υρασφάλειας,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τε  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σε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ήποτε</w:t>
      </w:r>
    </w:p>
    <w:p w:rsidR="004713AA" w:rsidRPr="002A69E9" w:rsidRDefault="00FE64F8">
      <w:pPr>
        <w:spacing w:after="0" w:line="240" w:lineRule="auto"/>
        <w:ind w:left="820" w:right="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να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αθοδη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684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2.3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</w:p>
    <w:p w:rsidR="004713AA" w:rsidRPr="002A69E9" w:rsidRDefault="00FE64F8">
      <w:pPr>
        <w:spacing w:before="2" w:after="0" w:line="240" w:lineRule="auto"/>
        <w:ind w:left="100" w:right="5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Μετα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ύφ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820" w:right="5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τέγ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έχο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</w:p>
    <w:p w:rsidR="004713AA" w:rsidRPr="002A69E9" w:rsidRDefault="00FE64F8">
      <w:pPr>
        <w:spacing w:after="0" w:line="240" w:lineRule="auto"/>
        <w:ind w:left="820" w:right="5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)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ζε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spacing w:before="2" w:after="0" w:line="240" w:lineRule="auto"/>
        <w:ind w:left="82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υλι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</w:p>
    <w:p w:rsidR="004713AA" w:rsidRPr="002A69E9" w:rsidRDefault="00FE64F8">
      <w:pPr>
        <w:spacing w:after="0" w:line="240" w:lineRule="auto"/>
        <w:ind w:left="82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αχ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ζε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</w:p>
    <w:p w:rsidR="004713AA" w:rsidRPr="002A69E9" w:rsidRDefault="00FE64F8">
      <w:pPr>
        <w:spacing w:before="2" w:after="0" w:line="240" w:lineRule="auto"/>
        <w:ind w:left="82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άζο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3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’ </w:t>
      </w:r>
      <w:r w:rsidRPr="002A69E9">
        <w:rPr>
          <w:rFonts w:ascii="Calibri" w:eastAsia="Calibri" w:hAnsi="Calibri" w:cs="Calibri"/>
          <w:spacing w:val="3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00" w:right="1440" w:bottom="116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180" w:right="4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ηψη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υμβ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2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εγχο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</w:p>
    <w:p w:rsidR="004713AA" w:rsidRPr="002A69E9" w:rsidRDefault="00FE64F8">
      <w:pPr>
        <w:spacing w:after="0" w:line="240" w:lineRule="auto"/>
        <w:ind w:left="118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2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ζε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2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ψη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spacing w:before="2" w:after="0" w:line="240" w:lineRule="auto"/>
        <w:ind w:left="1180" w:right="5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όγα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ότητα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460" w:right="423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2.4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(κ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)</w:t>
      </w:r>
    </w:p>
    <w:p w:rsidR="004713AA" w:rsidRPr="002A69E9" w:rsidRDefault="00FE64F8">
      <w:pPr>
        <w:spacing w:after="0" w:line="240" w:lineRule="auto"/>
        <w:ind w:left="460" w:right="5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Ι-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</w:p>
    <w:p w:rsidR="004713AA" w:rsidRPr="002A69E9" w:rsidRDefault="00FE64F8">
      <w:pPr>
        <w:spacing w:after="0" w:line="240" w:lineRule="auto"/>
        <w:ind w:left="460" w:right="5877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511" w:right="432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before="2" w:after="0" w:line="240" w:lineRule="auto"/>
        <w:ind w:left="1180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όχε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180" w:right="52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&amp;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60" w:right="6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460" w:right="5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0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60" w:right="4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εχό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80" w:lineRule="exact"/>
        <w:rPr>
          <w:sz w:val="18"/>
          <w:szCs w:val="18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460" w:right="362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2.5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λει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λει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)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180" w:right="53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εώτε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180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460"/>
        </w:tabs>
        <w:spacing w:after="0" w:line="295" w:lineRule="exact"/>
        <w:ind w:left="11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έγε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40" w:bottom="1160" w:left="1220" w:header="0" w:footer="898" w:gutter="0"/>
          <w:cols w:space="720"/>
        </w:sectPr>
      </w:pPr>
    </w:p>
    <w:p w:rsidR="004713AA" w:rsidRPr="002A69E9" w:rsidRDefault="00FE64F8">
      <w:pPr>
        <w:tabs>
          <w:tab w:val="left" w:pos="540"/>
        </w:tabs>
        <w:spacing w:before="50" w:after="0" w:line="240" w:lineRule="auto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tabs>
          <w:tab w:val="left" w:pos="540"/>
        </w:tabs>
        <w:spacing w:after="0" w:line="295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tabs>
          <w:tab w:val="left" w:pos="540"/>
        </w:tabs>
        <w:spacing w:after="0" w:line="295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tabs>
          <w:tab w:val="left" w:pos="540"/>
        </w:tabs>
        <w:spacing w:after="0" w:line="295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</w:p>
    <w:p w:rsidR="004713AA" w:rsidRPr="002A69E9" w:rsidRDefault="00FE64F8">
      <w:pPr>
        <w:tabs>
          <w:tab w:val="left" w:pos="540"/>
        </w:tabs>
        <w:spacing w:after="0" w:line="298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552" w:right="5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γάζο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λύ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24ώ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824" w:right="53" w:firstLine="14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ύθ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ϋ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Μηχα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έχο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’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248" w:right="53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888" w:right="349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–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5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540" w:right="52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ΑΙ</w:t>
      </w:r>
    </w:p>
    <w:p w:rsidR="004713AA" w:rsidRPr="002A69E9" w:rsidRDefault="00FE64F8">
      <w:pPr>
        <w:tabs>
          <w:tab w:val="left" w:pos="540"/>
        </w:tabs>
        <w:spacing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ηψ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τεχ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ετώ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ηψ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</w:p>
    <w:p w:rsidR="004713AA" w:rsidRPr="002A69E9" w:rsidRDefault="00FE64F8">
      <w:pPr>
        <w:spacing w:after="0" w:line="285" w:lineRule="exact"/>
        <w:ind w:left="833" w:right="23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α)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" w:after="0" w:line="233" w:lineRule="auto"/>
        <w:ind w:left="833" w:right="55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4"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εξωτε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</w:p>
    <w:p w:rsidR="004713AA" w:rsidRPr="002A69E9" w:rsidRDefault="00FE64F8">
      <w:pPr>
        <w:spacing w:after="0" w:line="285" w:lineRule="exact"/>
        <w:ind w:left="833" w:right="59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έγχ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</w:p>
    <w:p w:rsidR="004713AA" w:rsidRPr="002A69E9" w:rsidRDefault="00FE64F8">
      <w:pPr>
        <w:spacing w:after="0" w:line="285" w:lineRule="exact"/>
        <w:ind w:left="833" w:right="587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«Α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before="3" w:after="0" w:line="236" w:lineRule="auto"/>
        <w:ind w:left="833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ιφ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24ώ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 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</w:p>
    <w:p w:rsidR="004713AA" w:rsidRPr="002A69E9" w:rsidRDefault="00FE64F8">
      <w:pPr>
        <w:spacing w:after="0" w:line="285" w:lineRule="exact"/>
        <w:ind w:left="833" w:right="6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833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έξ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20" w:right="1440" w:bottom="1160" w:left="1140" w:header="0" w:footer="898" w:gutter="0"/>
          <w:cols w:space="720"/>
        </w:sectPr>
      </w:pPr>
    </w:p>
    <w:p w:rsidR="004713AA" w:rsidRPr="002A69E9" w:rsidRDefault="00FE64F8">
      <w:pPr>
        <w:spacing w:before="55" w:after="0" w:line="292" w:lineRule="exact"/>
        <w:ind w:left="473" w:right="52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lastRenderedPageBreak/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ότητα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1" w:after="0" w:line="292" w:lineRule="exact"/>
        <w:ind w:left="473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ή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7" w:after="0" w:line="238" w:lineRule="auto"/>
        <w:ind w:left="473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ιβ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οκα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110" w:lineRule="exact"/>
        <w:rPr>
          <w:sz w:val="11"/>
          <w:szCs w:val="11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81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t>2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6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9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Κατ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ηγ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ορ</w:t>
      </w: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υρκα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</w:p>
    <w:p w:rsidR="004713AA" w:rsidRPr="002A69E9" w:rsidRDefault="00FE64F8">
      <w:pPr>
        <w:spacing w:before="91"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B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υλι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οιού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</w:t>
      </w:r>
    </w:p>
    <w:p w:rsidR="004713AA" w:rsidRPr="002A69E9" w:rsidRDefault="00FE64F8">
      <w:pPr>
        <w:spacing w:before="93"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C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Αε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ίω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υλι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ογό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ιλ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FE64F8">
      <w:pPr>
        <w:spacing w:before="91"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D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Default="00FE64F8">
      <w:pPr>
        <w:spacing w:before="91"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Η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λε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κ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τ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ι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κ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έ</w:t>
      </w:r>
      <w:r>
        <w:rPr>
          <w:rFonts w:ascii="Calibri" w:eastAsia="Calibri" w:hAnsi="Calibri" w:cs="Calibri"/>
          <w:b/>
          <w:bCs/>
          <w:sz w:val="24"/>
          <w:szCs w:val="24"/>
        </w:rPr>
        <w:t>ς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π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υ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κ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α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γιές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4713AA" w:rsidRDefault="004713AA">
      <w:pPr>
        <w:spacing w:before="8" w:after="0" w:line="120" w:lineRule="exact"/>
        <w:rPr>
          <w:sz w:val="12"/>
          <w:szCs w:val="12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D22138">
      <w:pPr>
        <w:spacing w:after="0" w:line="240" w:lineRule="auto"/>
        <w:ind w:left="3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5pt;height:243.65pt;mso-position-horizontal-relative:char;mso-position-vertical-relative:line">
            <v:imagedata r:id="rId9" o:title=""/>
          </v:shape>
        </w:pict>
      </w:r>
    </w:p>
    <w:p w:rsidR="004713AA" w:rsidRDefault="004713AA">
      <w:pPr>
        <w:spacing w:after="0"/>
        <w:sectPr w:rsidR="004713AA">
          <w:pgSz w:w="12240" w:h="15840"/>
          <w:pgMar w:top="1420" w:right="1440" w:bottom="1160" w:left="1500" w:header="0" w:footer="898" w:gutter="0"/>
          <w:cols w:space="720"/>
        </w:sectPr>
      </w:pPr>
    </w:p>
    <w:p w:rsidR="004713AA" w:rsidRPr="002A69E9" w:rsidRDefault="00FE64F8">
      <w:pPr>
        <w:spacing w:before="52" w:after="0" w:line="240" w:lineRule="auto"/>
        <w:ind w:left="48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lastRenderedPageBreak/>
        <w:t>2.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7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9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2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τώ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υρο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σβεσ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ρω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89" w:lineRule="exact"/>
        <w:ind w:left="48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1.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ΠΥΡ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60" w:lineRule="exact"/>
        <w:rPr>
          <w:sz w:val="26"/>
          <w:szCs w:val="26"/>
          <w:lang w:val="el-GR"/>
        </w:rPr>
      </w:pPr>
    </w:p>
    <w:p w:rsidR="004713AA" w:rsidRPr="002A69E9" w:rsidRDefault="00163892">
      <w:pPr>
        <w:tabs>
          <w:tab w:val="left" w:pos="460"/>
        </w:tabs>
        <w:spacing w:before="34" w:after="0" w:line="240" w:lineRule="auto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163892">
        <w:pict>
          <v:shape id="_x0000_s2207" type="#_x0000_t75" style="position:absolute;left:0;text-align:left;margin-left:261pt;margin-top:-.75pt;width:319.5pt;height:267.05pt;z-index:-1757;mso-position-horizontal-relative:page">
            <v:imagedata r:id="rId10" o:title=""/>
            <w10:wrap anchorx="page"/>
          </v:shape>
        </w:pict>
      </w:r>
      <w:r w:rsidR="00FE64F8"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="00FE64F8"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1.</w:t>
      </w:r>
      <w:r w:rsidR="00FE64F8"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="00FE64F8"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Υ</w:t>
      </w:r>
      <w:r w:rsidR="00FE64F8"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Ρ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</w:t>
      </w:r>
      <w:r w:rsidR="00FE64F8"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="00FE64F8" w:rsidRPr="002A69E9">
        <w:rPr>
          <w:rFonts w:ascii="Arial" w:eastAsia="Arial" w:hAnsi="Arial" w:cs="Arial"/>
          <w:b/>
          <w:bCs/>
          <w:spacing w:val="-7"/>
          <w:sz w:val="20"/>
          <w:szCs w:val="20"/>
          <w:lang w:val="el-GR"/>
        </w:rPr>
        <w:t xml:space="preserve"> </w:t>
      </w:r>
      <w:r w:rsidR="00FE64F8"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ΣΩ</w:t>
      </w:r>
      <w:r w:rsidR="00FE64F8" w:rsidRPr="002A69E9">
        <w:rPr>
          <w:rFonts w:ascii="Arial" w:eastAsia="Arial" w:hAnsi="Arial" w:cs="Arial"/>
          <w:b/>
          <w:bCs/>
          <w:spacing w:val="7"/>
          <w:sz w:val="20"/>
          <w:szCs w:val="20"/>
          <w:lang w:val="el-GR"/>
        </w:rPr>
        <w:t>Μ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</w:p>
    <w:p w:rsidR="004713AA" w:rsidRPr="002A69E9" w:rsidRDefault="00FE64F8">
      <w:pPr>
        <w:tabs>
          <w:tab w:val="left" w:pos="460"/>
        </w:tabs>
        <w:spacing w:after="0" w:line="209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2.</w:t>
      </w:r>
      <w:r w:rsidRPr="002A69E9">
        <w:rPr>
          <w:rFonts w:ascii="Arial" w:eastAsia="Arial" w:hAnsi="Arial" w:cs="Arial"/>
          <w:b/>
          <w:bCs/>
          <w:spacing w:val="5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-8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ΞΕ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ΣΗΣ</w:t>
      </w:r>
      <w:r w:rsidRPr="002A69E9">
        <w:rPr>
          <w:rFonts w:ascii="Arial" w:eastAsia="Arial" w:hAnsi="Arial" w:cs="Arial"/>
          <w:b/>
          <w:bCs/>
          <w:spacing w:val="-1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ΝΗΣ</w:t>
      </w:r>
    </w:p>
    <w:p w:rsidR="004713AA" w:rsidRPr="002A69E9" w:rsidRDefault="00FE64F8">
      <w:pPr>
        <w:tabs>
          <w:tab w:val="left" w:pos="460"/>
        </w:tabs>
        <w:spacing w:after="0" w:line="206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3.</w:t>
      </w:r>
      <w:r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ΕΡ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ΙΚΟ</w:t>
      </w:r>
      <w:r w:rsidRPr="002A69E9">
        <w:rPr>
          <w:rFonts w:ascii="Arial" w:eastAsia="Arial" w:hAnsi="Arial" w:cs="Arial"/>
          <w:b/>
          <w:bCs/>
          <w:spacing w:val="-9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Φ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ΙΔΙΟ</w:t>
      </w:r>
      <w:r w:rsidRPr="002A69E9">
        <w:rPr>
          <w:rFonts w:ascii="Arial" w:eastAsia="Arial" w:hAnsi="Arial" w:cs="Arial"/>
          <w:b/>
          <w:bCs/>
          <w:spacing w:val="50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2</w:t>
      </w:r>
    </w:p>
    <w:p w:rsidR="004713AA" w:rsidRPr="002A69E9" w:rsidRDefault="00FE64F8">
      <w:pPr>
        <w:tabs>
          <w:tab w:val="left" w:pos="460"/>
        </w:tabs>
        <w:spacing w:after="0" w:line="206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4.</w:t>
      </w:r>
      <w:r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-7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ΙΚΟ</w:t>
      </w:r>
      <w:r w:rsidRPr="002A69E9">
        <w:rPr>
          <w:rFonts w:ascii="Arial" w:eastAsia="Arial" w:hAnsi="Arial" w:cs="Arial"/>
          <w:b/>
          <w:bCs/>
          <w:spacing w:val="-11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7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-11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Ε</w:t>
      </w:r>
    </w:p>
    <w:p w:rsidR="004713AA" w:rsidRPr="002A69E9" w:rsidRDefault="00FE64F8">
      <w:pPr>
        <w:spacing w:after="0" w:line="206" w:lineRule="exact"/>
        <w:ind w:left="46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ΠΙ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Ρ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Ρ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</w:p>
    <w:p w:rsidR="004713AA" w:rsidRPr="002A69E9" w:rsidRDefault="00FE64F8">
      <w:pPr>
        <w:tabs>
          <w:tab w:val="left" w:pos="460"/>
        </w:tabs>
        <w:spacing w:before="2" w:after="0" w:line="206" w:lineRule="exact"/>
        <w:ind w:left="461" w:right="7093" w:hanging="36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5.</w:t>
      </w:r>
      <w:r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6"/>
          <w:sz w:val="20"/>
          <w:szCs w:val="20"/>
          <w:lang w:val="el-GR"/>
        </w:rPr>
        <w:t>Δ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-9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Γ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Χ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 xml:space="preserve">ΝΗΣ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ΞΕ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ΣΗΣ</w:t>
      </w:r>
    </w:p>
    <w:p w:rsidR="004713AA" w:rsidRPr="002A69E9" w:rsidRDefault="00FE64F8">
      <w:pPr>
        <w:tabs>
          <w:tab w:val="left" w:pos="460"/>
        </w:tabs>
        <w:spacing w:after="0" w:line="208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6.</w:t>
      </w:r>
      <w:r w:rsidRPr="002A69E9">
        <w:rPr>
          <w:rFonts w:ascii="Arial" w:eastAsia="Arial" w:hAnsi="Arial" w:cs="Arial"/>
          <w:b/>
          <w:bCs/>
          <w:spacing w:val="5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ΙΚ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-11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ΣΩ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</w:p>
    <w:p w:rsidR="004713AA" w:rsidRPr="002A69E9" w:rsidRDefault="00FE64F8">
      <w:pPr>
        <w:tabs>
          <w:tab w:val="left" w:pos="460"/>
        </w:tabs>
        <w:spacing w:after="0" w:line="206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7.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Φ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ΛΕ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-15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Ρ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ΗΣ</w:t>
      </w:r>
    </w:p>
    <w:p w:rsidR="004713AA" w:rsidRPr="002A69E9" w:rsidRDefault="00FE64F8">
      <w:pPr>
        <w:tabs>
          <w:tab w:val="left" w:pos="460"/>
        </w:tabs>
        <w:spacing w:after="0" w:line="204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8.</w:t>
      </w:r>
      <w:r w:rsidRPr="002A69E9">
        <w:rPr>
          <w:rFonts w:ascii="Arial" w:eastAsia="Arial" w:hAnsi="Arial" w:cs="Arial"/>
          <w:b/>
          <w:bCs/>
          <w:spacing w:val="5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-10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Δ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ΟΧ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ΣΗΣ</w:t>
      </w:r>
      <w:r w:rsidRPr="002A69E9">
        <w:rPr>
          <w:rFonts w:ascii="Arial" w:eastAsia="Arial" w:hAnsi="Arial" w:cs="Arial"/>
          <w:b/>
          <w:bCs/>
          <w:spacing w:val="44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2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before="11" w:after="0" w:line="240" w:lineRule="auto"/>
        <w:ind w:left="48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ΠΥΡ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ΞΩ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00" w:lineRule="exact"/>
        <w:rPr>
          <w:sz w:val="20"/>
          <w:szCs w:val="20"/>
          <w:lang w:val="el-GR"/>
        </w:rPr>
      </w:pPr>
    </w:p>
    <w:p w:rsidR="004713AA" w:rsidRDefault="00D22138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68pt;height:222.7pt;mso-position-horizontal-relative:char;mso-position-vertical-relative:line">
            <v:imagedata r:id="rId11" o:title=""/>
          </v:shape>
        </w:pict>
      </w:r>
    </w:p>
    <w:p w:rsidR="004713AA" w:rsidRDefault="004713AA">
      <w:pPr>
        <w:spacing w:after="0"/>
        <w:sectPr w:rsidR="004713AA">
          <w:pgSz w:w="12240" w:h="15840"/>
          <w:pgMar w:top="1460" w:right="520" w:bottom="1160" w:left="1200" w:header="0" w:footer="898" w:gutter="0"/>
          <w:cols w:space="720"/>
        </w:sect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8" w:after="0" w:line="220" w:lineRule="exact"/>
      </w:pPr>
    </w:p>
    <w:p w:rsidR="004713AA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3.</w:t>
      </w:r>
      <w:r>
        <w:rPr>
          <w:rFonts w:ascii="Calibri" w:eastAsia="Calibri" w:hAnsi="Calibri" w:cs="Calibri"/>
          <w:b/>
          <w:bCs/>
          <w:sz w:val="24"/>
          <w:szCs w:val="24"/>
        </w:rPr>
        <w:t>ΠΥ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Ο</w:t>
      </w:r>
      <w:r>
        <w:rPr>
          <w:rFonts w:ascii="Calibri" w:eastAsia="Calibri" w:hAnsi="Calibri" w:cs="Calibri"/>
          <w:b/>
          <w:bCs/>
          <w:sz w:val="24"/>
          <w:szCs w:val="24"/>
        </w:rPr>
        <w:t>ΣΒΕΣ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Τ</w:t>
      </w:r>
      <w:r>
        <w:rPr>
          <w:rFonts w:ascii="Calibri" w:eastAsia="Calibri" w:hAnsi="Calibri" w:cs="Calibri"/>
          <w:b/>
          <w:bCs/>
          <w:sz w:val="24"/>
          <w:szCs w:val="24"/>
        </w:rPr>
        <w:t>Η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Α</w:t>
      </w:r>
      <w:r>
        <w:rPr>
          <w:rFonts w:ascii="Calibri" w:eastAsia="Calibri" w:hAnsi="Calibri" w:cs="Calibri"/>
          <w:b/>
          <w:bCs/>
          <w:sz w:val="24"/>
          <w:szCs w:val="24"/>
        </w:rPr>
        <w:t>Σ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ΝΕ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Ο</w:t>
      </w:r>
      <w:r>
        <w:rPr>
          <w:rFonts w:ascii="Calibri" w:eastAsia="Calibri" w:hAnsi="Calibri" w:cs="Calibri"/>
          <w:b/>
          <w:bCs/>
          <w:sz w:val="24"/>
          <w:szCs w:val="24"/>
        </w:rPr>
        <w:t>Υ</w: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9" w:after="0" w:line="220" w:lineRule="exact"/>
      </w:pPr>
    </w:p>
    <w:p w:rsidR="004713AA" w:rsidRDefault="00D22138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8.8pt;height:278.8pt;mso-position-horizontal-relative:char;mso-position-vertical-relative:line">
            <v:imagedata r:id="rId12" o:title=""/>
          </v:shape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2" w:after="0" w:line="260" w:lineRule="exact"/>
        <w:rPr>
          <w:sz w:val="26"/>
          <w:szCs w:val="26"/>
        </w:rPr>
      </w:pPr>
    </w:p>
    <w:p w:rsidR="004713AA" w:rsidRDefault="00163892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 w:rsidRPr="00163892">
        <w:pict>
          <v:shape id="_x0000_s2204" type="#_x0000_t75" style="position:absolute;left:0;text-align:left;margin-left:84pt;margin-top:14.6pt;width:528pt;height:237.85pt;z-index:-1756;mso-position-horizontal-relative:page">
            <v:imagedata r:id="rId13" o:title=""/>
            <w10:wrap anchorx="page"/>
          </v:shape>
        </w:pic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4.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ΠΥ</w:t>
      </w:r>
      <w:r w:rsidR="00FE64F8"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Ο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ΣΒΕΣ</w: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Τ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Η</w:t>
      </w:r>
      <w:r w:rsidR="00FE64F8"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ΕΣ</w:t>
      </w:r>
      <w:r w:rsidR="00FE64F8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2</w:t>
      </w:r>
    </w:p>
    <w:p w:rsidR="004713AA" w:rsidRDefault="004713AA">
      <w:pPr>
        <w:spacing w:after="0"/>
        <w:sectPr w:rsidR="004713AA">
          <w:pgSz w:w="12240" w:h="15840"/>
          <w:pgMar w:top="1480" w:right="0" w:bottom="1080" w:left="1580" w:header="0" w:footer="898" w:gutter="0"/>
          <w:cols w:space="720"/>
        </w:sectPr>
      </w:pPr>
    </w:p>
    <w:p w:rsidR="004713AA" w:rsidRDefault="00163892">
      <w:pPr>
        <w:spacing w:before="65" w:after="0" w:line="240" w:lineRule="auto"/>
        <w:ind w:left="107" w:right="-20"/>
        <w:rPr>
          <w:rFonts w:ascii="Arial" w:eastAsia="Arial" w:hAnsi="Arial" w:cs="Arial"/>
          <w:sz w:val="23"/>
          <w:szCs w:val="23"/>
        </w:rPr>
      </w:pPr>
      <w:r w:rsidRPr="00163892">
        <w:lastRenderedPageBreak/>
        <w:pict>
          <v:group id="_x0000_s2181" style="position:absolute;left:0;text-align:left;margin-left:82.4pt;margin-top:40.5pt;width:435.05pt;height:280.45pt;z-index:-1755;mso-position-horizontal-relative:page" coordorigin="1648,810" coordsize="8701,5609">
            <v:shape id="_x0000_s2203" type="#_x0000_t75" style="position:absolute;left:1648;top:2471;width:3322;height:2559">
              <v:imagedata r:id="rId14" o:title=""/>
            </v:shape>
            <v:group id="_x0000_s2200" style="position:absolute;left:1808;top:2170;width:2;height:4226" coordorigin="1808,2170" coordsize="2,4226">
              <v:shape id="_x0000_s2202" style="position:absolute;left:1808;top:2170;width:2;height:4226" coordorigin="1808,2170" coordsize="0,4226" path="m1808,6396r,-4226e" filled="f" strokecolor="#544b57" strokeweight=".35433mm">
                <v:path arrowok="t"/>
              </v:shape>
              <v:shape id="_x0000_s2201" type="#_x0000_t75" style="position:absolute;left:7093;top:2927;width:3021;height:2217">
                <v:imagedata r:id="rId15" o:title=""/>
              </v:shape>
            </v:group>
            <v:group id="_x0000_s2198" style="position:absolute;left:7151;top:2217;width:2;height:1025" coordorigin="7151,2217" coordsize="2,1025">
              <v:shape id="_x0000_s2199" style="position:absolute;left:7151;top:2217;width:2;height:1025" coordorigin="7151,2217" coordsize="0,1025" path="m7151,3241r,-1024e" filled="f" strokecolor="#645b60" strokeweight=".47242mm">
                <v:path arrowok="t"/>
              </v:shape>
            </v:group>
            <v:group id="_x0000_s2196" style="position:absolute;left:10144;top:2217;width:2;height:4179" coordorigin="10144,2217" coordsize="2,4179">
              <v:shape id="_x0000_s2197" style="position:absolute;left:10144;top:2217;width:2;height:4179" coordorigin="10144,2217" coordsize="0,4179" path="m10144,6396r,-4179e" filled="f" strokecolor="#544b4f" strokeweight=".82675mm">
                <v:path arrowok="t"/>
              </v:shape>
            </v:group>
            <v:group id="_x0000_s2194" style="position:absolute;left:7151;top:2069;width:2;height:40" coordorigin="7151,2069" coordsize="2,40">
              <v:shape id="_x0000_s2195" style="position:absolute;left:7151;top:2069;width:2;height:40" coordorigin="7151,2069" coordsize="0,40" path="m7151,2109r,-40e" filled="f" strokecolor="#645b60" strokeweight=".47242mm">
                <v:path arrowok="t"/>
              </v:shape>
            </v:group>
            <v:group id="_x0000_s2192" style="position:absolute;left:10144;top:2002;width:2;height:107" coordorigin="10144,2002" coordsize="2,107">
              <v:shape id="_x0000_s2193" style="position:absolute;left:10144;top:2002;width:2;height:107" coordorigin="10144,2002" coordsize="0,107" path="m10144,2109r,-107e" filled="f" strokecolor="#544b4f" strokeweight=".82675mm">
                <v:path arrowok="t"/>
              </v:shape>
            </v:group>
            <v:group id="_x0000_s2190" style="position:absolute;left:3288;top:2163;width:6890;height:2" coordorigin="3288,2163" coordsize="6890,2">
              <v:shape id="_x0000_s2191" style="position:absolute;left:3288;top:2163;width:6890;height:2" coordorigin="3288,2163" coordsize="6890,0" path="m3288,2163r6890,e" filled="f" strokecolor="#5b5457" strokeweight="1.88972mm">
                <v:path arrowok="t"/>
              </v:shape>
            </v:group>
            <v:group id="_x0000_s2188" style="position:absolute;left:1808;top:5626;width:8350;height:2" coordorigin="1808,5626" coordsize="8350,2">
              <v:shape id="_x0000_s2189" style="position:absolute;left:1808;top:5626;width:8350;height:2" coordorigin="1808,5626" coordsize="8350,0" path="m1808,5626r8350,e" filled="f" strokecolor="#60545b" strokeweight="1.41728mm">
                <v:path arrowok="t"/>
              </v:shape>
            </v:group>
            <v:group id="_x0000_s2186" style="position:absolute;left:1674;top:827;width:8664;height:2" coordorigin="1674,827" coordsize="8664,2">
              <v:shape id="_x0000_s2187" style="position:absolute;left:1674;top:827;width:8664;height:2" coordorigin="1674,827" coordsize="8664,0" path="m1674,827r8664,e" filled="f" strokecolor="#0c03fb" strokeweight=".35433mm">
                <v:path arrowok="t"/>
              </v:shape>
            </v:group>
            <v:group id="_x0000_s2184" style="position:absolute;left:10332;top:817;width:2;height:5579" coordorigin="10332,817" coordsize="2,5579">
              <v:shape id="_x0000_s2185" style="position:absolute;left:10332;top:817;width:2;height:5579" coordorigin="10332,817" coordsize="0,5579" path="m10332,6396r,-5579e" filled="f" strokecolor="#0800fb" strokeweight=".23622mm">
                <v:path arrowok="t"/>
              </v:shape>
            </v:group>
            <v:group id="_x0000_s2182" style="position:absolute;left:1674;top:6386;width:8664;height:2" coordorigin="1674,6386" coordsize="8664,2">
              <v:shape id="_x0000_s2183" style="position:absolute;left:1674;top:6386;width:8664;height:2" coordorigin="1674,6386" coordsize="8664,0" path="m1674,6386r8664,e" filled="f" strokecolor="#2323cf" strokeweight=".35433mm">
                <v:path arrowok="t"/>
              </v:shape>
            </v:group>
            <w10:wrap anchorx="page"/>
          </v:group>
        </w:pict>
      </w:r>
      <w:r w:rsidRPr="00163892">
        <w:pict>
          <v:group id="_x0000_s2146" style="position:absolute;left:0;text-align:left;margin-left:83.05pt;margin-top:412.05pt;width:473.05pt;height:292.85pt;z-index:-1754;mso-position-horizontal-relative:page;mso-position-vertical-relative:page" coordorigin="1661,8241" coordsize="9461,5857">
            <v:shape id="_x0000_s2180" type="#_x0000_t75" style="position:absolute;left:7649;top:10013;width:3463;height:2425">
              <v:imagedata r:id="rId16" o:title=""/>
            </v:shape>
            <v:group id="_x0000_s2178" style="position:absolute;left:7707;top:8694;width:2;height:3248" coordorigin="7707,8694" coordsize="2,3248">
              <v:shape id="_x0000_s2179" style="position:absolute;left:7707;top:8694;width:2;height:3248" coordorigin="7707,8694" coordsize="0,3248" path="m7707,11942r,-3248e" filled="f" strokecolor="#574f54" strokeweight=".47242mm">
                <v:path arrowok="t"/>
              </v:shape>
            </v:group>
            <v:group id="_x0000_s2176" style="position:absolute;left:10928;top:8694;width:2;height:4253" coordorigin="10928,8694" coordsize="2,4253">
              <v:shape id="_x0000_s2177" style="position:absolute;left:10928;top:8694;width:2;height:4253" coordorigin="10928,8694" coordsize="0,4253" path="m10928,12947r,-4253e" filled="f" strokecolor="#5b5457" strokeweight="1.063mm">
                <v:path arrowok="t"/>
              </v:shape>
            </v:group>
            <v:group id="_x0000_s2174" style="position:absolute;left:1674;top:8282;width:9434;height:2" coordorigin="1674,8282" coordsize="9434,2">
              <v:shape id="_x0000_s2175" style="position:absolute;left:1674;top:8282;width:9434;height:2" coordorigin="1674,8282" coordsize="9434,0" path="m1674,8282r9434,e" filled="f" strokecolor="#fb0000" strokeweight=".35433mm">
                <v:path arrowok="t"/>
              </v:shape>
            </v:group>
            <v:group id="_x0000_s2172" style="position:absolute;left:1684;top:8272;width:2;height:5807" coordorigin="1684,8272" coordsize="2,5807">
              <v:shape id="_x0000_s2173" style="position:absolute;left:1684;top:8272;width:2;height:5807" coordorigin="1684,8272" coordsize="0,5807" path="m1684,14079r,-5807e" filled="f" strokecolor="#fb0000" strokeweight=".35433mm">
                <v:path arrowok="t"/>
              </v:shape>
            </v:group>
            <v:group id="_x0000_s2170" style="position:absolute;left:1908;top:8272;width:2;height:328" coordorigin="1908,8272" coordsize="2,328">
              <v:shape id="_x0000_s2171" style="position:absolute;left:1908;top:8272;width:2;height:328" coordorigin="1908,8272" coordsize="0,328" path="m1908,8600r,-328e" filled="f" strokecolor="#5b5454" strokeweight=".70864mm">
                <v:path arrowok="t"/>
              </v:shape>
            </v:group>
            <v:group id="_x0000_s2168" style="position:absolute;left:5129;top:8272;width:2;height:328" coordorigin="5129,8272" coordsize="2,328">
              <v:shape id="_x0000_s2169" style="position:absolute;left:5129;top:8272;width:2;height:328" coordorigin="5129,8272" coordsize="0,328" path="m5129,8600r,-328e" filled="f" strokecolor="#544b4f" strokeweight=".35433mm">
                <v:path arrowok="t"/>
              </v:shape>
            </v:group>
            <v:group id="_x0000_s2166" style="position:absolute;left:7707;top:8272;width:2;height:328" coordorigin="7707,8272" coordsize="2,328">
              <v:shape id="_x0000_s2167" style="position:absolute;left:7707;top:8272;width:2;height:328" coordorigin="7707,8272" coordsize="0,328" path="m7707,8600r,-328e" filled="f" strokecolor="#574f54" strokeweight=".47242mm">
                <v:path arrowok="t"/>
              </v:shape>
            </v:group>
            <v:group id="_x0000_s2164" style="position:absolute;left:10928;top:8272;width:2;height:328" coordorigin="10928,8272" coordsize="2,328">
              <v:shape id="_x0000_s2165" style="position:absolute;left:10928;top:8272;width:2;height:328" coordorigin="10928,8272" coordsize="0,328" path="m10928,8600r,-328e" filled="f" strokecolor="#5b5457" strokeweight="1.063mm">
                <v:path arrowok="t"/>
              </v:shape>
            </v:group>
            <v:group id="_x0000_s2161" style="position:absolute;left:11102;top:8272;width:2;height:5807" coordorigin="11102,8272" coordsize="2,5807">
              <v:shape id="_x0000_s2163" style="position:absolute;left:11102;top:8272;width:2;height:5807" coordorigin="11102,8272" coordsize="0,5807" path="m11102,14079r,-5807e" filled="f" strokecolor="#fb0000" strokeweight=".23622mm">
                <v:path arrowok="t"/>
              </v:shape>
              <v:shape id="_x0000_s2162" type="#_x0000_t75" style="position:absolute;left:1855;top:10368;width:3289;height:2264">
                <v:imagedata r:id="rId17" o:title=""/>
              </v:shape>
            </v:group>
            <v:group id="_x0000_s2159" style="position:absolute;left:1908;top:8694;width:2;height:4655" coordorigin="1908,8694" coordsize="2,4655">
              <v:shape id="_x0000_s2160" style="position:absolute;left:1908;top:8694;width:2;height:4655" coordorigin="1908,8694" coordsize="0,4655" path="m1908,13348r,-4654e" filled="f" strokecolor="#5b5454" strokeweight=".70864mm">
                <v:path arrowok="t"/>
              </v:shape>
            </v:group>
            <v:group id="_x0000_s2157" style="position:absolute;left:5129;top:8694;width:2;height:4655" coordorigin="5129,8694" coordsize="2,4655">
              <v:shape id="_x0000_s2158" style="position:absolute;left:5129;top:8694;width:2;height:4655" coordorigin="5129,8694" coordsize="0,4655" path="m5129,13348r,-4654e" filled="f" strokecolor="#544b4f" strokeweight=".35433mm">
                <v:path arrowok="t"/>
              </v:shape>
            </v:group>
            <v:group id="_x0000_s2155" style="position:absolute;left:1875;top:8647;width:9086;height:2" coordorigin="1875,8647" coordsize="9086,2">
              <v:shape id="_x0000_s2156" style="position:absolute;left:1875;top:8647;width:9086;height:2" coordorigin="1875,8647" coordsize="9086,0" path="m1875,8647r9086,e" filled="f" strokecolor="#575454" strokeweight="1.6535mm">
                <v:path arrowok="t"/>
              </v:shape>
            </v:group>
            <v:group id="_x0000_s2153" style="position:absolute;left:1908;top:13442;width:2;height:636" coordorigin="1908,13442" coordsize="2,636">
              <v:shape id="_x0000_s2154" style="position:absolute;left:1908;top:13442;width:2;height:636" coordorigin="1908,13442" coordsize="0,636" path="m1908,14079r,-637e" filled="f" strokecolor="#5b5454" strokeweight=".70864mm">
                <v:path arrowok="t"/>
              </v:shape>
            </v:group>
            <v:group id="_x0000_s2151" style="position:absolute;left:5129;top:13442;width:2;height:636" coordorigin="5129,13442" coordsize="2,636">
              <v:shape id="_x0000_s2152" style="position:absolute;left:5129;top:13442;width:2;height:636" coordorigin="5129,13442" coordsize="0,636" path="m5129,14079r,-637e" filled="f" strokecolor="#544b4f" strokeweight=".35433mm">
                <v:path arrowok="t"/>
              </v:shape>
            </v:group>
            <v:group id="_x0000_s2149" style="position:absolute;left:1888;top:13395;width:9066;height:2" coordorigin="1888,13395" coordsize="9066,2">
              <v:shape id="_x0000_s2150" style="position:absolute;left:1888;top:13395;width:9066;height:2" coordorigin="1888,13395" coordsize="9066,0" path="m1888,13395r9066,e" filled="f" strokecolor="#5b5454" strokeweight="1.6535mm">
                <v:path arrowok="t"/>
              </v:shape>
            </v:group>
            <v:group id="_x0000_s2147" style="position:absolute;left:1674;top:14065;width:9434;height:2" coordorigin="1674,14065" coordsize="9434,2">
              <v:shape id="_x0000_s2148" style="position:absolute;left:1674;top:14065;width:9434;height:2" coordorigin="1674,14065" coordsize="9434,0" path="m1674,14065r9434,e" filled="f" strokecolor="#fb1818" strokeweight=".47242mm">
                <v:path arrowok="t"/>
              </v:shape>
            </v:group>
            <w10:wrap anchorx="page" anchory="page"/>
          </v:group>
        </w:pict>
      </w:r>
      <w:r w:rsidR="00FE64F8">
        <w:rPr>
          <w:rFonts w:ascii="Times New Roman" w:eastAsia="Times New Roman" w:hAnsi="Times New Roman" w:cs="Times New Roman"/>
          <w:b/>
          <w:bCs/>
          <w:sz w:val="26"/>
          <w:szCs w:val="26"/>
        </w:rPr>
        <w:t>2.8.</w:t>
      </w:r>
      <w:r w:rsidR="00FE64F8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 w:rsidR="00FE64F8">
        <w:rPr>
          <w:rFonts w:ascii="Arial" w:eastAsia="Arial" w:hAnsi="Arial" w:cs="Arial"/>
          <w:b/>
          <w:bCs/>
          <w:w w:val="96"/>
          <w:sz w:val="23"/>
          <w:szCs w:val="23"/>
        </w:rPr>
        <w:t>AvtLI.lEtwnLO'l</w:t>
      </w:r>
      <w:r w:rsidR="00FE64F8">
        <w:rPr>
          <w:rFonts w:ascii="Arial" w:eastAsia="Arial" w:hAnsi="Arial" w:cs="Arial"/>
          <w:b/>
          <w:bCs/>
          <w:spacing w:val="-21"/>
          <w:w w:val="96"/>
          <w:sz w:val="23"/>
          <w:szCs w:val="23"/>
        </w:rPr>
        <w:t xml:space="preserve"> </w:t>
      </w:r>
      <w:r w:rsidR="00FE64F8">
        <w:rPr>
          <w:rFonts w:ascii="Arial" w:eastAsia="Arial" w:hAnsi="Arial" w:cs="Arial"/>
          <w:b/>
          <w:bCs/>
          <w:sz w:val="23"/>
          <w:szCs w:val="23"/>
        </w:rPr>
        <w:t>nupKayLwv</w:t>
      </w:r>
      <w:r w:rsidR="00FE64F8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FE64F8">
        <w:rPr>
          <w:rFonts w:ascii="Arial" w:eastAsia="Arial" w:hAnsi="Arial" w:cs="Arial"/>
          <w:b/>
          <w:bCs/>
          <w:sz w:val="23"/>
          <w:szCs w:val="23"/>
        </w:rPr>
        <w:t>llE</w:t>
      </w:r>
      <w:r w:rsidR="00FE64F8"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 w:rsidR="00FE64F8">
        <w:rPr>
          <w:rFonts w:ascii="Arial" w:eastAsia="Arial" w:hAnsi="Arial" w:cs="Arial"/>
          <w:b/>
          <w:bCs/>
          <w:sz w:val="23"/>
          <w:szCs w:val="23"/>
        </w:rPr>
        <w:t xml:space="preserve">nupoaPEat </w:t>
      </w:r>
      <w:r w:rsidR="00FE64F8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FE64F8">
        <w:rPr>
          <w:rFonts w:ascii="Arial" w:eastAsia="Arial" w:hAnsi="Arial" w:cs="Arial"/>
          <w:b/>
          <w:bCs/>
          <w:w w:val="106"/>
          <w:sz w:val="23"/>
          <w:szCs w:val="23"/>
        </w:rPr>
        <w:t>pEc;</w:t>
      </w:r>
    </w:p>
    <w:p w:rsidR="004713AA" w:rsidRDefault="004713AA">
      <w:pPr>
        <w:spacing w:before="6" w:after="0" w:line="140" w:lineRule="exact"/>
        <w:rPr>
          <w:sz w:val="14"/>
          <w:szCs w:val="14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tabs>
          <w:tab w:val="left" w:pos="6780"/>
        </w:tabs>
        <w:spacing w:after="0" w:line="240" w:lineRule="auto"/>
        <w:ind w:left="871" w:right="-20"/>
        <w:rPr>
          <w:rFonts w:ascii="Arial" w:eastAsia="Arial" w:hAnsi="Arial" w:cs="Arial"/>
          <w:sz w:val="43"/>
          <w:szCs w:val="43"/>
        </w:rPr>
      </w:pPr>
      <w:r>
        <w:rPr>
          <w:rFonts w:ascii="Times New Roman" w:eastAsia="Times New Roman" w:hAnsi="Times New Roman" w:cs="Times New Roman"/>
          <w:color w:val="524D4F"/>
          <w:w w:val="51"/>
          <w:position w:val="-17"/>
          <w:sz w:val="45"/>
          <w:szCs w:val="45"/>
        </w:rPr>
        <w:t>AAOOL</w:t>
      </w:r>
      <w:r>
        <w:rPr>
          <w:rFonts w:ascii="Times New Roman" w:eastAsia="Times New Roman" w:hAnsi="Times New Roman" w:cs="Times New Roman"/>
          <w:color w:val="524D4F"/>
          <w:spacing w:val="-42"/>
          <w:w w:val="51"/>
          <w:position w:val="-17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524D4F"/>
          <w:position w:val="-17"/>
          <w:sz w:val="45"/>
          <w:szCs w:val="45"/>
        </w:rPr>
        <w:tab/>
      </w:r>
      <w:r>
        <w:rPr>
          <w:rFonts w:ascii="Arial" w:eastAsia="Arial" w:hAnsi="Arial" w:cs="Arial"/>
          <w:color w:val="696264"/>
          <w:w w:val="51"/>
          <w:sz w:val="43"/>
          <w:szCs w:val="43"/>
        </w:rPr>
        <w:t>EQETO</w: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" w:after="0" w:line="200" w:lineRule="exact"/>
        <w:rPr>
          <w:sz w:val="20"/>
          <w:szCs w:val="20"/>
        </w:rPr>
      </w:pPr>
    </w:p>
    <w:p w:rsidR="004713AA" w:rsidRDefault="00163892">
      <w:pPr>
        <w:spacing w:after="0" w:line="262" w:lineRule="auto"/>
        <w:ind w:left="3254" w:right="3342" w:firstLine="174"/>
        <w:jc w:val="both"/>
        <w:rPr>
          <w:rFonts w:ascii="Arial" w:eastAsia="Arial" w:hAnsi="Arial" w:cs="Arial"/>
          <w:sz w:val="39"/>
          <w:szCs w:val="39"/>
        </w:rPr>
      </w:pPr>
      <w:r w:rsidRPr="0016389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45" type="#_x0000_t202" style="position:absolute;left:0;text-align:left;margin-left:278.55pt;margin-top:26.95pt;width:20.35pt;height:5pt;z-index:-1753;mso-position-horizontal-relative:page" filled="f" stroked="f">
            <v:textbox inset="0,0,0,0">
              <w:txbxContent>
                <w:p w:rsidR="00565022" w:rsidRDefault="00565022">
                  <w:pPr>
                    <w:tabs>
                      <w:tab w:val="left" w:pos="360"/>
                    </w:tabs>
                    <w:spacing w:after="0" w:line="100" w:lineRule="exact"/>
                    <w:ind w:right="-5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i/>
                      <w:color w:val="696264"/>
                      <w:w w:val="16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696264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i/>
                      <w:color w:val="908E90"/>
                      <w:w w:val="163"/>
                      <w:sz w:val="10"/>
                      <w:szCs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FE64F8">
        <w:rPr>
          <w:rFonts w:ascii="Arial" w:eastAsia="Arial" w:hAnsi="Arial" w:cs="Arial"/>
          <w:i/>
          <w:color w:val="524D4F"/>
          <w:w w:val="50"/>
          <w:sz w:val="39"/>
          <w:szCs w:val="39"/>
        </w:rPr>
        <w:t xml:space="preserve">vriJl&amp;rOJnfart. </w:t>
      </w:r>
      <w:r w:rsidR="00FE64F8">
        <w:rPr>
          <w:rFonts w:ascii="Arial" w:eastAsia="Arial" w:hAnsi="Arial" w:cs="Arial"/>
          <w:i/>
          <w:color w:val="696264"/>
          <w:w w:val="50"/>
          <w:sz w:val="39"/>
          <w:szCs w:val="39"/>
        </w:rPr>
        <w:t xml:space="preserve">rqv </w:t>
      </w:r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 xml:space="preserve">nupKay1a ezovraq  </w:t>
      </w:r>
      <w:r w:rsidR="00FE64F8">
        <w:rPr>
          <w:rFonts w:ascii="Arial" w:eastAsia="Arial" w:hAnsi="Arial" w:cs="Arial"/>
          <w:i/>
          <w:color w:val="696264"/>
          <w:spacing w:val="26"/>
          <w:w w:val="49"/>
          <w:sz w:val="39"/>
          <w:szCs w:val="39"/>
        </w:rPr>
        <w:t xml:space="preserve"> </w:t>
      </w:r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 xml:space="preserve">rov </w:t>
      </w:r>
      <w:r w:rsidR="00FE64F8">
        <w:rPr>
          <w:rFonts w:ascii="Arial" w:eastAsia="Arial" w:hAnsi="Arial" w:cs="Arial"/>
          <w:i/>
          <w:color w:val="524D4F"/>
          <w:w w:val="53"/>
          <w:sz w:val="39"/>
          <w:szCs w:val="39"/>
        </w:rPr>
        <w:t>atp</w:t>
      </w:r>
      <w:r w:rsidR="00FE64F8">
        <w:rPr>
          <w:rFonts w:ascii="Arial" w:eastAsia="Arial" w:hAnsi="Arial" w:cs="Arial"/>
          <w:i/>
          <w:color w:val="524D4F"/>
          <w:w w:val="54"/>
          <w:sz w:val="39"/>
          <w:szCs w:val="39"/>
        </w:rPr>
        <w:t>a</w:t>
      </w:r>
      <w:r w:rsidR="00FE64F8">
        <w:rPr>
          <w:rFonts w:ascii="Arial" w:eastAsia="Arial" w:hAnsi="Arial" w:cs="Arial"/>
          <w:i/>
          <w:color w:val="524D4F"/>
          <w:spacing w:val="-69"/>
          <w:sz w:val="39"/>
          <w:szCs w:val="39"/>
        </w:rPr>
        <w:t xml:space="preserve"> </w:t>
      </w:r>
      <w:r w:rsidR="00FE64F8">
        <w:rPr>
          <w:rFonts w:ascii="Arial" w:eastAsia="Arial" w:hAnsi="Arial" w:cs="Arial"/>
          <w:i/>
          <w:color w:val="524D4F"/>
          <w:w w:val="53"/>
          <w:sz w:val="39"/>
          <w:szCs w:val="39"/>
        </w:rPr>
        <w:t>arqv</w:t>
      </w:r>
      <w:r w:rsidR="00FE64F8">
        <w:rPr>
          <w:rFonts w:ascii="Arial" w:eastAsia="Arial" w:hAnsi="Arial" w:cs="Arial"/>
          <w:i/>
          <w:color w:val="524D4F"/>
          <w:spacing w:val="-55"/>
          <w:sz w:val="39"/>
          <w:szCs w:val="39"/>
        </w:rPr>
        <w:t xml:space="preserve"> </w:t>
      </w:r>
      <w:r w:rsidR="00FE64F8">
        <w:rPr>
          <w:rFonts w:ascii="Arial" w:eastAsia="Arial" w:hAnsi="Arial" w:cs="Arial"/>
          <w:color w:val="696264"/>
          <w:w w:val="59"/>
          <w:sz w:val="45"/>
          <w:szCs w:val="45"/>
        </w:rPr>
        <w:t>!Uar</w:t>
      </w:r>
      <w:r w:rsidR="00FE64F8">
        <w:rPr>
          <w:rFonts w:ascii="Arial" w:eastAsia="Arial" w:hAnsi="Arial" w:cs="Arial"/>
          <w:color w:val="696264"/>
          <w:spacing w:val="-79"/>
          <w:sz w:val="45"/>
          <w:szCs w:val="45"/>
        </w:rPr>
        <w:t xml:space="preserve"> </w:t>
      </w:r>
      <w:r w:rsidR="00FE64F8">
        <w:rPr>
          <w:rFonts w:ascii="Arial" w:eastAsia="Arial" w:hAnsi="Arial" w:cs="Arial"/>
          <w:i/>
          <w:color w:val="524D4F"/>
          <w:w w:val="71"/>
          <w:sz w:val="39"/>
          <w:szCs w:val="39"/>
        </w:rPr>
        <w:t>aa</w:t>
      </w:r>
    </w:p>
    <w:p w:rsidR="004713AA" w:rsidRDefault="004713AA">
      <w:pPr>
        <w:spacing w:before="9" w:after="0" w:line="130" w:lineRule="exact"/>
        <w:rPr>
          <w:sz w:val="13"/>
          <w:szCs w:val="13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tabs>
          <w:tab w:val="left" w:pos="4300"/>
          <w:tab w:val="left" w:pos="5020"/>
        </w:tabs>
        <w:spacing w:after="0" w:line="240" w:lineRule="auto"/>
        <w:ind w:left="3551" w:right="2839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i/>
          <w:color w:val="524D4F"/>
          <w:w w:val="74"/>
          <w:sz w:val="42"/>
          <w:szCs w:val="42"/>
        </w:rPr>
        <w:t>fla</w:t>
      </w:r>
      <w:r>
        <w:rPr>
          <w:rFonts w:ascii="Arial" w:eastAsia="Arial" w:hAnsi="Arial" w:cs="Arial"/>
          <w:i/>
          <w:color w:val="524D4F"/>
          <w:sz w:val="42"/>
          <w:szCs w:val="42"/>
        </w:rPr>
        <w:tab/>
      </w:r>
      <w:r>
        <w:rPr>
          <w:rFonts w:ascii="Times New Roman" w:eastAsia="Times New Roman" w:hAnsi="Times New Roman" w:cs="Times New Roman"/>
          <w:i/>
          <w:color w:val="524D4F"/>
          <w:w w:val="56"/>
          <w:sz w:val="38"/>
          <w:szCs w:val="38"/>
        </w:rPr>
        <w:t>T</w:t>
      </w:r>
      <w:r>
        <w:rPr>
          <w:rFonts w:ascii="Times New Roman" w:eastAsia="Times New Roman" w:hAnsi="Times New Roman" w:cs="Times New Roman"/>
          <w:i/>
          <w:color w:val="524D4F"/>
          <w:spacing w:val="-4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524D4F"/>
          <w:w w:val="55"/>
          <w:sz w:val="38"/>
          <w:szCs w:val="38"/>
        </w:rPr>
        <w:t>V</w:t>
      </w:r>
      <w:r>
        <w:rPr>
          <w:rFonts w:ascii="Times New Roman" w:eastAsia="Times New Roman" w:hAnsi="Times New Roman" w:cs="Times New Roman"/>
          <w:i/>
          <w:color w:val="524D4F"/>
          <w:sz w:val="38"/>
          <w:szCs w:val="38"/>
        </w:rPr>
        <w:tab/>
      </w:r>
      <w:r>
        <w:rPr>
          <w:rFonts w:ascii="Arial" w:eastAsia="Arial" w:hAnsi="Arial" w:cs="Arial"/>
          <w:i/>
          <w:color w:val="524D4F"/>
          <w:w w:val="55"/>
          <w:sz w:val="42"/>
          <w:szCs w:val="42"/>
        </w:rPr>
        <w:t>Karda</w:t>
      </w:r>
      <w:r>
        <w:rPr>
          <w:rFonts w:ascii="Arial" w:eastAsia="Arial" w:hAnsi="Arial" w:cs="Arial"/>
          <w:i/>
          <w:color w:val="524D4F"/>
          <w:spacing w:val="-52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524D4F"/>
          <w:w w:val="56"/>
          <w:sz w:val="42"/>
          <w:szCs w:val="42"/>
        </w:rPr>
        <w:t>ea</w:t>
      </w:r>
    </w:p>
    <w:p w:rsidR="004713AA" w:rsidRDefault="00FE64F8">
      <w:pPr>
        <w:tabs>
          <w:tab w:val="left" w:pos="5160"/>
        </w:tabs>
        <w:spacing w:before="67" w:after="0" w:line="140" w:lineRule="exact"/>
        <w:ind w:left="4374" w:right="350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264"/>
          <w:w w:val="350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696264"/>
          <w:position w:val="-2"/>
          <w:sz w:val="14"/>
          <w:szCs w:val="14"/>
        </w:rPr>
        <w:tab/>
      </w:r>
      <w:r>
        <w:rPr>
          <w:rFonts w:ascii="Arial" w:eastAsia="Arial" w:hAnsi="Arial" w:cs="Arial"/>
          <w:color w:val="696264"/>
          <w:w w:val="350"/>
          <w:position w:val="-2"/>
          <w:sz w:val="14"/>
          <w:szCs w:val="14"/>
        </w:rPr>
        <w:t>I</w:t>
      </w:r>
    </w:p>
    <w:p w:rsidR="004713AA" w:rsidRDefault="00FE64F8">
      <w:pPr>
        <w:tabs>
          <w:tab w:val="left" w:pos="4780"/>
          <w:tab w:val="left" w:pos="5580"/>
        </w:tabs>
        <w:spacing w:after="0" w:line="357" w:lineRule="exact"/>
        <w:ind w:left="3562" w:right="2792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nupKayuvv</w:t>
      </w:r>
      <w:r>
        <w:rPr>
          <w:rFonts w:ascii="Arial" w:eastAsia="Arial" w:hAnsi="Arial" w:cs="Arial"/>
          <w:i/>
          <w:color w:val="524D4F"/>
          <w:position w:val="1"/>
          <w:sz w:val="37"/>
          <w:szCs w:val="37"/>
        </w:rPr>
        <w:tab/>
      </w:r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uypmv</w:t>
      </w:r>
      <w:r>
        <w:rPr>
          <w:rFonts w:ascii="Arial" w:eastAsia="Arial" w:hAnsi="Arial" w:cs="Arial"/>
          <w:i/>
          <w:color w:val="524D4F"/>
          <w:position w:val="1"/>
          <w:sz w:val="37"/>
          <w:szCs w:val="37"/>
        </w:rPr>
        <w:tab/>
      </w:r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Kav·</w:t>
      </w:r>
    </w:p>
    <w:p w:rsidR="004713AA" w:rsidRDefault="00FE64F8">
      <w:pPr>
        <w:spacing w:before="42" w:after="0" w:line="240" w:lineRule="auto"/>
        <w:ind w:left="3540" w:right="2865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i/>
          <w:color w:val="524D4F"/>
          <w:w w:val="50"/>
          <w:sz w:val="33"/>
          <w:szCs w:val="33"/>
        </w:rPr>
        <w:t>a</w:t>
      </w:r>
      <w:r>
        <w:rPr>
          <w:rFonts w:ascii="Arial" w:eastAsia="Arial" w:hAnsi="Arial" w:cs="Arial"/>
          <w:i/>
          <w:color w:val="524D4F"/>
          <w:spacing w:val="-46"/>
          <w:sz w:val="33"/>
          <w:szCs w:val="33"/>
        </w:rPr>
        <w:t xml:space="preserve"> </w:t>
      </w:r>
      <w:r>
        <w:rPr>
          <w:rFonts w:ascii="Arial" w:eastAsia="Arial" w:hAnsi="Arial" w:cs="Arial"/>
          <w:i/>
          <w:color w:val="524D4F"/>
          <w:w w:val="49"/>
          <w:sz w:val="33"/>
          <w:szCs w:val="33"/>
        </w:rPr>
        <w:t xml:space="preserve">JOJV   </w:t>
      </w:r>
      <w:r>
        <w:rPr>
          <w:rFonts w:ascii="Arial" w:eastAsia="Arial" w:hAnsi="Arial" w:cs="Arial"/>
          <w:i/>
          <w:color w:val="524D4F"/>
          <w:spacing w:val="17"/>
          <w:w w:val="49"/>
          <w:sz w:val="33"/>
          <w:szCs w:val="33"/>
        </w:rPr>
        <w:t xml:space="preserve"> </w:t>
      </w:r>
      <w:r>
        <w:rPr>
          <w:rFonts w:ascii="Arial" w:eastAsia="Arial" w:hAnsi="Arial" w:cs="Arial"/>
          <w:i/>
          <w:color w:val="524D4F"/>
          <w:w w:val="49"/>
          <w:sz w:val="42"/>
          <w:szCs w:val="42"/>
        </w:rPr>
        <w:t xml:space="preserve">apz[ar&amp; </w:t>
      </w:r>
      <w:r>
        <w:rPr>
          <w:rFonts w:ascii="Arial" w:eastAsia="Arial" w:hAnsi="Arial" w:cs="Arial"/>
          <w:i/>
          <w:color w:val="524D4F"/>
          <w:spacing w:val="33"/>
          <w:w w:val="49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524D4F"/>
          <w:w w:val="49"/>
          <w:sz w:val="49"/>
          <w:szCs w:val="49"/>
        </w:rPr>
        <w:t xml:space="preserve">ao </w:t>
      </w:r>
      <w:r>
        <w:rPr>
          <w:rFonts w:ascii="Arial" w:eastAsia="Arial" w:hAnsi="Arial" w:cs="Arial"/>
          <w:i/>
          <w:color w:val="524D4F"/>
          <w:spacing w:val="61"/>
          <w:w w:val="49"/>
          <w:sz w:val="49"/>
          <w:szCs w:val="49"/>
        </w:rPr>
        <w:t xml:space="preserve"> </w:t>
      </w:r>
      <w:r>
        <w:rPr>
          <w:rFonts w:ascii="Arial" w:eastAsia="Arial" w:hAnsi="Arial" w:cs="Arial"/>
          <w:color w:val="696264"/>
          <w:w w:val="58"/>
          <w:sz w:val="50"/>
          <w:szCs w:val="50"/>
        </w:rPr>
        <w:t>r</w:t>
      </w:r>
      <w:r>
        <w:rPr>
          <w:rFonts w:ascii="Arial" w:eastAsia="Arial" w:hAnsi="Arial" w:cs="Arial"/>
          <w:color w:val="696264"/>
          <w:spacing w:val="-59"/>
          <w:sz w:val="50"/>
          <w:szCs w:val="50"/>
        </w:rPr>
        <w:t xml:space="preserve"> </w:t>
      </w:r>
      <w:r>
        <w:rPr>
          <w:rFonts w:ascii="Arial" w:eastAsia="Arial" w:hAnsi="Arial" w:cs="Arial"/>
          <w:color w:val="696264"/>
          <w:w w:val="58"/>
          <w:sz w:val="50"/>
          <w:szCs w:val="50"/>
        </w:rPr>
        <w:t>v</w:t>
      </w:r>
    </w:p>
    <w:p w:rsidR="004713AA" w:rsidRDefault="00FE64F8">
      <w:pPr>
        <w:tabs>
          <w:tab w:val="left" w:pos="4740"/>
        </w:tabs>
        <w:spacing w:before="24" w:after="0" w:line="240" w:lineRule="auto"/>
        <w:ind w:left="3606" w:right="2802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i/>
          <w:color w:val="524D4F"/>
          <w:w w:val="54"/>
          <w:sz w:val="49"/>
          <w:szCs w:val="49"/>
        </w:rPr>
        <w:t>da</w:t>
      </w:r>
      <w:r>
        <w:rPr>
          <w:rFonts w:ascii="Arial" w:eastAsia="Arial" w:hAnsi="Arial" w:cs="Arial"/>
          <w:i/>
          <w:color w:val="524D4F"/>
          <w:spacing w:val="34"/>
          <w:w w:val="54"/>
          <w:sz w:val="49"/>
          <w:szCs w:val="49"/>
        </w:rPr>
        <w:t>l</w:t>
      </w:r>
      <w:r>
        <w:rPr>
          <w:rFonts w:ascii="Arial" w:eastAsia="Arial" w:hAnsi="Arial" w:cs="Arial"/>
          <w:i/>
          <w:color w:val="383434"/>
          <w:w w:val="23"/>
          <w:sz w:val="49"/>
          <w:szCs w:val="49"/>
        </w:rPr>
        <w:t>/</w:t>
      </w:r>
      <w:r>
        <w:rPr>
          <w:rFonts w:ascii="Arial" w:eastAsia="Arial" w:hAnsi="Arial" w:cs="Arial"/>
          <w:i/>
          <w:color w:val="383434"/>
          <w:spacing w:val="41"/>
          <w:sz w:val="49"/>
          <w:szCs w:val="49"/>
        </w:rPr>
        <w:t xml:space="preserve"> </w:t>
      </w:r>
      <w:r>
        <w:rPr>
          <w:rFonts w:ascii="Arial" w:eastAsia="Arial" w:hAnsi="Arial" w:cs="Arial"/>
          <w:i/>
          <w:color w:val="524D4F"/>
          <w:w w:val="42"/>
          <w:sz w:val="37"/>
          <w:szCs w:val="37"/>
        </w:rPr>
        <w:t>Kat</w:t>
      </w:r>
      <w:r>
        <w:rPr>
          <w:rFonts w:ascii="Arial" w:eastAsia="Arial" w:hAnsi="Arial" w:cs="Arial"/>
          <w:i/>
          <w:color w:val="524D4F"/>
          <w:spacing w:val="12"/>
          <w:w w:val="42"/>
          <w:sz w:val="37"/>
          <w:szCs w:val="37"/>
        </w:rPr>
        <w:t xml:space="preserve"> </w:t>
      </w:r>
      <w:r>
        <w:rPr>
          <w:rFonts w:ascii="Arial" w:eastAsia="Arial" w:hAnsi="Arial" w:cs="Arial"/>
          <w:i/>
          <w:color w:val="524D4F"/>
          <w:sz w:val="37"/>
          <w:szCs w:val="37"/>
        </w:rPr>
        <w:tab/>
      </w:r>
      <w:r>
        <w:rPr>
          <w:rFonts w:ascii="Arial" w:eastAsia="Arial" w:hAnsi="Arial" w:cs="Arial"/>
          <w:i/>
          <w:color w:val="524D4F"/>
          <w:w w:val="42"/>
          <w:sz w:val="49"/>
          <w:szCs w:val="49"/>
        </w:rPr>
        <w:t xml:space="preserve">npoard   </w:t>
      </w:r>
      <w:r>
        <w:rPr>
          <w:rFonts w:ascii="Arial" w:eastAsia="Arial" w:hAnsi="Arial" w:cs="Arial"/>
          <w:i/>
          <w:color w:val="524D4F"/>
          <w:spacing w:val="44"/>
          <w:w w:val="42"/>
          <w:sz w:val="49"/>
          <w:szCs w:val="49"/>
        </w:rPr>
        <w:t xml:space="preserve"> </w:t>
      </w:r>
      <w:r>
        <w:rPr>
          <w:rFonts w:ascii="Arial" w:eastAsia="Arial" w:hAnsi="Arial" w:cs="Arial"/>
          <w:i/>
          <w:color w:val="524D4F"/>
          <w:w w:val="42"/>
          <w:sz w:val="49"/>
          <w:szCs w:val="49"/>
        </w:rPr>
        <w:t>ano</w:t>
      </w:r>
    </w:p>
    <w:p w:rsidR="004713AA" w:rsidRDefault="00FE64F8">
      <w:pPr>
        <w:spacing w:before="86" w:after="0" w:line="144" w:lineRule="exact"/>
        <w:ind w:left="3946" w:right="473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08E90"/>
          <w:w w:val="350"/>
          <w:position w:val="-2"/>
          <w:sz w:val="14"/>
          <w:szCs w:val="14"/>
        </w:rPr>
        <w:t>I</w:t>
      </w:r>
    </w:p>
    <w:p w:rsidR="004713AA" w:rsidRDefault="00FE64F8">
      <w:pPr>
        <w:spacing w:after="0" w:line="361" w:lineRule="exact"/>
        <w:ind w:left="3562" w:right="4791"/>
        <w:jc w:val="center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i/>
          <w:color w:val="524D4F"/>
          <w:w w:val="50"/>
          <w:position w:val="1"/>
          <w:sz w:val="37"/>
          <w:szCs w:val="37"/>
        </w:rPr>
        <w:t>avrrJ.</w:t>
      </w:r>
    </w:p>
    <w:p w:rsidR="004713AA" w:rsidRDefault="004713AA">
      <w:pPr>
        <w:spacing w:after="0"/>
        <w:jc w:val="center"/>
        <w:sectPr w:rsidR="004713AA">
          <w:pgSz w:w="12240" w:h="15840"/>
          <w:pgMar w:top="1440" w:right="1720" w:bottom="1080" w:left="1580" w:header="0" w:footer="898" w:gutter="0"/>
          <w:cols w:space="720"/>
        </w:sectPr>
      </w:pPr>
    </w:p>
    <w:p w:rsidR="004713AA" w:rsidRDefault="00163892">
      <w:pPr>
        <w:spacing w:before="4" w:after="0" w:line="170" w:lineRule="exact"/>
        <w:rPr>
          <w:sz w:val="17"/>
          <w:szCs w:val="17"/>
        </w:rPr>
      </w:pPr>
      <w:r w:rsidRPr="00163892">
        <w:lastRenderedPageBreak/>
        <w:pict>
          <v:group id="_x0000_s2113" style="position:absolute;margin-left:81.5pt;margin-top:388.25pt;width:469.5pt;height:328.75pt;z-index:-1752;mso-position-horizontal-relative:page;mso-position-vertical-relative:page" coordorigin="1630,7765" coordsize="9390,6575">
            <v:shape id="_x0000_s2144" type="#_x0000_t75" style="position:absolute;left:1933;top:9541;width:3268;height:3432">
              <v:imagedata r:id="rId18" o:title=""/>
            </v:shape>
            <v:group id="_x0000_s2142" style="position:absolute;left:1965;top:8601;width:2;height:4889" coordorigin="1965,8601" coordsize="2,4889">
              <v:shape id="_x0000_s2143" style="position:absolute;left:1965;top:8601;width:2;height:4889" coordorigin="1965,8601" coordsize="0,4889" path="m1965,13489r,-4888e" filled="f" strokecolor="#64575b" strokeweight=".81167mm">
                <v:path arrowok="t"/>
              </v:shape>
            </v:group>
            <v:group id="_x0000_s2139" style="position:absolute;left:5124;top:8535;width:2;height:2439" coordorigin="5124,8535" coordsize="2,2439">
              <v:shape id="_x0000_s2141" style="position:absolute;left:5124;top:8535;width:2;height:2439" coordorigin="5124,8535" coordsize="0,2439" path="m5124,10974r,-2439e" filled="f" strokecolor="#604b4f" strokeweight=".46381mm">
                <v:path arrowok="t"/>
              </v:shape>
              <v:shape id="_x0000_s2140" type="#_x0000_t75" style="position:absolute;left:7614;top:9475;width:3406;height:3597">
                <v:imagedata r:id="rId19" o:title=""/>
              </v:shape>
            </v:group>
            <v:group id="_x0000_s2137" style="position:absolute;left:7668;top:8535;width:2;height:2492" coordorigin="7668,8535" coordsize="2,2492">
              <v:shape id="_x0000_s2138" style="position:absolute;left:7668;top:8535;width:2;height:2492" coordorigin="7668,8535" coordsize="0,2492" path="m7668,11027r,-2492e" filled="f" strokecolor="#5b4b4f" strokeweight=".34786mm">
                <v:path arrowok="t"/>
              </v:shape>
            </v:group>
            <v:group id="_x0000_s2135" style="position:absolute;left:1670;top:7851;width:9315;height:2" coordorigin="1670,7851" coordsize="9315,2">
              <v:shape id="_x0000_s2136" style="position:absolute;left:1670;top:7851;width:9315;height:2" coordorigin="1670,7851" coordsize="9315,0" path="m1670,7851r9314,e" filled="f" strokecolor="#f40c0f" strokeweight="1.2754mm">
                <v:path arrowok="t"/>
              </v:shape>
            </v:group>
            <v:group id="_x0000_s2133" style="position:absolute;left:1703;top:7792;width:2;height:6483" coordorigin="1703,7792" coordsize="2,6483">
              <v:shape id="_x0000_s2134" style="position:absolute;left:1703;top:7792;width:2;height:6483" coordorigin="1703,7792" coordsize="0,6483" path="m1703,14275r,-6483e" filled="f" strokecolor="#f40808" strokeweight=".92761mm">
                <v:path arrowok="t"/>
              </v:shape>
            </v:group>
            <v:group id="_x0000_s2131" style="position:absolute;left:7668;top:7805;width:2;height:605" coordorigin="7668,7805" coordsize="2,605">
              <v:shape id="_x0000_s2132" style="position:absolute;left:7668;top:7805;width:2;height:605" coordorigin="7668,7805" coordsize="0,605" path="m7668,8410r,-605e" filled="f" strokecolor="#5b4b4f" strokeweight=".34786mm">
                <v:path arrowok="t"/>
              </v:shape>
            </v:group>
            <v:group id="_x0000_s2129" style="position:absolute;left:10804;top:7805;width:2;height:5684" coordorigin="10804,7805" coordsize="2,5684">
              <v:shape id="_x0000_s2130" style="position:absolute;left:10804;top:7805;width:2;height:5684" coordorigin="10804,7805" coordsize="0,5684" path="m10804,13489r,-5684e" filled="f" strokecolor="#675457" strokeweight=".57975mm">
                <v:path arrowok="t"/>
              </v:shape>
            </v:group>
            <v:group id="_x0000_s2127" style="position:absolute;left:1962;top:7805;width:2;height:631" coordorigin="1962,7805" coordsize="2,631">
              <v:shape id="_x0000_s2128" style="position:absolute;left:1962;top:7805;width:2;height:631" coordorigin="1962,7805" coordsize="0,631" path="m1962,8436r,-631e" filled="f" strokecolor="#83545b" strokeweight=".69569mm">
                <v:path arrowok="t"/>
              </v:shape>
            </v:group>
            <v:group id="_x0000_s2125" style="position:absolute;left:5124;top:7805;width:2;height:605" coordorigin="5124,7805" coordsize="2,605">
              <v:shape id="_x0000_s2126" style="position:absolute;left:5124;top:7805;width:2;height:605" coordorigin="5124,7805" coordsize="0,605" path="m5124,8410r,-605e" filled="f" strokecolor="#604b4f" strokeweight=".46381mm">
                <v:path arrowok="t"/>
              </v:shape>
            </v:group>
            <v:group id="_x0000_s2123" style="position:absolute;left:5049;top:8472;width:5765;height:2" coordorigin="5049,8472" coordsize="5765,2">
              <v:shape id="_x0000_s2124" style="position:absolute;left:5049;top:8472;width:5765;height:2" coordorigin="5049,8472" coordsize="5765,0" path="m5049,8472r5765,e" filled="f" strokecolor="#60575b" strokeweight="2.20306mm">
                <v:path arrowok="t"/>
              </v:shape>
            </v:group>
            <v:group id="_x0000_s2121" style="position:absolute;left:1965;top:13608;width:2;height:681" coordorigin="1965,13608" coordsize="2,681">
              <v:shape id="_x0000_s2122" style="position:absolute;left:1965;top:13608;width:2;height:681" coordorigin="1965,13608" coordsize="0,681" path="m1965,14288r,-680e" filled="f" strokecolor="#64575b" strokeweight=".81167mm">
                <v:path arrowok="t"/>
              </v:shape>
            </v:group>
            <v:group id="_x0000_s2119" style="position:absolute;left:10804;top:13608;width:2;height:681" coordorigin="10804,13608" coordsize="2,681">
              <v:shape id="_x0000_s2120" style="position:absolute;left:10804;top:13608;width:2;height:681" coordorigin="10804,13608" coordsize="0,681" path="m10804,14288r,-680e" filled="f" strokecolor="#675457" strokeweight=".57975mm">
                <v:path arrowok="t"/>
              </v:shape>
            </v:group>
            <v:group id="_x0000_s2116" style="position:absolute;left:1939;top:13548;width:8881;height:2" coordorigin="1939,13548" coordsize="8881,2">
              <v:shape id="_x0000_s2118" style="position:absolute;left:1939;top:13548;width:8881;height:2" coordorigin="1939,13548" coordsize="8881,0" path="m1939,13548r8881,e" filled="f" strokecolor="#64575b" strokeweight="2.08711mm">
                <v:path arrowok="t"/>
              </v:shape>
              <v:shape id="_x0000_s2117" type="#_x0000_t75" style="position:absolute;left:5096;top:13894;width:2637;height:447">
                <v:imagedata r:id="rId20" o:title=""/>
              </v:shape>
            </v:group>
            <v:group id="_x0000_s2114" style="position:absolute;left:1670;top:14222;width:3523;height:2" coordorigin="1670,14222" coordsize="3523,2">
              <v:shape id="_x0000_s2115" style="position:absolute;left:1670;top:14222;width:3523;height:2" coordorigin="1670,14222" coordsize="3523,0" path="m1670,14222r3523,e" filled="f" strokecolor="#f4181c" strokeweight="1.39142mm">
                <v:path arrowok="t"/>
              </v:shape>
            </v:group>
            <w10:wrap anchorx="page" anchory="page"/>
          </v:group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D22138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21.6pt;height:278.8pt;mso-position-horizontal-relative:char;mso-position-vertical-relative:line">
            <v:imagedata r:id="rId21" o:title=""/>
          </v:shape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6" w:after="0" w:line="260" w:lineRule="exact"/>
        <w:rPr>
          <w:sz w:val="26"/>
          <w:szCs w:val="26"/>
        </w:rPr>
      </w:pPr>
    </w:p>
    <w:p w:rsidR="004713AA" w:rsidRDefault="00163892">
      <w:pPr>
        <w:tabs>
          <w:tab w:val="left" w:pos="2160"/>
        </w:tabs>
        <w:spacing w:after="0" w:line="570" w:lineRule="exact"/>
        <w:ind w:left="524" w:right="-20"/>
        <w:rPr>
          <w:rFonts w:ascii="Arial" w:eastAsia="Arial" w:hAnsi="Arial" w:cs="Arial"/>
          <w:sz w:val="28"/>
          <w:szCs w:val="28"/>
        </w:rPr>
      </w:pPr>
      <w:r w:rsidRPr="00163892">
        <w:pict>
          <v:group id="_x0000_s2110" style="position:absolute;left:0;text-align:left;margin-left:103.6pt;margin-top:10.45pt;width:19.35pt;height:17.1pt;z-index:-1751;mso-position-horizontal-relative:page" coordorigin="2072,209" coordsize="387,342">
            <v:shape id="_x0000_s2111" style="position:absolute;left:2072;top:209;width:387;height:342" coordorigin="2072,209" coordsize="387,342" path="m2072,209r387,l2459,550r-387,l2072,209e" fillcolor="#60565b" stroked="f">
              <v:path arrowok="t"/>
            </v:shape>
            <w10:wrap anchorx="page"/>
          </v:group>
        </w:pict>
      </w:r>
      <w:r w:rsidRPr="00163892">
        <w:pict>
          <v:group id="_x0000_s2108" style="position:absolute;left:0;text-align:left;margin-left:131.1pt;margin-top:-2.15pt;width:9.75pt;height:33.5pt;z-index:-1750;mso-position-horizontal-relative:page" coordorigin="2622,-43" coordsize="195,670">
            <v:shape id="_x0000_s2109" style="position:absolute;left:2622;top:-43;width:195;height:670" coordorigin="2622,-43" coordsize="195,670" path="m2622,-43r194,l2816,627r-194,l2622,-43e" fillcolor="#60565b" stroked="f">
              <v:path arrowok="t"/>
            </v:shape>
            <w10:wrap anchorx="page"/>
          </v:group>
        </w:pict>
      </w:r>
      <w:r w:rsidRPr="00163892">
        <w:pict>
          <v:group id="_x0000_s2101" style="position:absolute;left:0;text-align:left;margin-left:182.85pt;margin-top:.4pt;width:25.25pt;height:30.6pt;z-index:-1749;mso-position-horizontal-relative:page" coordorigin="3657,8" coordsize="505,612">
            <v:group id="_x0000_s2106" style="position:absolute;left:3657;top:58;width:200;height:546" coordorigin="3657,58" coordsize="200,546">
              <v:shape id="_x0000_s2107" style="position:absolute;left:3657;top:58;width:200;height:546" coordorigin="3657,58" coordsize="200,546" path="m3657,58r200,l3857,604r-200,l3657,58e" fillcolor="#60565b" stroked="f">
                <v:path arrowok="t"/>
              </v:shape>
            </v:group>
            <v:group id="_x0000_s2104" style="position:absolute;left:3838;top:8;width:161;height:612" coordorigin="3838,8" coordsize="161,612">
              <v:shape id="_x0000_s2105" style="position:absolute;left:3838;top:8;width:161;height:612" coordorigin="3838,8" coordsize="161,612" path="m3838,8r161,l3999,620r-161,l3838,8e" fillcolor="#60565b" stroked="f">
                <v:path arrowok="t"/>
              </v:shape>
            </v:group>
            <v:group id="_x0000_s2102" style="position:absolute;left:4051;top:128;width:111;height:447" coordorigin="4051,128" coordsize="111,447">
              <v:shape id="_x0000_s2103" style="position:absolute;left:4051;top:128;width:111;height:447" coordorigin="4051,128" coordsize="111,447" path="m4051,128r111,l4162,575r-111,l4051,128e" fillcolor="#60565b" stroked="f">
                <v:path arrowok="t"/>
              </v:shape>
            </v:group>
            <w10:wrap anchorx="page"/>
          </v:group>
        </w:pict>
      </w:r>
      <w:r w:rsidR="00FE64F8">
        <w:rPr>
          <w:rFonts w:ascii="Times New Roman" w:eastAsia="Times New Roman" w:hAnsi="Times New Roman" w:cs="Times New Roman"/>
          <w:color w:val="97898A"/>
          <w:spacing w:val="-25"/>
          <w:w w:val="117"/>
          <w:position w:val="-1"/>
          <w:sz w:val="26"/>
          <w:szCs w:val="26"/>
        </w:rPr>
        <w:t>.</w:t>
      </w:r>
      <w:r w:rsidR="00FE64F8">
        <w:rPr>
          <w:rFonts w:ascii="Times New Roman" w:eastAsia="Times New Roman" w:hAnsi="Times New Roman" w:cs="Times New Roman"/>
          <w:color w:val="ACA5A7"/>
          <w:w w:val="53"/>
          <w:position w:val="-1"/>
          <w:sz w:val="26"/>
          <w:szCs w:val="26"/>
        </w:rPr>
        <w:t>...........</w:t>
      </w:r>
      <w:r w:rsidR="00FE64F8">
        <w:rPr>
          <w:rFonts w:ascii="Times New Roman" w:eastAsia="Times New Roman" w:hAnsi="Times New Roman" w:cs="Times New Roman"/>
          <w:color w:val="ACA5A7"/>
          <w:position w:val="-1"/>
          <w:sz w:val="26"/>
          <w:szCs w:val="26"/>
        </w:rPr>
        <w:t xml:space="preserve">  </w:t>
      </w:r>
      <w:r w:rsidR="00FE64F8">
        <w:rPr>
          <w:rFonts w:ascii="Times New Roman" w:eastAsia="Times New Roman" w:hAnsi="Times New Roman" w:cs="Times New Roman"/>
          <w:color w:val="ACA5A7"/>
          <w:spacing w:val="-22"/>
          <w:position w:val="-1"/>
          <w:sz w:val="26"/>
          <w:szCs w:val="26"/>
        </w:rPr>
        <w:t xml:space="preserve"> </w:t>
      </w:r>
      <w:r w:rsidR="00FE64F8">
        <w:rPr>
          <w:rFonts w:ascii="Times New Roman" w:eastAsia="Times New Roman" w:hAnsi="Times New Roman" w:cs="Times New Roman"/>
          <w:color w:val="ACA5A7"/>
          <w:w w:val="55"/>
          <w:position w:val="-1"/>
          <w:sz w:val="51"/>
          <w:szCs w:val="51"/>
        </w:rPr>
        <w:t>-</w:t>
      </w:r>
      <w:r w:rsidR="00FE64F8">
        <w:rPr>
          <w:rFonts w:ascii="Times New Roman" w:eastAsia="Times New Roman" w:hAnsi="Times New Roman" w:cs="Times New Roman"/>
          <w:color w:val="ACA5A7"/>
          <w:spacing w:val="-9"/>
          <w:w w:val="55"/>
          <w:position w:val="-1"/>
          <w:sz w:val="51"/>
          <w:szCs w:val="51"/>
        </w:rPr>
        <w:t>-</w:t>
      </w:r>
      <w:r w:rsidR="00FE64F8">
        <w:rPr>
          <w:rFonts w:ascii="Times New Roman" w:eastAsia="Times New Roman" w:hAnsi="Times New Roman" w:cs="Times New Roman"/>
          <w:color w:val="97898A"/>
          <w:w w:val="55"/>
          <w:position w:val="-1"/>
          <w:sz w:val="51"/>
          <w:szCs w:val="51"/>
        </w:rPr>
        <w:t>-</w:t>
      </w:r>
      <w:r w:rsidR="00FE64F8">
        <w:rPr>
          <w:rFonts w:ascii="Times New Roman" w:eastAsia="Times New Roman" w:hAnsi="Times New Roman" w:cs="Times New Roman"/>
          <w:color w:val="97898A"/>
          <w:spacing w:val="-68"/>
          <w:w w:val="55"/>
          <w:position w:val="-1"/>
          <w:sz w:val="51"/>
          <w:szCs w:val="51"/>
        </w:rPr>
        <w:t xml:space="preserve"> </w:t>
      </w:r>
      <w:r w:rsidR="00FE64F8">
        <w:rPr>
          <w:rFonts w:ascii="Times New Roman" w:eastAsia="Times New Roman" w:hAnsi="Times New Roman" w:cs="Times New Roman"/>
          <w:color w:val="97898A"/>
          <w:position w:val="-1"/>
          <w:sz w:val="51"/>
          <w:szCs w:val="51"/>
        </w:rPr>
        <w:tab/>
      </w:r>
      <w:r w:rsidR="00FE64F8">
        <w:rPr>
          <w:rFonts w:ascii="Arial" w:eastAsia="Arial" w:hAnsi="Arial" w:cs="Arial"/>
          <w:color w:val="ACA5A7"/>
          <w:spacing w:val="-10"/>
          <w:w w:val="175"/>
          <w:position w:val="-1"/>
          <w:sz w:val="41"/>
          <w:szCs w:val="41"/>
        </w:rPr>
        <w:t>.</w:t>
      </w:r>
      <w:r w:rsidR="00FE64F8">
        <w:rPr>
          <w:rFonts w:ascii="Arial" w:eastAsia="Arial" w:hAnsi="Arial" w:cs="Arial"/>
          <w:color w:val="ACA5A7"/>
          <w:w w:val="105"/>
          <w:position w:val="-1"/>
          <w:sz w:val="46"/>
          <w:szCs w:val="46"/>
        </w:rPr>
        <w:t>-</w:t>
      </w:r>
      <w:r w:rsidR="00FE64F8">
        <w:rPr>
          <w:rFonts w:ascii="Arial" w:eastAsia="Arial" w:hAnsi="Arial" w:cs="Arial"/>
          <w:color w:val="ACA5A7"/>
          <w:spacing w:val="-65"/>
          <w:position w:val="-1"/>
          <w:sz w:val="46"/>
          <w:szCs w:val="46"/>
        </w:rPr>
        <w:t xml:space="preserve"> </w:t>
      </w:r>
      <w:r w:rsidR="00FE64F8">
        <w:rPr>
          <w:rFonts w:ascii="Times New Roman" w:eastAsia="Times New Roman" w:hAnsi="Times New Roman" w:cs="Times New Roman"/>
          <w:color w:val="ACA5A7"/>
          <w:w w:val="65"/>
          <w:position w:val="-1"/>
          <w:sz w:val="34"/>
          <w:szCs w:val="34"/>
        </w:rPr>
        <w:t>..</w:t>
      </w:r>
      <w:r w:rsidR="00FE64F8">
        <w:rPr>
          <w:rFonts w:ascii="Times New Roman" w:eastAsia="Times New Roman" w:hAnsi="Times New Roman" w:cs="Times New Roman"/>
          <w:color w:val="ACA5A7"/>
          <w:spacing w:val="-59"/>
          <w:position w:val="-1"/>
          <w:sz w:val="34"/>
          <w:szCs w:val="34"/>
        </w:rPr>
        <w:t xml:space="preserve"> </w:t>
      </w:r>
      <w:r w:rsidR="00FE64F8">
        <w:rPr>
          <w:rFonts w:ascii="Arial" w:eastAsia="Arial" w:hAnsi="Arial" w:cs="Arial"/>
          <w:color w:val="97898A"/>
          <w:w w:val="40"/>
          <w:position w:val="-1"/>
          <w:sz w:val="28"/>
          <w:szCs w:val="28"/>
        </w:rPr>
        <w:t>.</w:t>
      </w:r>
    </w:p>
    <w:p w:rsidR="004713AA" w:rsidRDefault="004713AA">
      <w:pPr>
        <w:spacing w:before="1" w:after="0" w:line="110" w:lineRule="exact"/>
        <w:rPr>
          <w:sz w:val="11"/>
          <w:szCs w:val="11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spacing w:before="1" w:after="0" w:line="294" w:lineRule="auto"/>
        <w:ind w:left="3667" w:right="4412" w:hanging="7"/>
        <w:jc w:val="both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i/>
          <w:color w:val="5D5759"/>
          <w:w w:val="44"/>
          <w:sz w:val="46"/>
          <w:szCs w:val="46"/>
        </w:rPr>
        <w:t xml:space="preserve">X </w:t>
      </w:r>
      <w:r>
        <w:rPr>
          <w:rFonts w:ascii="Arial" w:eastAsia="Arial" w:hAnsi="Arial" w:cs="Arial"/>
          <w:i/>
          <w:color w:val="5D5759"/>
          <w:spacing w:val="2"/>
          <w:w w:val="44"/>
          <w:sz w:val="46"/>
          <w:szCs w:val="46"/>
        </w:rPr>
        <w:t xml:space="preserve"> </w:t>
      </w:r>
      <w:r>
        <w:rPr>
          <w:rFonts w:ascii="Arial" w:eastAsia="Arial" w:hAnsi="Arial" w:cs="Arial"/>
          <w:i/>
          <w:color w:val="5D5759"/>
          <w:w w:val="44"/>
          <w:sz w:val="46"/>
          <w:szCs w:val="46"/>
        </w:rPr>
        <w:t>UipOnOI&amp;fart</w:t>
      </w:r>
      <w:r>
        <w:rPr>
          <w:rFonts w:ascii="Arial" w:eastAsia="Arial" w:hAnsi="Arial" w:cs="Arial"/>
          <w:i/>
          <w:color w:val="5D5759"/>
          <w:spacing w:val="21"/>
          <w:w w:val="44"/>
          <w:sz w:val="46"/>
          <w:szCs w:val="46"/>
        </w:rPr>
        <w:t xml:space="preserve"> </w:t>
      </w:r>
      <w:r>
        <w:rPr>
          <w:rFonts w:ascii="Arial" w:eastAsia="Arial" w:hAnsi="Arial" w:cs="Arial"/>
          <w:i/>
          <w:color w:val="5D5759"/>
          <w:w w:val="54"/>
          <w:sz w:val="46"/>
          <w:szCs w:val="46"/>
        </w:rPr>
        <w:t>a</w:t>
      </w:r>
      <w:r>
        <w:rPr>
          <w:rFonts w:ascii="Arial" w:eastAsia="Arial" w:hAnsi="Arial" w:cs="Arial"/>
          <w:i/>
          <w:color w:val="5D5759"/>
          <w:spacing w:val="-59"/>
          <w:sz w:val="46"/>
          <w:szCs w:val="46"/>
        </w:rPr>
        <w:t xml:space="preserve"> </w:t>
      </w:r>
      <w:r>
        <w:rPr>
          <w:rFonts w:ascii="Arial" w:eastAsia="Arial" w:hAnsi="Arial" w:cs="Arial"/>
          <w:i/>
          <w:color w:val="5D5759"/>
          <w:w w:val="53"/>
          <w:sz w:val="46"/>
          <w:szCs w:val="46"/>
        </w:rPr>
        <w:t xml:space="preserve">K&amp;rO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n</w:t>
      </w:r>
      <w:r>
        <w:rPr>
          <w:rFonts w:ascii="Courier New" w:eastAsia="Courier New" w:hAnsi="Courier New" w:cs="Courier New"/>
          <w:i/>
          <w:color w:val="5D5759"/>
          <w:spacing w:val="-233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oa</w:t>
      </w:r>
      <w:r>
        <w:rPr>
          <w:rFonts w:ascii="Courier New" w:eastAsia="Courier New" w:hAnsi="Courier New" w:cs="Courier New"/>
          <w:i/>
          <w:color w:val="5D5759"/>
          <w:spacing w:val="-233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&amp;ani</w:t>
      </w:r>
      <w:r>
        <w:rPr>
          <w:rFonts w:ascii="Courier New" w:eastAsia="Courier New" w:hAnsi="Courier New" w:cs="Courier New"/>
          <w:i/>
          <w:color w:val="5D5759"/>
          <w:spacing w:val="-233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&amp;\</w:t>
      </w:r>
      <w:r>
        <w:rPr>
          <w:rFonts w:ascii="Courier New" w:eastAsia="Courier New" w:hAnsi="Courier New" w:cs="Courier New"/>
          <w:i/>
          <w:color w:val="5D5759"/>
          <w:w w:val="53"/>
          <w:sz w:val="58"/>
          <w:szCs w:val="58"/>
        </w:rPr>
        <w:t>av</w:t>
      </w:r>
      <w:r>
        <w:rPr>
          <w:rFonts w:ascii="Courier New" w:eastAsia="Courier New" w:hAnsi="Courier New" w:cs="Courier New"/>
          <w:i/>
          <w:color w:val="5D5759"/>
          <w:spacing w:val="-164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spacing w:val="73"/>
          <w:w w:val="53"/>
          <w:sz w:val="58"/>
          <w:szCs w:val="58"/>
        </w:rPr>
        <w:t>O</w:t>
      </w:r>
      <w:r>
        <w:rPr>
          <w:rFonts w:ascii="Arial" w:eastAsia="Arial" w:hAnsi="Arial" w:cs="Arial"/>
          <w:color w:val="ACA5A7"/>
          <w:w w:val="295"/>
          <w:position w:val="-9"/>
          <w:sz w:val="7"/>
          <w:szCs w:val="7"/>
        </w:rPr>
        <w:t xml:space="preserve">I </w:t>
      </w:r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 xml:space="preserve">avrf </w:t>
      </w:r>
      <w:r>
        <w:rPr>
          <w:rFonts w:ascii="Arial" w:eastAsia="Arial" w:hAnsi="Arial" w:cs="Arial"/>
          <w:b/>
          <w:bCs/>
          <w:i/>
          <w:color w:val="5D5759"/>
          <w:spacing w:val="43"/>
          <w:w w:val="5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rov</w:t>
      </w:r>
      <w:r>
        <w:rPr>
          <w:rFonts w:ascii="Arial" w:eastAsia="Arial" w:hAnsi="Arial" w:cs="Arial"/>
          <w:b/>
          <w:bCs/>
          <w:i/>
          <w:color w:val="5D5759"/>
          <w:spacing w:val="13"/>
          <w:w w:val="5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 xml:space="preserve">tva </w:t>
      </w:r>
      <w:r>
        <w:rPr>
          <w:rFonts w:ascii="Arial" w:eastAsia="Arial" w:hAnsi="Arial" w:cs="Arial"/>
          <w:b/>
          <w:bCs/>
          <w:i/>
          <w:color w:val="5D5759"/>
          <w:spacing w:val="33"/>
          <w:w w:val="5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Karomv</w:t>
      </w:r>
      <w:r>
        <w:rPr>
          <w:rFonts w:ascii="Arial" w:eastAsia="Arial" w:hAnsi="Arial" w:cs="Arial"/>
          <w:b/>
          <w:bCs/>
          <w:i/>
          <w:color w:val="5D5759"/>
          <w:spacing w:val="32"/>
          <w:w w:val="5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rov</w:t>
      </w:r>
    </w:p>
    <w:p w:rsidR="004713AA" w:rsidRDefault="004713AA">
      <w:pPr>
        <w:spacing w:before="1" w:after="0" w:line="260" w:lineRule="exact"/>
        <w:rPr>
          <w:sz w:val="26"/>
          <w:szCs w:val="26"/>
        </w:rPr>
      </w:pPr>
    </w:p>
    <w:p w:rsidR="004713AA" w:rsidRDefault="00FE64F8">
      <w:pPr>
        <w:spacing w:after="0" w:line="240" w:lineRule="auto"/>
        <w:ind w:left="3631" w:right="627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color w:val="5D5759"/>
          <w:w w:val="52"/>
          <w:sz w:val="30"/>
          <w:szCs w:val="30"/>
        </w:rPr>
        <w:t>GAAOV,</w:t>
      </w:r>
    </w:p>
    <w:p w:rsidR="004713AA" w:rsidRDefault="004713AA">
      <w:pPr>
        <w:spacing w:after="0"/>
        <w:jc w:val="center"/>
        <w:sectPr w:rsidR="004713AA">
          <w:pgSz w:w="12240" w:h="15840"/>
          <w:pgMar w:top="1480" w:right="120" w:bottom="1080" w:left="1520" w:header="0" w:footer="898" w:gutter="0"/>
          <w:cols w:space="720"/>
        </w:sectPr>
      </w:pPr>
    </w:p>
    <w:p w:rsidR="004713AA" w:rsidRDefault="00163892">
      <w:pPr>
        <w:spacing w:before="4" w:after="0" w:line="120" w:lineRule="exact"/>
        <w:rPr>
          <w:sz w:val="12"/>
          <w:szCs w:val="12"/>
        </w:rPr>
      </w:pPr>
      <w:r w:rsidRPr="00163892">
        <w:lastRenderedPageBreak/>
        <w:pict>
          <v:group id="_x0000_s2054" style="position:absolute;margin-left:79.15pt;margin-top:114.75pt;width:517.9pt;height:603.8pt;z-index:-1745;mso-position-horizontal-relative:page;mso-position-vertical-relative:page" coordorigin="1583,2295" coordsize="10358,12076">
            <v:shape id="_x0000_s2100" type="#_x0000_t75" style="position:absolute;left:4577;top:4463;width:642;height:2117">
              <v:imagedata r:id="rId22" o:title=""/>
            </v:shape>
            <v:group id="_x0000_s2098" style="position:absolute;left:1896;top:2424;width:9381;height:2" coordorigin="1896,2424" coordsize="9381,2">
              <v:shape id="_x0000_s2099" style="position:absolute;left:1896;top:2424;width:9381;height:2" coordorigin="1896,2424" coordsize="9381,0" path="m1896,2424r9382,e" filled="f" strokecolor="#1c1ce8" strokeweight="1.3832mm">
                <v:path arrowok="t"/>
              </v:shape>
            </v:group>
            <v:group id="_x0000_s2096" style="position:absolute;left:1682;top:2424;width:114;height:2" coordorigin="1682,2424" coordsize="114,2">
              <v:shape id="_x0000_s2097" style="position:absolute;left:1682;top:2424;width:114;height:2" coordorigin="1682,2424" coordsize="114,0" path="m1682,2424r114,e" filled="f" strokecolor="#1c1ce8" strokeweight="1.3832mm">
                <v:path arrowok="t"/>
              </v:shape>
            </v:group>
            <v:group id="_x0000_s2094" style="position:absolute;left:1889;top:2734;width:9160;height:2" coordorigin="1889,2734" coordsize="9160,2">
              <v:shape id="_x0000_s2095" style="position:absolute;left:1889;top:2734;width:9160;height:2" coordorigin="1889,2734" coordsize="9160,0" path="m1889,2734r9161,e" filled="f" strokecolor="#64575b" strokeweight="1.76039mm">
                <v:path arrowok="t"/>
              </v:shape>
            </v:group>
            <v:group id="_x0000_s2092" style="position:absolute;left:1903;top:7663;width:9146;height:2" coordorigin="1903,7663" coordsize="9146,2">
              <v:shape id="_x0000_s2093" style="position:absolute;left:1903;top:7663;width:9146;height:2" coordorigin="1903,7663" coordsize="9146,0" path="m1903,7663r9147,e" filled="f" strokecolor="#6b5760" strokeweight="1.63467mm">
                <v:path arrowok="t"/>
              </v:shape>
            </v:group>
            <v:group id="_x0000_s2090" style="position:absolute;left:1675;top:8112;width:10173;height:185" coordorigin="1675,8112" coordsize="10173,185">
              <v:shape id="_x0000_s2091" style="position:absolute;left:1675;top:8112;width:10173;height:185" coordorigin="1675,8112" coordsize="10173,185" path="m1675,8112r10173,l11848,8298r-10173,l1675,8112xe" fillcolor="#a35b77" stroked="f">
                <v:path arrowok="t"/>
              </v:shape>
            </v:group>
            <v:group id="_x0000_s2088" style="position:absolute;left:1896;top:14250;width:9959;height:2" coordorigin="1896,14250" coordsize="9959,2">
              <v:shape id="_x0000_s2089" style="position:absolute;left:1896;top:14250;width:9959;height:2" coordorigin="1896,14250" coordsize="9959,0" path="m1896,14250r9959,e" filled="f" strokecolor="#f77c2f" strokeweight="1.50892mm">
                <v:path arrowok="t"/>
              </v:shape>
            </v:group>
            <v:group id="_x0000_s2086" style="position:absolute;left:1682;top:14250;width:114;height:2" coordorigin="1682,14250" coordsize="114,2">
              <v:shape id="_x0000_s2087" style="position:absolute;left:1682;top:14250;width:114;height:2" coordorigin="1682,14250" coordsize="114,0" path="m1682,14250r114,e" filled="f" strokecolor="#f77c2f" strokeweight="1.50892mm">
                <v:path arrowok="t"/>
              </v:shape>
            </v:group>
            <v:group id="_x0000_s2084" style="position:absolute;left:1846;top:2345;width:2;height:11976" coordorigin="1846,2345" coordsize="2,11976">
              <v:shape id="_x0000_s2085" style="position:absolute;left:1846;top:2345;width:2;height:11976" coordorigin="1846,2345" coordsize="0,11976" path="m1846,14322r,-11977e" filled="f" strokecolor="#8c6b8c" strokeweight="1.76039mm">
                <v:path arrowok="t"/>
              </v:shape>
            </v:group>
            <v:group id="_x0000_s2082" style="position:absolute;left:1935;top:2352;width:2;height:5938" coordorigin="1935,2352" coordsize="2,5938">
              <v:shape id="_x0000_s2083" style="position:absolute;left:1935;top:2352;width:2;height:5938" coordorigin="1935,2352" coordsize="0,5938" path="m1935,8291r,-5939e" filled="f" strokecolor="#605460" strokeweight=".75444mm">
                <v:path arrowok="t"/>
              </v:shape>
            </v:group>
            <v:group id="_x0000_s2079" style="position:absolute;left:5200;top:2352;width:2;height:2438" coordorigin="5200,2352" coordsize="2,2438">
              <v:shape id="_x0000_s2081" style="position:absolute;left:5200;top:2352;width:2;height:2438" coordorigin="5200,2352" coordsize="0,2438" path="m5200,4790r,-2438e" filled="f" strokecolor="#605764" strokeweight=".50297mm">
                <v:path arrowok="t"/>
              </v:shape>
              <v:shape id="_x0000_s2080" type="#_x0000_t75" style="position:absolute;left:9816;top:4983;width:1390;height:1868">
                <v:imagedata r:id="rId23" o:title=""/>
              </v:shape>
            </v:group>
            <v:group id="_x0000_s2076" style="position:absolute;left:11021;top:2352;width:2;height:5903" coordorigin="11021,2352" coordsize="2,5903">
              <v:shape id="_x0000_s2078" style="position:absolute;left:11021;top:2352;width:2;height:5903" coordorigin="11021,2352" coordsize="0,5903" path="m11021,8255r,-5903e" filled="f" strokecolor="#675b67" strokeweight=".75444mm">
                <v:path arrowok="t"/>
              </v:shape>
              <v:shape id="_x0000_s2077" type="#_x0000_t75" style="position:absolute;left:7749;top:4940;width:770;height:1084">
                <v:imagedata r:id="rId24" o:title=""/>
              </v:shape>
            </v:group>
            <v:group id="_x0000_s2074" style="position:absolute;left:7813;top:2352;width:2;height:2630" coordorigin="7813,2352" coordsize="2,2630">
              <v:shape id="_x0000_s2075" style="position:absolute;left:7813;top:2352;width:2;height:2630" coordorigin="7813,2352" coordsize="0,2630" path="m7813,4983r,-2631e" filled="f" strokecolor="#5b5460" strokeweight=".50297mm">
                <v:path arrowok="t"/>
              </v:shape>
            </v:group>
            <v:group id="_x0000_s2072" style="position:absolute;left:8273;top:5895;width:2;height:820" coordorigin="8273,5895" coordsize="2,820">
              <v:shape id="_x0000_s2073" style="position:absolute;left:8273;top:5895;width:2;height:820" coordorigin="8273,5895" coordsize="0,820" path="m8273,6715r,-820e" filled="f" strokecolor="#60579c" strokeweight="1.50892mm">
                <v:path arrowok="t"/>
              </v:shape>
            </v:group>
            <v:group id="_x0000_s2070" style="position:absolute;left:1946;top:8626;width:9624;height:2" coordorigin="1946,8626" coordsize="9624,2">
              <v:shape id="_x0000_s2071" style="position:absolute;left:1946;top:8626;width:9624;height:2" coordorigin="1946,8626" coordsize="9624,0" path="m1946,8626r9624,e" filled="f" strokecolor="#604f54" strokeweight="1.2574mm">
                <v:path arrowok="t"/>
              </v:shape>
            </v:group>
            <v:group id="_x0000_s2067" style="position:absolute;left:5432;top:8084;width:2;height:5496" coordorigin="5432,8084" coordsize="2,5496">
              <v:shape id="_x0000_s2069" style="position:absolute;left:5432;top:8084;width:2;height:5496" coordorigin="5432,8084" coordsize="0,5496" path="m5432,13580r,-5496e" filled="f" strokecolor="#64545b" strokeweight=".62872mm">
                <v:path arrowok="t"/>
              </v:shape>
              <v:shape id="_x0000_s2068" type="#_x0000_t75" style="position:absolute;left:8134;top:10173;width:3479;height:3051">
                <v:imagedata r:id="rId25" o:title=""/>
              </v:shape>
            </v:group>
            <v:group id="_x0000_s2065" style="position:absolute;left:8194;top:8084;width:2;height:4234" coordorigin="8194,8084" coordsize="2,4234">
              <v:shape id="_x0000_s2066" style="position:absolute;left:8194;top:8084;width:2;height:4234" coordorigin="8194,8084" coordsize="0,4234" path="m8194,12318r,-4234e" filled="f" strokecolor="#64575b" strokeweight=".62872mm">
                <v:path arrowok="t"/>
              </v:shape>
            </v:group>
            <v:group id="_x0000_s2063" style="position:absolute;left:5154;top:12083;width:2;height:905" coordorigin="5154,12083" coordsize="2,905">
              <v:shape id="_x0000_s2064" style="position:absolute;left:5154;top:12083;width:2;height:905" coordorigin="5154,12083" coordsize="0,905" path="m5154,12989r,-906e" filled="f" strokecolor="#f75464" strokeweight="1.50892mm">
                <v:path arrowok="t"/>
              </v:shape>
            </v:group>
            <v:group id="_x0000_s2061" style="position:absolute;left:11246;top:2352;width:2;height:5895" coordorigin="11246,2352" coordsize="2,5895">
              <v:shape id="_x0000_s2062" style="position:absolute;left:11246;top:2352;width:2;height:5895" coordorigin="11246,2352" coordsize="0,5895" path="m11246,8248r,-5896e" filled="f" strokecolor="#1818db" strokeweight=".62872mm">
                <v:path arrowok="t"/>
              </v:shape>
            </v:group>
            <v:group id="_x0000_s2059" style="position:absolute;left:3386;top:13737;width:8205;height:2" coordorigin="3386,13737" coordsize="8205,2">
              <v:shape id="_x0000_s2060" style="position:absolute;left:3386;top:13737;width:8205;height:2" coordorigin="3386,13737" coordsize="8205,0" path="m3386,13737r8205,e" filled="f" strokecolor="#605457" strokeweight="2.13761mm">
                <v:path arrowok="t"/>
              </v:shape>
            </v:group>
            <v:group id="_x0000_s2057" style="position:absolute;left:11538;top:8162;width:2;height:5774" coordorigin="11538,8162" coordsize="2,5774">
              <v:shape id="_x0000_s2058" style="position:absolute;left:11538;top:8162;width:2;height:5774" coordorigin="11538,8162" coordsize="0,5774" path="m11538,13937r,-5775e" filled="f" strokecolor="#605457" strokeweight="1.2574mm">
                <v:path arrowok="t"/>
              </v:shape>
            </v:group>
            <v:group id="_x0000_s2055" style="position:absolute;left:11798;top:8155;width:2;height:6159" coordorigin="11798,8155" coordsize="2,6159">
              <v:shape id="_x0000_s2056" style="position:absolute;left:11798;top:8155;width:2;height:6159" coordorigin="11798,8155" coordsize="0,6159" path="m11798,14314r,-6159e" filled="f" strokecolor="#e8772b" strokeweight="1.2574mm">
                <v:path arrowok="t"/>
              </v:shape>
            </v:group>
            <w10:wrap anchorx="page" anchory="page"/>
          </v:group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spacing w:after="0" w:line="602" w:lineRule="exact"/>
        <w:ind w:left="3541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i/>
          <w:color w:val="60595B"/>
          <w:w w:val="49"/>
          <w:position w:val="-1"/>
          <w:sz w:val="53"/>
          <w:szCs w:val="53"/>
        </w:rPr>
        <w:t>M</w:t>
      </w:r>
      <w:r>
        <w:rPr>
          <w:rFonts w:ascii="Arial" w:eastAsia="Arial" w:hAnsi="Arial" w:cs="Arial"/>
          <w:i/>
          <w:color w:val="60595B"/>
          <w:spacing w:val="-75"/>
          <w:position w:val="-1"/>
          <w:sz w:val="53"/>
          <w:szCs w:val="53"/>
        </w:rPr>
        <w:t xml:space="preserve"> </w:t>
      </w:r>
      <w:r>
        <w:rPr>
          <w:rFonts w:ascii="Arial" w:eastAsia="Arial" w:hAnsi="Arial" w:cs="Arial"/>
          <w:i/>
          <w:color w:val="60595B"/>
          <w:w w:val="49"/>
          <w:position w:val="-1"/>
          <w:sz w:val="53"/>
          <w:szCs w:val="53"/>
        </w:rPr>
        <w:t>v</w:t>
      </w:r>
      <w:r>
        <w:rPr>
          <w:rFonts w:ascii="Arial" w:eastAsia="Arial" w:hAnsi="Arial" w:cs="Arial"/>
          <w:i/>
          <w:color w:val="60595B"/>
          <w:spacing w:val="23"/>
          <w:w w:val="49"/>
          <w:position w:val="-1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5"/>
          <w:position w:val="-1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i/>
          <w:color w:val="60595B"/>
          <w:spacing w:val="-53"/>
          <w:position w:val="-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5"/>
          <w:position w:val="-1"/>
          <w:sz w:val="47"/>
          <w:szCs w:val="47"/>
        </w:rPr>
        <w:t>o</w:t>
      </w:r>
      <w:r>
        <w:rPr>
          <w:rFonts w:ascii="Times New Roman" w:eastAsia="Times New Roman" w:hAnsi="Times New Roman" w:cs="Times New Roman"/>
          <w:i/>
          <w:color w:val="60595B"/>
          <w:spacing w:val="-53"/>
          <w:position w:val="-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4"/>
          <w:position w:val="-1"/>
          <w:sz w:val="47"/>
          <w:szCs w:val="47"/>
        </w:rPr>
        <w:t>aKpuv</w:t>
      </w:r>
      <w:r>
        <w:rPr>
          <w:rFonts w:ascii="Times New Roman" w:eastAsia="Times New Roman" w:hAnsi="Times New Roman" w:cs="Times New Roman"/>
          <w:i/>
          <w:color w:val="60595B"/>
          <w:spacing w:val="-53"/>
          <w:position w:val="-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5"/>
          <w:position w:val="-1"/>
          <w:sz w:val="47"/>
          <w:szCs w:val="47"/>
        </w:rPr>
        <w:t>drs</w:t>
      </w:r>
      <w:r>
        <w:rPr>
          <w:rFonts w:ascii="Times New Roman" w:eastAsia="Times New Roman" w:hAnsi="Times New Roman" w:cs="Times New Roman"/>
          <w:i/>
          <w:color w:val="60595B"/>
          <w:spacing w:val="16"/>
          <w:w w:val="55"/>
          <w:position w:val="-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8"/>
          <w:position w:val="-1"/>
          <w:sz w:val="47"/>
          <w:szCs w:val="47"/>
        </w:rPr>
        <w:t>apt·</w:t>
      </w:r>
    </w:p>
    <w:p w:rsidR="004713AA" w:rsidRDefault="00FE64F8">
      <w:pPr>
        <w:spacing w:before="20" w:after="0" w:line="240" w:lineRule="auto"/>
        <w:ind w:left="353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i/>
          <w:color w:val="60595B"/>
          <w:w w:val="51"/>
          <w:sz w:val="44"/>
          <w:szCs w:val="44"/>
        </w:rPr>
        <w:t xml:space="preserve">am' </w:t>
      </w:r>
      <w:r>
        <w:rPr>
          <w:rFonts w:ascii="Arial" w:eastAsia="Arial" w:hAnsi="Arial" w:cs="Arial"/>
          <w:i/>
          <w:color w:val="60595B"/>
          <w:spacing w:val="53"/>
          <w:w w:val="5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1"/>
          <w:sz w:val="56"/>
          <w:szCs w:val="56"/>
        </w:rPr>
        <w:t>r,ra</w:t>
      </w:r>
      <w:r>
        <w:rPr>
          <w:rFonts w:ascii="Times New Roman" w:eastAsia="Times New Roman" w:hAnsi="Times New Roman" w:cs="Times New Roman"/>
          <w:i/>
          <w:color w:val="60595B"/>
          <w:spacing w:val="15"/>
          <w:w w:val="51"/>
          <w:sz w:val="56"/>
          <w:szCs w:val="56"/>
        </w:rPr>
        <w:t xml:space="preserve"> </w:t>
      </w:r>
      <w:r>
        <w:rPr>
          <w:rFonts w:ascii="Arial" w:eastAsia="Arial" w:hAnsi="Arial" w:cs="Arial"/>
          <w:color w:val="60595B"/>
          <w:w w:val="54"/>
          <w:sz w:val="55"/>
          <w:szCs w:val="55"/>
        </w:rPr>
        <w:t>r</w:t>
      </w:r>
      <w:r>
        <w:rPr>
          <w:rFonts w:ascii="Arial" w:eastAsia="Arial" w:hAnsi="Arial" w:cs="Arial"/>
          <w:color w:val="60595B"/>
          <w:spacing w:val="-71"/>
          <w:sz w:val="55"/>
          <w:szCs w:val="55"/>
        </w:rPr>
        <w:t xml:space="preserve"> </w:t>
      </w:r>
      <w:r>
        <w:rPr>
          <w:rFonts w:ascii="Arial" w:eastAsia="Arial" w:hAnsi="Arial" w:cs="Arial"/>
          <w:color w:val="60595B"/>
          <w:w w:val="54"/>
          <w:sz w:val="55"/>
          <w:szCs w:val="55"/>
        </w:rPr>
        <w:t>v</w:t>
      </w:r>
      <w:r>
        <w:rPr>
          <w:rFonts w:ascii="Arial" w:eastAsia="Arial" w:hAnsi="Arial" w:cs="Arial"/>
          <w:color w:val="60595B"/>
          <w:spacing w:val="-62"/>
          <w:sz w:val="55"/>
          <w:szCs w:val="55"/>
        </w:rPr>
        <w:t xml:space="preserve"> </w:t>
      </w:r>
      <w:r>
        <w:rPr>
          <w:rFonts w:ascii="Arial" w:eastAsia="Arial" w:hAnsi="Arial" w:cs="Arial"/>
          <w:i/>
          <w:color w:val="60595B"/>
          <w:w w:val="55"/>
          <w:sz w:val="44"/>
          <w:szCs w:val="44"/>
        </w:rPr>
        <w:t>Karda</w:t>
      </w:r>
      <w:r>
        <w:rPr>
          <w:rFonts w:ascii="Arial" w:eastAsia="Arial" w:hAnsi="Arial" w:cs="Arial"/>
          <w:i/>
          <w:color w:val="60595B"/>
          <w:spacing w:val="-54"/>
          <w:sz w:val="44"/>
          <w:szCs w:val="44"/>
        </w:rPr>
        <w:t xml:space="preserve"> </w:t>
      </w:r>
      <w:r>
        <w:rPr>
          <w:rFonts w:ascii="Arial" w:eastAsia="Arial" w:hAnsi="Arial" w:cs="Arial"/>
          <w:i/>
          <w:color w:val="60595B"/>
          <w:w w:val="56"/>
          <w:sz w:val="44"/>
          <w:szCs w:val="44"/>
        </w:rPr>
        <w:t>sa</w:t>
      </w:r>
    </w:p>
    <w:p w:rsidR="004713AA" w:rsidRDefault="00FE64F8">
      <w:pPr>
        <w:tabs>
          <w:tab w:val="left" w:pos="3960"/>
          <w:tab w:val="left" w:pos="6300"/>
        </w:tabs>
        <w:spacing w:before="16" w:after="0" w:line="713" w:lineRule="exact"/>
        <w:ind w:left="3548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60595B"/>
          <w:position w:val="10"/>
          <w:sz w:val="50"/>
          <w:szCs w:val="50"/>
        </w:rPr>
        <w:t>r</w:t>
      </w:r>
      <w:r>
        <w:rPr>
          <w:rFonts w:ascii="Arial" w:eastAsia="Arial" w:hAnsi="Arial" w:cs="Arial"/>
          <w:color w:val="60595B"/>
          <w:spacing w:val="-134"/>
          <w:position w:val="10"/>
          <w:sz w:val="50"/>
          <w:szCs w:val="50"/>
        </w:rPr>
        <w:t xml:space="preserve"> </w:t>
      </w:r>
      <w:r>
        <w:rPr>
          <w:rFonts w:ascii="Arial" w:eastAsia="Arial" w:hAnsi="Arial" w:cs="Arial"/>
          <w:color w:val="60595B"/>
          <w:position w:val="10"/>
          <w:sz w:val="50"/>
          <w:szCs w:val="50"/>
        </w:rPr>
        <w:tab/>
      </w:r>
      <w:r>
        <w:rPr>
          <w:rFonts w:ascii="Arial" w:eastAsia="Arial" w:hAnsi="Arial" w:cs="Arial"/>
          <w:i/>
          <w:color w:val="60595B"/>
          <w:w w:val="51"/>
          <w:position w:val="10"/>
          <w:sz w:val="45"/>
          <w:szCs w:val="45"/>
        </w:rPr>
        <w:t>n</w:t>
      </w:r>
      <w:r>
        <w:rPr>
          <w:rFonts w:ascii="Arial" w:eastAsia="Arial" w:hAnsi="Arial" w:cs="Arial"/>
          <w:i/>
          <w:color w:val="60595B"/>
          <w:spacing w:val="-62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 xml:space="preserve">Kay1dq </w:t>
      </w:r>
      <w:r>
        <w:rPr>
          <w:rFonts w:ascii="Arial" w:eastAsia="Arial" w:hAnsi="Arial" w:cs="Arial"/>
          <w:i/>
          <w:color w:val="60595B"/>
          <w:spacing w:val="29"/>
          <w:w w:val="48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>y1arl</w:t>
      </w:r>
      <w:r>
        <w:rPr>
          <w:rFonts w:ascii="Arial" w:eastAsia="Arial" w:hAnsi="Arial" w:cs="Arial"/>
          <w:i/>
          <w:color w:val="60595B"/>
          <w:spacing w:val="23"/>
          <w:w w:val="48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>pno·</w:t>
      </w:r>
      <w:r>
        <w:rPr>
          <w:rFonts w:ascii="Arial" w:eastAsia="Arial" w:hAnsi="Arial" w:cs="Arial"/>
          <w:i/>
          <w:color w:val="60595B"/>
          <w:spacing w:val="-42"/>
          <w:w w:val="48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position w:val="10"/>
          <w:sz w:val="45"/>
          <w:szCs w:val="45"/>
        </w:rPr>
        <w:tab/>
      </w:r>
      <w:r>
        <w:rPr>
          <w:rFonts w:ascii="Times New Roman" w:eastAsia="Times New Roman" w:hAnsi="Times New Roman" w:cs="Times New Roman"/>
          <w:color w:val="595697"/>
          <w:position w:val="-6"/>
          <w:sz w:val="59"/>
          <w:szCs w:val="59"/>
        </w:rPr>
        <w:t>1</w:t>
      </w:r>
    </w:p>
    <w:p w:rsidR="004713AA" w:rsidRDefault="00163892">
      <w:pPr>
        <w:spacing w:after="0" w:line="468" w:lineRule="exact"/>
        <w:ind w:left="3462" w:right="3227"/>
        <w:jc w:val="center"/>
        <w:rPr>
          <w:rFonts w:ascii="Arial" w:eastAsia="Arial" w:hAnsi="Arial" w:cs="Arial"/>
          <w:sz w:val="44"/>
          <w:szCs w:val="44"/>
        </w:rPr>
      </w:pPr>
      <w:r w:rsidRPr="00163892">
        <w:pict>
          <v:shape id="_x0000_s2053" type="#_x0000_t75" style="position:absolute;left:0;text-align:left;margin-left:103pt;margin-top:13.45pt;width:57.05pt;height:76.3pt;z-index:-1748;mso-position-horizontal-relative:page">
            <v:imagedata r:id="rId26" o:title=""/>
            <w10:wrap anchorx="page"/>
          </v:shape>
        </w:pict>
      </w:r>
      <w:r w:rsidR="00FE64F8">
        <w:rPr>
          <w:rFonts w:ascii="Arial" w:eastAsia="Arial" w:hAnsi="Arial" w:cs="Arial"/>
          <w:i/>
          <w:color w:val="60595B"/>
          <w:w w:val="54"/>
          <w:position w:val="1"/>
          <w:sz w:val="50"/>
          <w:szCs w:val="50"/>
        </w:rPr>
        <w:t>pd</w:t>
      </w:r>
      <w:r w:rsidR="00FE64F8">
        <w:rPr>
          <w:rFonts w:ascii="Arial" w:eastAsia="Arial" w:hAnsi="Arial" w:cs="Arial"/>
          <w:i/>
          <w:color w:val="60595B"/>
          <w:spacing w:val="-83"/>
          <w:position w:val="1"/>
          <w:sz w:val="50"/>
          <w:szCs w:val="50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51"/>
          <w:position w:val="1"/>
          <w:sz w:val="44"/>
          <w:szCs w:val="44"/>
        </w:rPr>
        <w:t>va</w:t>
      </w:r>
      <w:r w:rsidR="00FE64F8">
        <w:rPr>
          <w:rFonts w:ascii="Arial" w:eastAsia="Arial" w:hAnsi="Arial" w:cs="Arial"/>
          <w:i/>
          <w:color w:val="60595B"/>
          <w:spacing w:val="-84"/>
          <w:position w:val="1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47"/>
          <w:position w:val="1"/>
          <w:sz w:val="44"/>
          <w:szCs w:val="44"/>
        </w:rPr>
        <w:t>ava(m</w:t>
      </w:r>
      <w:r w:rsidR="00FE64F8">
        <w:rPr>
          <w:rFonts w:ascii="Arial" w:eastAsia="Arial" w:hAnsi="Arial" w:cs="Arial"/>
          <w:i/>
          <w:color w:val="60595B"/>
          <w:spacing w:val="-65"/>
          <w:position w:val="1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47"/>
          <w:position w:val="1"/>
          <w:sz w:val="44"/>
          <w:szCs w:val="44"/>
        </w:rPr>
        <w:t>up(u</w:t>
      </w:r>
      <w:r w:rsidR="00FE64F8">
        <w:rPr>
          <w:rFonts w:ascii="Arial" w:eastAsia="Arial" w:hAnsi="Arial" w:cs="Arial"/>
          <w:i/>
          <w:color w:val="60595B"/>
          <w:spacing w:val="-65"/>
          <w:position w:val="1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46"/>
          <w:position w:val="1"/>
          <w:sz w:val="44"/>
          <w:szCs w:val="44"/>
        </w:rPr>
        <w:t>&amp;l.</w:t>
      </w:r>
    </w:p>
    <w:p w:rsidR="004713AA" w:rsidRDefault="004713AA">
      <w:pPr>
        <w:spacing w:before="9" w:after="0" w:line="100" w:lineRule="exact"/>
        <w:rPr>
          <w:sz w:val="10"/>
          <w:szCs w:val="10"/>
        </w:rPr>
      </w:pPr>
    </w:p>
    <w:p w:rsidR="004713AA" w:rsidRDefault="00163892">
      <w:pPr>
        <w:tabs>
          <w:tab w:val="left" w:pos="5440"/>
        </w:tabs>
        <w:spacing w:after="0" w:line="240" w:lineRule="auto"/>
        <w:ind w:left="3541" w:right="-20"/>
        <w:rPr>
          <w:rFonts w:ascii="Arial" w:eastAsia="Arial" w:hAnsi="Arial" w:cs="Arial"/>
          <w:sz w:val="44"/>
          <w:szCs w:val="44"/>
        </w:rPr>
      </w:pPr>
      <w:r w:rsidRPr="00163892">
        <w:pict>
          <v:shape id="_x0000_s2052" type="#_x0000_t75" style="position:absolute;left:0;text-align:left;margin-left:187.5pt;margin-top:2.1pt;width:16.75pt;height:53.8pt;z-index:-1746;mso-position-horizontal-relative:page">
            <v:imagedata r:id="rId27" o:title=""/>
            <w10:wrap anchorx="page"/>
          </v:shape>
        </w:pict>
      </w:r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llapaKoAou</w:t>
      </w:r>
      <w:r w:rsidR="00FE64F8">
        <w:rPr>
          <w:rFonts w:ascii="Arial" w:eastAsia="Arial" w:hAnsi="Arial" w:cs="Arial"/>
          <w:i/>
          <w:color w:val="60595B"/>
          <w:spacing w:val="-60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slart</w:t>
      </w:r>
      <w:r w:rsidR="00FE64F8">
        <w:rPr>
          <w:rFonts w:ascii="Arial" w:eastAsia="Arial" w:hAnsi="Arial" w:cs="Arial"/>
          <w:i/>
          <w:color w:val="60595B"/>
          <w:spacing w:val="-54"/>
          <w:w w:val="50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sz w:val="44"/>
          <w:szCs w:val="44"/>
        </w:rPr>
        <w:tab/>
      </w:r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poa&amp;·</w:t>
      </w:r>
    </w:p>
    <w:p w:rsidR="004713AA" w:rsidRDefault="004713AA">
      <w:pPr>
        <w:spacing w:before="7" w:after="0" w:line="140" w:lineRule="exact"/>
        <w:rPr>
          <w:sz w:val="14"/>
          <w:szCs w:val="14"/>
        </w:rPr>
      </w:pPr>
    </w:p>
    <w:p w:rsidR="004713AA" w:rsidRDefault="00FE64F8">
      <w:pPr>
        <w:spacing w:after="0" w:line="240" w:lineRule="auto"/>
        <w:ind w:left="3548" w:right="-2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i/>
          <w:color w:val="60595B"/>
          <w:w w:val="53"/>
          <w:sz w:val="40"/>
          <w:szCs w:val="40"/>
        </w:rPr>
        <w:t>KrtKa</w:t>
      </w:r>
      <w:r>
        <w:rPr>
          <w:rFonts w:ascii="Arial" w:eastAsia="Arial" w:hAnsi="Arial" w:cs="Arial"/>
          <w:i/>
          <w:color w:val="60595B"/>
          <w:spacing w:val="13"/>
          <w:w w:val="53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color w:val="60595B"/>
          <w:w w:val="53"/>
          <w:sz w:val="42"/>
          <w:szCs w:val="42"/>
        </w:rPr>
        <w:t>ra</w:t>
      </w:r>
      <w:r>
        <w:rPr>
          <w:rFonts w:ascii="Arial" w:eastAsia="Arial" w:hAnsi="Arial" w:cs="Arial"/>
          <w:i/>
          <w:color w:val="60595B"/>
          <w:spacing w:val="28"/>
          <w:w w:val="53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60595B"/>
          <w:w w:val="50"/>
          <w:sz w:val="42"/>
          <w:szCs w:val="42"/>
        </w:rPr>
        <w:t>r&amp;Aturaf</w:t>
      </w:r>
      <w:r>
        <w:rPr>
          <w:rFonts w:ascii="Arial" w:eastAsia="Arial" w:hAnsi="Arial" w:cs="Arial"/>
          <w:i/>
          <w:color w:val="60595B"/>
          <w:w w:val="51"/>
          <w:sz w:val="42"/>
          <w:szCs w:val="42"/>
        </w:rPr>
        <w:t>a</w:t>
      </w:r>
      <w:r>
        <w:rPr>
          <w:rFonts w:ascii="Arial" w:eastAsia="Arial" w:hAnsi="Arial" w:cs="Arial"/>
          <w:i/>
          <w:color w:val="60595B"/>
          <w:spacing w:val="-71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60595B"/>
          <w:w w:val="54"/>
          <w:sz w:val="42"/>
          <w:szCs w:val="42"/>
        </w:rPr>
        <w:t>ardola</w:t>
      </w:r>
    </w:p>
    <w:p w:rsidR="004713AA" w:rsidRDefault="00FE64F8">
      <w:pPr>
        <w:spacing w:before="61" w:after="0" w:line="621" w:lineRule="exact"/>
        <w:ind w:left="3506" w:right="3905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60595B"/>
          <w:w w:val="98"/>
          <w:position w:val="-3"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i/>
          <w:color w:val="60595B"/>
          <w:w w:val="48"/>
          <w:position w:val="-3"/>
          <w:sz w:val="47"/>
          <w:szCs w:val="47"/>
        </w:rPr>
        <w:t>nupKarta,</w:t>
      </w:r>
      <w:r>
        <w:rPr>
          <w:rFonts w:ascii="Times New Roman" w:eastAsia="Times New Roman" w:hAnsi="Times New Roman" w:cs="Times New Roman"/>
          <w:i/>
          <w:color w:val="60595B"/>
          <w:spacing w:val="-13"/>
          <w:w w:val="48"/>
          <w:position w:val="-3"/>
          <w:sz w:val="47"/>
          <w:szCs w:val="47"/>
        </w:rPr>
        <w:t>.</w:t>
      </w:r>
      <w:r>
        <w:rPr>
          <w:rFonts w:ascii="Arial" w:eastAsia="Arial" w:hAnsi="Arial" w:cs="Arial"/>
          <w:color w:val="8E8985"/>
          <w:w w:val="130"/>
          <w:position w:val="14"/>
          <w:sz w:val="38"/>
          <w:szCs w:val="38"/>
        </w:rPr>
        <w:t>'</w:t>
      </w:r>
    </w:p>
    <w:p w:rsidR="004713AA" w:rsidRDefault="004713AA">
      <w:pPr>
        <w:spacing w:before="6" w:after="0" w:line="110" w:lineRule="exact"/>
        <w:rPr>
          <w:sz w:val="11"/>
          <w:szCs w:val="11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163892">
      <w:pPr>
        <w:spacing w:after="0" w:line="703" w:lineRule="exact"/>
        <w:ind w:left="3755" w:right="-20"/>
        <w:rPr>
          <w:rFonts w:ascii="Times New Roman" w:eastAsia="Times New Roman" w:hAnsi="Times New Roman" w:cs="Times New Roman"/>
          <w:sz w:val="63"/>
          <w:szCs w:val="63"/>
        </w:rPr>
      </w:pPr>
      <w:r w:rsidRPr="00163892">
        <w:pict>
          <v:shape id="_x0000_s2051" type="#_x0000_t75" style="position:absolute;left:0;text-align:left;margin-left:114.75pt;margin-top:-34.75pt;width:42.4pt;height:161.8pt;z-index:-1747;mso-position-horizontal-relative:page">
            <v:imagedata r:id="rId28" o:title=""/>
            <w10:wrap anchorx="page"/>
          </v:shape>
        </w:pict>
      </w:r>
      <w:r w:rsidR="00FE64F8">
        <w:rPr>
          <w:rFonts w:ascii="Times New Roman" w:eastAsia="Times New Roman" w:hAnsi="Times New Roman" w:cs="Times New Roman"/>
          <w:i/>
          <w:color w:val="60595B"/>
          <w:w w:val="41"/>
          <w:sz w:val="63"/>
          <w:szCs w:val="63"/>
        </w:rPr>
        <w:t>Avaro</w:t>
      </w:r>
      <w:r w:rsidR="00FE64F8">
        <w:rPr>
          <w:rFonts w:ascii="Times New Roman" w:eastAsia="Times New Roman" w:hAnsi="Times New Roman" w:cs="Times New Roman"/>
          <w:i/>
          <w:color w:val="60595B"/>
          <w:spacing w:val="-91"/>
          <w:sz w:val="63"/>
          <w:szCs w:val="63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41"/>
          <w:sz w:val="63"/>
          <w:szCs w:val="63"/>
        </w:rPr>
        <w:t>Wart</w:t>
      </w:r>
      <w:r w:rsidR="00FE64F8">
        <w:rPr>
          <w:rFonts w:ascii="Times New Roman" w:eastAsia="Times New Roman" w:hAnsi="Times New Roman" w:cs="Times New Roman"/>
          <w:i/>
          <w:color w:val="60595B"/>
          <w:spacing w:val="42"/>
          <w:w w:val="41"/>
          <w:sz w:val="63"/>
          <w:szCs w:val="63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70"/>
          <w:sz w:val="63"/>
          <w:szCs w:val="63"/>
        </w:rPr>
        <w:t xml:space="preserve">a </w:t>
      </w:r>
      <w:r w:rsidR="00FE64F8">
        <w:rPr>
          <w:rFonts w:ascii="Times New Roman" w:eastAsia="Times New Roman" w:hAnsi="Times New Roman" w:cs="Times New Roman"/>
          <w:i/>
          <w:color w:val="60595B"/>
          <w:w w:val="69"/>
          <w:sz w:val="63"/>
          <w:szCs w:val="63"/>
        </w:rPr>
        <w:t>ta</w:t>
      </w:r>
      <w:r w:rsidR="00FE64F8">
        <w:rPr>
          <w:rFonts w:ascii="Times New Roman" w:eastAsia="Times New Roman" w:hAnsi="Times New Roman" w:cs="Times New Roman"/>
          <w:i/>
          <w:color w:val="60595B"/>
          <w:w w:val="44"/>
          <w:sz w:val="63"/>
          <w:szCs w:val="63"/>
        </w:rPr>
        <w:t>rou</w:t>
      </w:r>
    </w:p>
    <w:p w:rsidR="004713AA" w:rsidRDefault="00163892">
      <w:pPr>
        <w:tabs>
          <w:tab w:val="left" w:pos="6760"/>
        </w:tabs>
        <w:spacing w:after="0" w:line="650" w:lineRule="exact"/>
        <w:ind w:left="3959" w:right="-20"/>
        <w:rPr>
          <w:rFonts w:ascii="Times New Roman" w:eastAsia="Times New Roman" w:hAnsi="Times New Roman" w:cs="Times New Roman"/>
          <w:sz w:val="60"/>
          <w:szCs w:val="60"/>
        </w:rPr>
      </w:pPr>
      <w:r w:rsidRPr="00163892">
        <w:pict>
          <v:shape id="_x0000_s2050" type="#_x0000_t75" style="position:absolute;left:0;text-align:left;margin-left:192.5pt;margin-top:30.25pt;width:53.1pt;height:59.9pt;z-index:-1744;mso-position-horizontal-relative:page">
            <v:imagedata r:id="rId29" o:title=""/>
            <w10:wrap anchorx="page"/>
          </v:shape>
        </w:pict>
      </w:r>
      <w:r w:rsidR="00FE64F8">
        <w:rPr>
          <w:rFonts w:ascii="Times New Roman" w:eastAsia="Times New Roman" w:hAnsi="Times New Roman" w:cs="Times New Roman"/>
          <w:i/>
          <w:color w:val="60595B"/>
          <w:w w:val="53"/>
          <w:position w:val="-5"/>
          <w:sz w:val="69"/>
          <w:szCs w:val="69"/>
        </w:rPr>
        <w:t>oa</w:t>
      </w:r>
      <w:r w:rsidR="00FE64F8">
        <w:rPr>
          <w:rFonts w:ascii="Times New Roman" w:eastAsia="Times New Roman" w:hAnsi="Times New Roman" w:cs="Times New Roman"/>
          <w:i/>
          <w:color w:val="60595B"/>
          <w:spacing w:val="-81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52"/>
          <w:position w:val="-5"/>
          <w:sz w:val="69"/>
          <w:szCs w:val="69"/>
        </w:rPr>
        <w:t>tar</w:t>
      </w:r>
      <w:r w:rsidR="00FE64F8">
        <w:rPr>
          <w:rFonts w:ascii="Times New Roman" w:eastAsia="Times New Roman" w:hAnsi="Times New Roman" w:cs="Times New Roman"/>
          <w:i/>
          <w:color w:val="60595B"/>
          <w:spacing w:val="-81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50"/>
          <w:position w:val="-5"/>
          <w:sz w:val="69"/>
          <w:szCs w:val="69"/>
        </w:rPr>
        <w:t xml:space="preserve">pt </w:t>
      </w:r>
      <w:r w:rsidR="00FE64F8">
        <w:rPr>
          <w:rFonts w:ascii="Times New Roman" w:eastAsia="Times New Roman" w:hAnsi="Times New Roman" w:cs="Times New Roman"/>
          <w:i/>
          <w:color w:val="60595B"/>
          <w:spacing w:val="79"/>
          <w:w w:val="50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50"/>
          <w:position w:val="-5"/>
          <w:sz w:val="63"/>
          <w:szCs w:val="63"/>
        </w:rPr>
        <w:t xml:space="preserve">era </w:t>
      </w:r>
      <w:r w:rsidR="00FE64F8">
        <w:rPr>
          <w:rFonts w:ascii="Times New Roman" w:eastAsia="Times New Roman" w:hAnsi="Times New Roman" w:cs="Times New Roman"/>
          <w:i/>
          <w:color w:val="60595B"/>
          <w:spacing w:val="6"/>
          <w:w w:val="50"/>
          <w:position w:val="-5"/>
          <w:sz w:val="63"/>
          <w:szCs w:val="63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45"/>
          <w:position w:val="-5"/>
          <w:sz w:val="69"/>
          <w:szCs w:val="69"/>
        </w:rPr>
        <w:t>r</w:t>
      </w:r>
      <w:r w:rsidR="00FE64F8">
        <w:rPr>
          <w:rFonts w:ascii="Times New Roman" w:eastAsia="Times New Roman" w:hAnsi="Times New Roman" w:cs="Times New Roman"/>
          <w:i/>
          <w:color w:val="60595B"/>
          <w:spacing w:val="-95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44"/>
          <w:position w:val="-5"/>
          <w:sz w:val="69"/>
          <w:szCs w:val="69"/>
        </w:rPr>
        <w:t>v</w:t>
      </w:r>
      <w:r w:rsidR="00FE64F8">
        <w:rPr>
          <w:rFonts w:ascii="Times New Roman" w:eastAsia="Times New Roman" w:hAnsi="Times New Roman" w:cs="Times New Roman"/>
          <w:i/>
          <w:color w:val="60595B"/>
          <w:position w:val="-5"/>
          <w:sz w:val="69"/>
          <w:szCs w:val="69"/>
        </w:rPr>
        <w:tab/>
      </w:r>
      <w:r w:rsidR="00FE64F8">
        <w:rPr>
          <w:rFonts w:ascii="Times New Roman" w:eastAsia="Times New Roman" w:hAnsi="Times New Roman" w:cs="Times New Roman"/>
          <w:color w:val="595697"/>
          <w:w w:val="109"/>
          <w:position w:val="-5"/>
          <w:sz w:val="60"/>
          <w:szCs w:val="60"/>
        </w:rPr>
        <w:t>1</w:t>
      </w:r>
    </w:p>
    <w:p w:rsidR="004713AA" w:rsidRPr="002A69E9" w:rsidRDefault="00FE64F8">
      <w:pPr>
        <w:spacing w:after="0" w:line="902" w:lineRule="exact"/>
        <w:ind w:left="3664" w:right="3841"/>
        <w:jc w:val="center"/>
        <w:rPr>
          <w:rFonts w:ascii="Times New Roman" w:eastAsia="Times New Roman" w:hAnsi="Times New Roman" w:cs="Times New Roman"/>
          <w:sz w:val="59"/>
          <w:szCs w:val="59"/>
          <w:lang w:val="el-GR"/>
        </w:rPr>
      </w:pPr>
      <w:r>
        <w:rPr>
          <w:rFonts w:ascii="Times New Roman" w:eastAsia="Times New Roman" w:hAnsi="Times New Roman" w:cs="Times New Roman"/>
          <w:i/>
          <w:color w:val="60595B"/>
          <w:w w:val="39"/>
          <w:position w:val="3"/>
          <w:sz w:val="95"/>
          <w:szCs w:val="95"/>
        </w:rPr>
        <w:t>x</w:t>
      </w:r>
      <w:r w:rsidRPr="002A69E9">
        <w:rPr>
          <w:rFonts w:ascii="Times New Roman" w:eastAsia="Times New Roman" w:hAnsi="Times New Roman" w:cs="Times New Roman"/>
          <w:i/>
          <w:color w:val="60595B"/>
          <w:w w:val="39"/>
          <w:position w:val="3"/>
          <w:sz w:val="95"/>
          <w:szCs w:val="95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i/>
          <w:color w:val="60595B"/>
          <w:spacing w:val="5"/>
          <w:w w:val="39"/>
          <w:position w:val="3"/>
          <w:sz w:val="95"/>
          <w:szCs w:val="95"/>
          <w:lang w:val="el-GR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39"/>
          <w:position w:val="3"/>
          <w:sz w:val="95"/>
          <w:szCs w:val="95"/>
        </w:rPr>
        <w:t>a</w:t>
      </w:r>
      <w:r w:rsidRPr="002A69E9">
        <w:rPr>
          <w:rFonts w:ascii="Times New Roman" w:eastAsia="Times New Roman" w:hAnsi="Times New Roman" w:cs="Times New Roman"/>
          <w:i/>
          <w:color w:val="60595B"/>
          <w:spacing w:val="56"/>
          <w:w w:val="39"/>
          <w:position w:val="3"/>
          <w:sz w:val="95"/>
          <w:szCs w:val="95"/>
          <w:lang w:val="el-GR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49"/>
          <w:position w:val="3"/>
          <w:sz w:val="59"/>
          <w:szCs w:val="59"/>
        </w:rPr>
        <w:t>rou</w:t>
      </w:r>
    </w:p>
    <w:p w:rsidR="004713AA" w:rsidRPr="002A69E9" w:rsidRDefault="004713AA">
      <w:pPr>
        <w:spacing w:after="0"/>
        <w:jc w:val="center"/>
        <w:rPr>
          <w:lang w:val="el-GR"/>
        </w:rPr>
        <w:sectPr w:rsidR="004713AA" w:rsidRPr="002A69E9">
          <w:pgSz w:w="12240" w:h="15840"/>
          <w:pgMar w:top="1480" w:right="1720" w:bottom="1080" w:left="1720" w:header="0" w:footer="898" w:gutter="0"/>
          <w:cols w:space="720"/>
        </w:sectPr>
      </w:pPr>
    </w:p>
    <w:p w:rsidR="004713AA" w:rsidRPr="002A69E9" w:rsidRDefault="00FE64F8">
      <w:pPr>
        <w:spacing w:before="21"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ΤΗΤΑ 3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ημ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ύρ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ς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8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20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ημμύρες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δασ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μβαίνει 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</w:p>
    <w:p w:rsidR="004713AA" w:rsidRPr="002A69E9" w:rsidRDefault="00FE64F8">
      <w:pPr>
        <w:spacing w:after="0" w:line="240" w:lineRule="auto"/>
        <w:ind w:left="100" w:right="5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άθμης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ποτα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ονιού.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Συμβαίν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πο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άλες.</w:t>
      </w:r>
    </w:p>
    <w:p w:rsidR="004713AA" w:rsidRPr="002A69E9" w:rsidRDefault="004713AA">
      <w:pPr>
        <w:spacing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00" w:right="47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βρα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1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 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αλέσει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φές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</w:p>
    <w:p w:rsidR="004713AA" w:rsidRPr="002A69E9" w:rsidRDefault="00FE64F8">
      <w:pPr>
        <w:spacing w:after="0" w:line="240" w:lineRule="auto"/>
        <w:ind w:left="100" w:right="10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αυτ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 δέ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ημμυρών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ημμύρες.</w:t>
      </w:r>
    </w:p>
    <w:p w:rsidR="004713AA" w:rsidRPr="002A69E9" w:rsidRDefault="004713AA">
      <w:pPr>
        <w:spacing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00" w:right="10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Ένα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ανιότ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ημμύρα,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τιες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θάλασ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 που πν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στ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8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3.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ημμ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ύρ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4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 σας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βαιωθ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άτια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υργούν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σας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ην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νή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398" w:lineRule="auto"/>
        <w:ind w:left="100" w:right="5009" w:firstLine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ημμύρας: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</w:p>
    <w:p w:rsidR="004713AA" w:rsidRPr="002A69E9" w:rsidRDefault="00FE64F8">
      <w:pPr>
        <w:spacing w:before="6" w:after="0" w:line="418" w:lineRule="auto"/>
        <w:ind w:left="100" w:right="1827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-Εγκα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εί</w:t>
      </w:r>
      <w:r w:rsidRPr="002A69E9">
        <w:rPr>
          <w:rFonts w:ascii="Calibri" w:eastAsia="Calibri" w:hAnsi="Calibri" w:cs="Calibri"/>
          <w:spacing w:val="-1"/>
          <w:lang w:val="el-GR"/>
        </w:rPr>
        <w:t>ψ</w:t>
      </w:r>
      <w:r w:rsidRPr="002A69E9">
        <w:rPr>
          <w:rFonts w:ascii="Calibri" w:eastAsia="Calibri" w:hAnsi="Calibri" w:cs="Calibri"/>
          <w:spacing w:val="-2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-2"/>
          <w:lang w:val="el-GR"/>
        </w:rPr>
        <w:t>υ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lang w:val="el-GR"/>
        </w:rPr>
        <w:t>γ</w:t>
      </w:r>
      <w:r w:rsidRPr="002A69E9">
        <w:rPr>
          <w:rFonts w:ascii="Calibri" w:eastAsia="Calibri" w:hAnsi="Calibri" w:cs="Calibri"/>
          <w:lang w:val="el-GR"/>
        </w:rPr>
        <w:t>ει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υ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lang w:val="el-GR"/>
        </w:rPr>
        <w:t>ώρ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κ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ακι</w:t>
      </w:r>
      <w:r w:rsidRPr="002A69E9">
        <w:rPr>
          <w:rFonts w:ascii="Calibri" w:eastAsia="Calibri" w:hAnsi="Calibri" w:cs="Calibri"/>
          <w:spacing w:val="1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θε</w:t>
      </w:r>
      <w:r w:rsidRPr="002A69E9">
        <w:rPr>
          <w:rFonts w:ascii="Calibri" w:eastAsia="Calibri" w:hAnsi="Calibri" w:cs="Calibri"/>
          <w:spacing w:val="-3"/>
          <w:lang w:val="el-GR"/>
        </w:rPr>
        <w:t>ί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ε ασφ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ές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υψ</w:t>
      </w:r>
      <w:r w:rsidRPr="002A69E9">
        <w:rPr>
          <w:rFonts w:ascii="Calibri" w:eastAsia="Calibri" w:hAnsi="Calibri" w:cs="Calibri"/>
          <w:spacing w:val="-1"/>
          <w:lang w:val="el-GR"/>
        </w:rPr>
        <w:t>ηλ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lang w:val="el-GR"/>
        </w:rPr>
        <w:t>ί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. Αν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β</w:t>
      </w:r>
      <w:r w:rsidRPr="002A69E9">
        <w:rPr>
          <w:rFonts w:ascii="Calibri" w:eastAsia="Calibri" w:hAnsi="Calibri" w:cs="Calibri"/>
          <w:lang w:val="el-GR"/>
        </w:rPr>
        <w:t>ρίσκ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χ</w:t>
      </w:r>
      <w:r w:rsidRPr="002A69E9">
        <w:rPr>
          <w:rFonts w:ascii="Calibri" w:eastAsia="Calibri" w:hAnsi="Calibri" w:cs="Calibri"/>
          <w:spacing w:val="2"/>
          <w:lang w:val="el-GR"/>
        </w:rPr>
        <w:t>ώ</w:t>
      </w:r>
      <w:r w:rsidRPr="002A69E9">
        <w:rPr>
          <w:rFonts w:ascii="Calibri" w:eastAsia="Calibri" w:hAnsi="Calibri" w:cs="Calibri"/>
          <w:lang w:val="el-GR"/>
        </w:rPr>
        <w:t>ρο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60" w:right="1460" w:bottom="108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κριά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lang w:val="el-GR"/>
        </w:rPr>
        <w:t>ό</w:t>
      </w:r>
      <w:r w:rsidRPr="002A69E9">
        <w:rPr>
          <w:rFonts w:ascii="Calibri" w:eastAsia="Calibri" w:hAnsi="Calibri" w:cs="Calibri"/>
          <w:lang w:val="el-GR"/>
        </w:rPr>
        <w:t xml:space="preserve">ρα </w:t>
      </w:r>
      <w:r w:rsidRPr="002A69E9">
        <w:rPr>
          <w:rFonts w:ascii="Calibri" w:eastAsia="Calibri" w:hAnsi="Calibri" w:cs="Calibri"/>
          <w:spacing w:val="1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ώδ</w:t>
      </w:r>
      <w:r w:rsidRPr="002A69E9">
        <w:rPr>
          <w:rFonts w:ascii="Calibri" w:eastAsia="Calibri" w:hAnsi="Calibri" w:cs="Calibri"/>
          <w:spacing w:val="-1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lang w:val="el-GR"/>
        </w:rPr>
        <w:t>πλ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σι</w:t>
      </w:r>
      <w:r w:rsidRPr="002A69E9">
        <w:rPr>
          <w:rFonts w:ascii="Calibri" w:eastAsia="Calibri" w:hAnsi="Calibri" w:cs="Calibri"/>
          <w:spacing w:val="-1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lang w:val="el-GR"/>
        </w:rPr>
        <w:t>ζ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πε</w:t>
      </w:r>
      <w:r w:rsidRPr="002A69E9">
        <w:rPr>
          <w:rFonts w:ascii="Calibri" w:eastAsia="Calibri" w:hAnsi="Calibri" w:cs="Calibri"/>
          <w:spacing w:val="1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lang w:val="el-GR"/>
        </w:rPr>
        <w:t>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lang w:val="el-GR"/>
        </w:rPr>
        <w:t>ές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ει</w:t>
      </w:r>
      <w:r w:rsidRPr="002A69E9">
        <w:rPr>
          <w:rFonts w:ascii="Calibri" w:eastAsia="Calibri" w:hAnsi="Calibri" w:cs="Calibri"/>
          <w:spacing w:val="-3"/>
          <w:lang w:val="el-GR"/>
        </w:rPr>
        <w:t>ω</w:t>
      </w:r>
      <w:r w:rsidRPr="002A69E9">
        <w:rPr>
          <w:rFonts w:ascii="Calibri" w:eastAsia="Calibri" w:hAnsi="Calibri" w:cs="Calibri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ατολισθ</w:t>
      </w:r>
      <w:r w:rsidRPr="002A69E9">
        <w:rPr>
          <w:rFonts w:ascii="Calibri" w:eastAsia="Calibri" w:hAnsi="Calibri" w:cs="Calibri"/>
          <w:spacing w:val="-1"/>
          <w:lang w:val="el-GR"/>
        </w:rPr>
        <w:t>ή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-3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8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410" w:lineRule="auto"/>
        <w:ind w:left="100" w:right="6271" w:firstLine="360"/>
        <w:rPr>
          <w:rFonts w:ascii="Calibri" w:eastAsia="Calibri" w:hAnsi="Calibri" w:cs="Calibri"/>
          <w:lang w:val="el-GR"/>
        </w:rPr>
      </w:pPr>
      <w:r>
        <w:rPr>
          <w:rFonts w:ascii="Symbol" w:eastAsia="Symbol" w:hAnsi="Symbol" w:cs="Symbol"/>
        </w:rPr>
        <w:t></w:t>
      </w:r>
      <w:r w:rsidRPr="002A69E9">
        <w:rPr>
          <w:rFonts w:ascii="Times New Roman" w:eastAsia="Times New Roman" w:hAnsi="Times New Roman" w:cs="Times New Roman"/>
          <w:lang w:val="el-GR"/>
        </w:rPr>
        <w:tab/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lang w:val="el-GR"/>
        </w:rPr>
        <w:t>ρα: Αν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β</w:t>
      </w:r>
      <w:r w:rsidRPr="002A69E9">
        <w:rPr>
          <w:rFonts w:ascii="Calibri" w:eastAsia="Calibri" w:hAnsi="Calibri" w:cs="Calibri"/>
          <w:lang w:val="el-GR"/>
        </w:rPr>
        <w:t>ρίσκ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χώρο</w:t>
      </w:r>
    </w:p>
    <w:p w:rsidR="004713AA" w:rsidRPr="002A69E9" w:rsidRDefault="00FE64F8">
      <w:pPr>
        <w:spacing w:before="8" w:after="0" w:line="240" w:lineRule="auto"/>
        <w:ind w:left="100" w:right="107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Μ</w:t>
      </w:r>
      <w:r w:rsidRPr="002A69E9">
        <w:rPr>
          <w:rFonts w:ascii="Calibri" w:eastAsia="Calibri" w:hAnsi="Calibri" w:cs="Calibri"/>
          <w:lang w:val="el-GR"/>
        </w:rPr>
        <w:t>εί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ριά α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lang w:val="el-GR"/>
        </w:rPr>
        <w:t>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χές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υρί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ει ή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είν</w:t>
      </w:r>
      <w:r w:rsidRPr="002A69E9">
        <w:rPr>
          <w:rFonts w:ascii="Calibri" w:eastAsia="Calibri" w:hAnsi="Calibri" w:cs="Calibri"/>
          <w:spacing w:val="-1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3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επικί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δυ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ξ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απ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υρί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 xml:space="preserve">ις 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ενες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lang w:val="el-GR"/>
        </w:rPr>
        <w:t>ες.</w:t>
      </w:r>
    </w:p>
    <w:p w:rsidR="004713AA" w:rsidRPr="002A69E9" w:rsidRDefault="00FE64F8">
      <w:pPr>
        <w:spacing w:after="0" w:line="266" w:lineRule="exact"/>
        <w:ind w:left="151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position w:val="1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lang w:val="el-GR"/>
        </w:rPr>
        <w:t>ύρα</w:t>
      </w:r>
      <w:r w:rsidRPr="002A69E9">
        <w:rPr>
          <w:rFonts w:ascii="Calibri" w:eastAsia="Calibri" w:hAnsi="Calibri" w:cs="Calibri"/>
          <w:spacing w:val="-3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lang w:val="el-GR"/>
        </w:rPr>
        <w:t>ενδέ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lang w:val="el-GR"/>
        </w:rPr>
        <w:t xml:space="preserve">α έχει 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lang w:val="el-GR"/>
        </w:rPr>
        <w:t>αβ</w:t>
      </w:r>
      <w:r w:rsidRPr="002A69E9">
        <w:rPr>
          <w:rFonts w:ascii="Calibri" w:eastAsia="Calibri" w:hAnsi="Calibri" w:cs="Calibri"/>
          <w:spacing w:val="-3"/>
          <w:position w:val="1"/>
          <w:lang w:val="el-GR"/>
        </w:rPr>
        <w:t>ά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lang w:val="el-GR"/>
        </w:rPr>
        <w:t>ει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lang w:val="el-GR"/>
        </w:rPr>
        <w:t>α χ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>ακ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lang w:val="el-GR"/>
        </w:rPr>
        <w:t>ρισ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lang w:val="el-GR"/>
        </w:rPr>
        <w:t>ικά</w:t>
      </w:r>
      <w:r w:rsidRPr="002A69E9">
        <w:rPr>
          <w:rFonts w:ascii="Calibri" w:eastAsia="Calibri" w:hAnsi="Calibri" w:cs="Calibri"/>
          <w:spacing w:val="-3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lang w:val="el-GR"/>
        </w:rPr>
        <w:t>γνώρ</w:t>
      </w:r>
      <w:r w:rsidRPr="002A69E9">
        <w:rPr>
          <w:rFonts w:ascii="Calibri" w:eastAsia="Calibri" w:hAnsi="Calibri" w:cs="Calibri"/>
          <w:spacing w:val="-3"/>
          <w:position w:val="1"/>
          <w:lang w:val="el-GR"/>
        </w:rPr>
        <w:t>ι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lang w:val="el-GR"/>
        </w:rPr>
        <w:t>ων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lang w:val="el-GR"/>
        </w:rPr>
        <w:t>ρι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lang w:val="el-GR"/>
        </w:rPr>
        <w:t>χών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position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3"/>
          <w:position w:val="1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lang w:val="el-GR"/>
        </w:rPr>
        <w:t>ερά να</w:t>
      </w:r>
    </w:p>
    <w:p w:rsidR="004713AA" w:rsidRPr="002A69E9" w:rsidRDefault="00FE64F8">
      <w:pPr>
        <w:spacing w:before="1"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έχ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παρα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ύρει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έρη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τ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δρό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υ,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ων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εζ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ομ</w:t>
      </w:r>
      <w:r w:rsidRPr="002A69E9">
        <w:rPr>
          <w:rFonts w:ascii="Calibri" w:eastAsia="Calibri" w:hAnsi="Calibri" w:cs="Calibri"/>
          <w:lang w:val="el-GR"/>
        </w:rPr>
        <w:t>ίων</w:t>
      </w:r>
      <w:r w:rsidRPr="002A69E9">
        <w:rPr>
          <w:rFonts w:ascii="Calibri" w:eastAsia="Calibri" w:hAnsi="Calibri" w:cs="Calibri"/>
          <w:spacing w:val="-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κλ</w:t>
      </w:r>
      <w:r w:rsidRPr="002A69E9">
        <w:rPr>
          <w:rFonts w:ascii="Calibri" w:eastAsia="Calibri" w:hAnsi="Calibri" w:cs="Calibri"/>
          <w:lang w:val="el-GR"/>
        </w:rPr>
        <w:t>π.</w:t>
      </w:r>
    </w:p>
    <w:p w:rsidR="004713AA" w:rsidRPr="002A69E9" w:rsidRDefault="00FE64F8">
      <w:pPr>
        <w:spacing w:after="0" w:line="240" w:lineRule="auto"/>
        <w:ind w:left="100" w:right="298" w:firstLine="5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Εγ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lang w:val="el-GR"/>
        </w:rPr>
        <w:t>μ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ύν κί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δυ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 α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πασ</w:t>
      </w:r>
      <w:r w:rsidRPr="002A69E9">
        <w:rPr>
          <w:rFonts w:ascii="Calibri" w:eastAsia="Calibri" w:hAnsi="Calibri" w:cs="Calibri"/>
          <w:spacing w:val="-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ένα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δ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lang w:val="el-GR"/>
        </w:rPr>
        <w:t>ώ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1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ερ</w:t>
      </w:r>
      <w:r w:rsidRPr="002A69E9">
        <w:rPr>
          <w:rFonts w:ascii="Calibri" w:eastAsia="Calibri" w:hAnsi="Calibri" w:cs="Calibri"/>
          <w:spacing w:val="-2"/>
          <w:lang w:val="el-GR"/>
        </w:rPr>
        <w:t>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χές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lang w:val="el-GR"/>
        </w:rPr>
        <w:t>ίν</w:t>
      </w:r>
      <w:r w:rsidRPr="002A69E9">
        <w:rPr>
          <w:rFonts w:ascii="Calibri" w:eastAsia="Calibri" w:hAnsi="Calibri" w:cs="Calibri"/>
          <w:spacing w:val="-3"/>
          <w:lang w:val="el-GR"/>
        </w:rPr>
        <w:t>δ</w:t>
      </w:r>
      <w:r w:rsidRPr="002A69E9">
        <w:rPr>
          <w:rFonts w:ascii="Calibri" w:eastAsia="Calibri" w:hAnsi="Calibri" w:cs="Calibri"/>
          <w:lang w:val="el-GR"/>
        </w:rPr>
        <w:t>υνη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ίσ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ές κ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π.</w:t>
      </w:r>
    </w:p>
    <w:p w:rsidR="004713AA" w:rsidRPr="002A69E9" w:rsidRDefault="00FE64F8">
      <w:pPr>
        <w:spacing w:after="0" w:line="242" w:lineRule="auto"/>
        <w:ind w:left="100" w:right="57" w:firstLine="5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Τα ν</w:t>
      </w:r>
      <w:r w:rsidRPr="002A69E9">
        <w:rPr>
          <w:rFonts w:ascii="Calibri" w:eastAsia="Calibri" w:hAnsi="Calibri" w:cs="Calibri"/>
          <w:spacing w:val="-3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ρά ενδέ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να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lang w:val="el-GR"/>
        </w:rPr>
        <w:t>υ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ένα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αν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έχ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υν π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ρασύ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lang w:val="el-GR"/>
        </w:rPr>
        <w:t xml:space="preserve">ει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αζί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τ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spacing w:val="4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ατα,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ικε</w:t>
      </w:r>
      <w:r w:rsidRPr="002A69E9">
        <w:rPr>
          <w:rFonts w:ascii="Calibri" w:eastAsia="Calibri" w:hAnsi="Calibri" w:cs="Calibri"/>
          <w:spacing w:val="-3"/>
          <w:lang w:val="el-GR"/>
        </w:rPr>
        <w:t>ί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 xml:space="preserve">ενα και 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εκ</w:t>
      </w:r>
      <w:r w:rsidRPr="002A69E9">
        <w:rPr>
          <w:rFonts w:ascii="Calibri" w:eastAsia="Calibri" w:hAnsi="Calibri" w:cs="Calibri"/>
          <w:spacing w:val="1"/>
          <w:lang w:val="el-GR"/>
        </w:rPr>
        <w:t>ρ</w:t>
      </w:r>
      <w:r w:rsidRPr="002A69E9">
        <w:rPr>
          <w:rFonts w:ascii="Calibri" w:eastAsia="Calibri" w:hAnsi="Calibri" w:cs="Calibri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ζώα.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</w:t>
      </w:r>
      <w:r w:rsidRPr="002A69E9">
        <w:rPr>
          <w:rFonts w:ascii="Calibri" w:eastAsia="Calibri" w:hAnsi="Calibri" w:cs="Calibri"/>
          <w:spacing w:val="-1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lang w:val="el-GR"/>
        </w:rPr>
        <w:t>έ</w:t>
      </w:r>
      <w:r w:rsidRPr="002A69E9">
        <w:rPr>
          <w:rFonts w:ascii="Calibri" w:eastAsia="Calibri" w:hAnsi="Calibri" w:cs="Calibri"/>
          <w:spacing w:val="1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 να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ν ε</w:t>
      </w:r>
      <w:r w:rsidRPr="002A69E9">
        <w:rPr>
          <w:rFonts w:ascii="Calibri" w:eastAsia="Calibri" w:hAnsi="Calibri" w:cs="Calibri"/>
          <w:spacing w:val="-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lang w:val="el-GR"/>
        </w:rPr>
        <w:t>ζε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 συν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ργεία δ</w:t>
      </w:r>
      <w:r w:rsidRPr="002A69E9">
        <w:rPr>
          <w:rFonts w:ascii="Calibri" w:eastAsia="Calibri" w:hAnsi="Calibri" w:cs="Calibri"/>
          <w:spacing w:val="-1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ωσ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lang w:val="el-GR"/>
        </w:rPr>
        <w:t>πλ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σι</w:t>
      </w:r>
      <w:r w:rsidRPr="002A69E9">
        <w:rPr>
          <w:rFonts w:ascii="Calibri" w:eastAsia="Calibri" w:hAnsi="Calibri" w:cs="Calibri"/>
          <w:spacing w:val="-1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lang w:val="el-GR"/>
        </w:rPr>
        <w:t>ζ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πε</w:t>
      </w:r>
      <w:r w:rsidRPr="002A69E9">
        <w:rPr>
          <w:rFonts w:ascii="Calibri" w:eastAsia="Calibri" w:hAnsi="Calibri" w:cs="Calibri"/>
          <w:spacing w:val="1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lang w:val="el-GR"/>
        </w:rPr>
        <w:t>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lang w:val="el-GR"/>
        </w:rPr>
        <w:t>ές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έχ</w:t>
      </w:r>
      <w:r w:rsidRPr="002A69E9">
        <w:rPr>
          <w:rFonts w:ascii="Calibri" w:eastAsia="Calibri" w:hAnsi="Calibri" w:cs="Calibri"/>
          <w:spacing w:val="-2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υν σ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ειωθεί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κα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ισθ</w:t>
      </w:r>
      <w:r w:rsidRPr="002A69E9">
        <w:rPr>
          <w:rFonts w:ascii="Calibri" w:eastAsia="Calibri" w:hAnsi="Calibri" w:cs="Calibri"/>
          <w:spacing w:val="-1"/>
          <w:lang w:val="el-GR"/>
        </w:rPr>
        <w:t>ή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-3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και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 xml:space="preserve">εις </w:t>
      </w:r>
      <w:r w:rsidRPr="002A69E9">
        <w:rPr>
          <w:rFonts w:ascii="Calibri" w:eastAsia="Calibri" w:hAnsi="Calibri" w:cs="Calibri"/>
          <w:spacing w:val="-2"/>
          <w:lang w:val="el-GR"/>
        </w:rPr>
        <w:t>β</w:t>
      </w:r>
      <w:r w:rsidRPr="002A69E9">
        <w:rPr>
          <w:rFonts w:ascii="Calibri" w:eastAsia="Calibri" w:hAnsi="Calibri" w:cs="Calibri"/>
          <w:lang w:val="el-GR"/>
        </w:rPr>
        <w:t>ράχω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2" w:lineRule="auto"/>
        <w:ind w:left="100" w:right="6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-Απ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φ</w:t>
      </w:r>
      <w:r w:rsidRPr="002A69E9">
        <w:rPr>
          <w:rFonts w:ascii="Calibri" w:eastAsia="Calibri" w:hAnsi="Calibri" w:cs="Calibri"/>
          <w:lang w:val="el-GR"/>
        </w:rPr>
        <w:t>ύγε</w:t>
      </w:r>
      <w:r w:rsidRPr="002A69E9">
        <w:rPr>
          <w:rFonts w:ascii="Calibri" w:eastAsia="Calibri" w:hAnsi="Calibri" w:cs="Calibri"/>
          <w:spacing w:val="-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lang w:val="el-GR"/>
        </w:rPr>
        <w:t>ι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ερά. Ενδέ</w:t>
      </w:r>
      <w:r w:rsidRPr="002A69E9">
        <w:rPr>
          <w:rFonts w:ascii="Calibri" w:eastAsia="Calibri" w:hAnsi="Calibri" w:cs="Calibri"/>
          <w:spacing w:val="-1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να α</w:t>
      </w:r>
      <w:r w:rsidRPr="002A69E9">
        <w:rPr>
          <w:rFonts w:ascii="Calibri" w:eastAsia="Calibri" w:hAnsi="Calibri" w:cs="Calibri"/>
          <w:spacing w:val="-3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έσ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υν κ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ύς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αγω</w:t>
      </w:r>
      <w:r w:rsidRPr="002A69E9">
        <w:rPr>
          <w:rFonts w:ascii="Calibri" w:eastAsia="Calibri" w:hAnsi="Calibri" w:cs="Calibri"/>
          <w:spacing w:val="-2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ύς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ύ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ύ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τ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ς καθώς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κρ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-2"/>
          <w:lang w:val="el-GR"/>
        </w:rPr>
        <w:t>υ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lang w:val="el-GR"/>
        </w:rPr>
        <w:t>γ</w:t>
      </w:r>
      <w:r w:rsidRPr="002A69E9">
        <w:rPr>
          <w:rFonts w:ascii="Calibri" w:eastAsia="Calibri" w:hAnsi="Calibri" w:cs="Calibri"/>
          <w:lang w:val="el-GR"/>
        </w:rPr>
        <w:t>εια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αλώδια ή δ</w:t>
      </w:r>
      <w:r w:rsidRPr="002A69E9">
        <w:rPr>
          <w:rFonts w:ascii="Calibri" w:eastAsia="Calibri" w:hAnsi="Calibri" w:cs="Calibri"/>
          <w:spacing w:val="-1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αρ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έ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εγ</w:t>
      </w:r>
      <w:r w:rsidRPr="002A69E9">
        <w:rPr>
          <w:rFonts w:ascii="Calibri" w:eastAsia="Calibri" w:hAnsi="Calibri" w:cs="Calibri"/>
          <w:lang w:val="el-GR"/>
        </w:rPr>
        <w:t>κα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άσεις.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-Ακ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>λ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υ</w:t>
      </w:r>
      <w:r w:rsidRPr="002A69E9">
        <w:rPr>
          <w:rFonts w:ascii="Calibri" w:eastAsia="Calibri" w:hAnsi="Calibri" w:cs="Calibri"/>
          <w:lang w:val="el-GR"/>
        </w:rPr>
        <w:t>θεί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ις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γίες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ων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lang w:val="el-GR"/>
        </w:rPr>
        <w:t>μ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>ων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Αρ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lang w:val="el-GR"/>
        </w:rPr>
        <w:t>ώ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2" w:lineRule="auto"/>
        <w:ind w:left="100" w:right="41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-Θυ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θε</w:t>
      </w:r>
      <w:r w:rsidRPr="002A69E9">
        <w:rPr>
          <w:rFonts w:ascii="Calibri" w:eastAsia="Calibri" w:hAnsi="Calibri" w:cs="Calibri"/>
          <w:spacing w:val="-3"/>
          <w:lang w:val="el-GR"/>
        </w:rPr>
        <w:t>ί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ότ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κί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δυ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 xml:space="preserve">ύρα </w:t>
      </w:r>
      <w:r w:rsidRPr="002A69E9">
        <w:rPr>
          <w:rFonts w:ascii="Calibri" w:eastAsia="Calibri" w:hAnsi="Calibri" w:cs="Calibri"/>
          <w:spacing w:val="-3"/>
          <w:lang w:val="el-GR"/>
        </w:rPr>
        <w:t>δ</w:t>
      </w:r>
      <w:r w:rsidRPr="002A69E9">
        <w:rPr>
          <w:rFonts w:ascii="Calibri" w:eastAsia="Calibri" w:hAnsi="Calibri" w:cs="Calibri"/>
          <w:lang w:val="el-GR"/>
        </w:rPr>
        <w:t xml:space="preserve">εν </w:t>
      </w:r>
      <w:r w:rsidRPr="002A69E9">
        <w:rPr>
          <w:rFonts w:ascii="Calibri" w:eastAsia="Calibri" w:hAnsi="Calibri" w:cs="Calibri"/>
          <w:spacing w:val="-2"/>
          <w:lang w:val="el-GR"/>
        </w:rPr>
        <w:t>υπ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χω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 xml:space="preserve">ύν 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έσ</w:t>
      </w:r>
      <w:r w:rsidRPr="002A69E9">
        <w:rPr>
          <w:rFonts w:ascii="Calibri" w:eastAsia="Calibri" w:hAnsi="Calibri" w:cs="Calibri"/>
          <w:spacing w:val="-2"/>
          <w:lang w:val="el-GR"/>
        </w:rPr>
        <w:t>ω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απ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υρση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ων υδάτων.</w:t>
      </w:r>
    </w:p>
    <w:p w:rsidR="004713AA" w:rsidRPr="002A69E9" w:rsidRDefault="004713AA">
      <w:pPr>
        <w:spacing w:before="4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2" w:lineRule="auto"/>
        <w:ind w:left="100" w:right="55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-Βεβαιωθε</w:t>
      </w:r>
      <w:r w:rsidRPr="002A69E9">
        <w:rPr>
          <w:rFonts w:ascii="Calibri" w:eastAsia="Calibri" w:hAnsi="Calibri" w:cs="Calibri"/>
          <w:spacing w:val="-1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 α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ις Αρ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lang w:val="el-GR"/>
        </w:rPr>
        <w:t>έ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ερι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χή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β</w:t>
      </w:r>
      <w:r w:rsidRPr="002A69E9">
        <w:rPr>
          <w:rFonts w:ascii="Calibri" w:eastAsia="Calibri" w:hAnsi="Calibri" w:cs="Calibri"/>
          <w:lang w:val="el-GR"/>
        </w:rPr>
        <w:t>ρίσκ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η σχ</w:t>
      </w:r>
      <w:r w:rsidRPr="002A69E9">
        <w:rPr>
          <w:rFonts w:ascii="Calibri" w:eastAsia="Calibri" w:hAnsi="Calibri" w:cs="Calibri"/>
          <w:spacing w:val="-2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ική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lang w:val="el-GR"/>
        </w:rPr>
        <w:t>δ</w:t>
      </w:r>
      <w:r w:rsidRPr="002A69E9">
        <w:rPr>
          <w:rFonts w:ascii="Calibri" w:eastAsia="Calibri" w:hAnsi="Calibri" w:cs="Calibri"/>
          <w:lang w:val="el-GR"/>
        </w:rPr>
        <w:t>α ή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2"/>
          <w:lang w:val="el-GR"/>
        </w:rPr>
        <w:t>χ</w:t>
      </w:r>
      <w:r w:rsidRPr="002A69E9">
        <w:rPr>
          <w:rFonts w:ascii="Calibri" w:eastAsia="Calibri" w:hAnsi="Calibri" w:cs="Calibri"/>
          <w:lang w:val="el-GR"/>
        </w:rPr>
        <w:t>ώρ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εργ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σί</w:t>
      </w:r>
      <w:r w:rsidRPr="002A69E9">
        <w:rPr>
          <w:rFonts w:ascii="Calibri" w:eastAsia="Calibri" w:hAnsi="Calibri" w:cs="Calibri"/>
          <w:spacing w:val="-1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ς εί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πλ</w:t>
      </w:r>
      <w:r w:rsidRPr="002A69E9">
        <w:rPr>
          <w:rFonts w:ascii="Calibri" w:eastAsia="Calibri" w:hAnsi="Calibri" w:cs="Calibri"/>
          <w:spacing w:val="-2"/>
          <w:lang w:val="el-GR"/>
        </w:rPr>
        <w:t>έ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ν ασφ</w:t>
      </w:r>
      <w:r w:rsidRPr="002A69E9">
        <w:rPr>
          <w:rFonts w:ascii="Calibri" w:eastAsia="Calibri" w:hAnsi="Calibri" w:cs="Calibri"/>
          <w:spacing w:val="-2"/>
          <w:lang w:val="el-GR"/>
        </w:rPr>
        <w:t>α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lang w:val="el-GR"/>
        </w:rPr>
        <w:t>ή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 xml:space="preserve">και 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ατ</w:t>
      </w:r>
      <w:r w:rsidRPr="002A69E9">
        <w:rPr>
          <w:rFonts w:ascii="Calibri" w:eastAsia="Calibri" w:hAnsi="Calibri" w:cs="Calibri"/>
          <w:spacing w:val="2"/>
          <w:lang w:val="el-GR"/>
        </w:rPr>
        <w:t>ό</w:t>
      </w:r>
      <w:r w:rsidRPr="002A69E9">
        <w:rPr>
          <w:rFonts w:ascii="Calibri" w:eastAsia="Calibri" w:hAnsi="Calibri" w:cs="Calibri"/>
          <w:lang w:val="el-GR"/>
        </w:rPr>
        <w:t>πιν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επι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ρέ</w:t>
      </w:r>
      <w:r w:rsidRPr="002A69E9">
        <w:rPr>
          <w:rFonts w:ascii="Calibri" w:eastAsia="Calibri" w:hAnsi="Calibri" w:cs="Calibri"/>
          <w:spacing w:val="-2"/>
          <w:lang w:val="el-GR"/>
        </w:rPr>
        <w:t>ψ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lang w:val="el-GR"/>
        </w:rPr>
        <w:t>ή</w:t>
      </w:r>
      <w:r w:rsidRPr="002A69E9">
        <w:rPr>
          <w:rFonts w:ascii="Calibri" w:eastAsia="Calibri" w:hAnsi="Calibri" w:cs="Calibri"/>
          <w:lang w:val="el-GR"/>
        </w:rPr>
        <w:t>ν ειδ</w:t>
      </w:r>
      <w:r w:rsidRPr="002A69E9">
        <w:rPr>
          <w:rFonts w:ascii="Calibri" w:eastAsia="Calibri" w:hAnsi="Calibri" w:cs="Calibri"/>
          <w:spacing w:val="-1"/>
          <w:lang w:val="el-GR"/>
        </w:rPr>
        <w:t>ι</w:t>
      </w:r>
      <w:r w:rsidRPr="002A69E9">
        <w:rPr>
          <w:rFonts w:ascii="Calibri" w:eastAsia="Calibri" w:hAnsi="Calibri" w:cs="Calibri"/>
          <w:lang w:val="el-GR"/>
        </w:rPr>
        <w:t xml:space="preserve">κά αν έχει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lang w:val="el-GR"/>
        </w:rPr>
        <w:t>θε</w:t>
      </w:r>
      <w:r w:rsidRPr="002A69E9">
        <w:rPr>
          <w:rFonts w:ascii="Calibri" w:eastAsia="Calibri" w:hAnsi="Calibri" w:cs="Calibri"/>
          <w:lang w:val="el-GR"/>
        </w:rPr>
        <w:t>ί εκ</w:t>
      </w:r>
      <w:r w:rsidRPr="002A69E9">
        <w:rPr>
          <w:rFonts w:ascii="Calibri" w:eastAsia="Calibri" w:hAnsi="Calibri" w:cs="Calibri"/>
          <w:spacing w:val="1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έν</w:t>
      </w:r>
      <w:r w:rsidRPr="002A69E9">
        <w:rPr>
          <w:rFonts w:ascii="Calibri" w:eastAsia="Calibri" w:hAnsi="Calibri" w:cs="Calibri"/>
          <w:spacing w:val="-3"/>
          <w:lang w:val="el-GR"/>
        </w:rPr>
        <w:t>ω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>.</w:t>
      </w:r>
    </w:p>
    <w:p w:rsidR="004713AA" w:rsidRPr="002A69E9" w:rsidRDefault="004713AA">
      <w:pPr>
        <w:spacing w:before="4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2" w:lineRule="auto"/>
        <w:ind w:left="100" w:right="218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-Κ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εί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φ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lang w:val="el-GR"/>
        </w:rPr>
        <w:t>δ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σία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ρι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ρε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spacing w:val="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ς,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α και αν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ερι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χή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έχει δι</w:t>
      </w:r>
      <w:r w:rsidRPr="002A69E9">
        <w:rPr>
          <w:rFonts w:ascii="Calibri" w:eastAsia="Calibri" w:hAnsi="Calibri" w:cs="Calibri"/>
          <w:spacing w:val="-3"/>
          <w:lang w:val="el-GR"/>
        </w:rPr>
        <w:t>α</w:t>
      </w:r>
      <w:r w:rsidRPr="002A69E9">
        <w:rPr>
          <w:rFonts w:ascii="Calibri" w:eastAsia="Calibri" w:hAnsi="Calibri" w:cs="Calibri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 xml:space="preserve">πεί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ρι</w:t>
      </w:r>
      <w:r w:rsidRPr="002A69E9">
        <w:rPr>
          <w:rFonts w:ascii="Calibri" w:eastAsia="Calibri" w:hAnsi="Calibri" w:cs="Calibri"/>
          <w:spacing w:val="-2"/>
          <w:lang w:val="el-GR"/>
        </w:rPr>
        <w:t>κ</w:t>
      </w:r>
      <w:r w:rsidRPr="002A69E9">
        <w:rPr>
          <w:rFonts w:ascii="Calibri" w:eastAsia="Calibri" w:hAnsi="Calibri" w:cs="Calibri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ρε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α.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lang w:val="el-GR"/>
        </w:rPr>
        <w:t>-Κ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εί</w:t>
      </w:r>
      <w:r w:rsidRPr="002A69E9">
        <w:rPr>
          <w:rFonts w:ascii="Calibri" w:eastAsia="Calibri" w:hAnsi="Calibri" w:cs="Calibri"/>
          <w:spacing w:val="-3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η</w:t>
      </w:r>
      <w:r w:rsidRPr="002A69E9">
        <w:rPr>
          <w:rFonts w:ascii="Calibri" w:eastAsia="Calibri" w:hAnsi="Calibri" w:cs="Calibri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lang w:val="el-GR"/>
        </w:rPr>
        <w:t>π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χή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νε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lang w:val="el-GR"/>
        </w:rPr>
        <w:t xml:space="preserve">, για </w:t>
      </w:r>
      <w:r w:rsidRPr="002A69E9">
        <w:rPr>
          <w:rFonts w:ascii="Calibri" w:eastAsia="Calibri" w:hAnsi="Calibri" w:cs="Calibri"/>
          <w:spacing w:val="-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ενδε</w:t>
      </w:r>
      <w:r w:rsidRPr="002A69E9">
        <w:rPr>
          <w:rFonts w:ascii="Calibri" w:eastAsia="Calibri" w:hAnsi="Calibri" w:cs="Calibri"/>
          <w:spacing w:val="-3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lang w:val="el-GR"/>
        </w:rPr>
        <w:t>ό</w:t>
      </w:r>
      <w:r w:rsidRPr="002A69E9">
        <w:rPr>
          <w:rFonts w:ascii="Calibri" w:eastAsia="Calibri" w:hAnsi="Calibri" w:cs="Calibri"/>
          <w:spacing w:val="1"/>
          <w:lang w:val="el-GR"/>
        </w:rPr>
        <w:t>μ</w:t>
      </w:r>
      <w:r w:rsidRPr="002A69E9">
        <w:rPr>
          <w:rFonts w:ascii="Calibri" w:eastAsia="Calibri" w:hAnsi="Calibri" w:cs="Calibri"/>
          <w:lang w:val="el-GR"/>
        </w:rPr>
        <w:t>ενο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βλ</w:t>
      </w:r>
      <w:r w:rsidRPr="002A69E9">
        <w:rPr>
          <w:rFonts w:ascii="Calibri" w:eastAsia="Calibri" w:hAnsi="Calibri" w:cs="Calibri"/>
          <w:spacing w:val="-3"/>
          <w:lang w:val="el-GR"/>
        </w:rPr>
        <w:t>ά</w:t>
      </w:r>
      <w:r w:rsidRPr="002A69E9">
        <w:rPr>
          <w:rFonts w:ascii="Calibri" w:eastAsia="Calibri" w:hAnsi="Calibri" w:cs="Calibri"/>
          <w:lang w:val="el-GR"/>
        </w:rPr>
        <w:t>βης σ</w:t>
      </w:r>
      <w:r w:rsidRPr="002A69E9">
        <w:rPr>
          <w:rFonts w:ascii="Calibri" w:eastAsia="Calibri" w:hAnsi="Calibri" w:cs="Calibri"/>
          <w:spacing w:val="-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lang w:val="el-GR"/>
        </w:rPr>
        <w:t>ί</w:t>
      </w:r>
      <w:r w:rsidRPr="002A69E9">
        <w:rPr>
          <w:rFonts w:ascii="Calibri" w:eastAsia="Calibri" w:hAnsi="Calibri" w:cs="Calibri"/>
          <w:lang w:val="el-GR"/>
        </w:rPr>
        <w:t>κ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lang w:val="el-GR"/>
        </w:rPr>
        <w:t>υ</w:t>
      </w:r>
      <w:r w:rsidRPr="002A69E9">
        <w:rPr>
          <w:rFonts w:ascii="Calibri" w:eastAsia="Calibri" w:hAnsi="Calibri" w:cs="Calibri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ύδρ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υσης.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80" w:left="1580" w:header="0" w:footer="898" w:gutter="0"/>
          <w:cols w:space="720"/>
        </w:sectPr>
      </w:pPr>
    </w:p>
    <w:p w:rsidR="004713AA" w:rsidRPr="002A69E9" w:rsidRDefault="00FE64F8">
      <w:pPr>
        <w:spacing w:before="21"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ΗΤΑ 4</w:t>
      </w:r>
    </w:p>
    <w:p w:rsidR="004713AA" w:rsidRPr="002A69E9" w:rsidRDefault="004713AA">
      <w:pPr>
        <w:spacing w:before="6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82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ΈΝΤ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ΝΑ ΚΑΙ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ΙΚΑ ΦΑΙΝΟΜ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ΝΑ</w:t>
      </w:r>
    </w:p>
    <w:p w:rsidR="004713AA" w:rsidRPr="002A69E9" w:rsidRDefault="004713AA">
      <w:pPr>
        <w:spacing w:before="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5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άνε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ι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1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προς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αφος.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μου.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115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 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αλέσουν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φές ή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αφημι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πόρ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7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σπασμ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.)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πέσουν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κάτω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όνια).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50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m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sz w:val="24"/>
          <w:szCs w:val="24"/>
        </w:rPr>
        <w:t>h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>
        <w:rPr>
          <w:rFonts w:ascii="Calibri" w:eastAsia="Calibri" w:hAnsi="Calibri" w:cs="Calibri"/>
          <w:sz w:val="24"/>
          <w:szCs w:val="24"/>
        </w:rPr>
        <w:t>km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402" w:lineRule="auto"/>
        <w:ind w:left="100" w:right="291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σεις, δηλαδή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αυνούς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αλάζι.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ιγίδ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FE64F8">
      <w:pPr>
        <w:spacing w:before="3" w:after="0" w:line="240" w:lineRule="auto"/>
        <w:ind w:left="100" w:right="78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ήστε 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σολαβ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πής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απόστ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2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άβετε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άσει. Η απόστ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νδει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πολύ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πάνω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398" w:lineRule="auto"/>
        <w:ind w:left="100" w:right="5022" w:firstLine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ας: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</w:p>
    <w:p w:rsidR="004713AA" w:rsidRPr="002A69E9" w:rsidRDefault="00FE64F8">
      <w:pPr>
        <w:spacing w:before="6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60" w:right="1500" w:bottom="122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αλέσουν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φές ή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μούς.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πόρ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0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υές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ηλέφ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ότι 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μπ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αλώδ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νδέστε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0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τις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υαλέ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,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)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αλούς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ποτέ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τό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αμηλά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άφη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λημμύρας.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3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ποδήλατα,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.)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4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Χαλα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ωση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105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βεβαιωθ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ότι 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9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ονόπτω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 /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0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ηλές θερμο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και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υρούς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 Συνήθως,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όνι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αθαρι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ονιού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.χ.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φτυάρ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398" w:lineRule="auto"/>
        <w:ind w:left="100" w:right="4815" w:firstLine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σης: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footerReference w:type="default" r:id="rId30"/>
          <w:pgSz w:w="12240" w:h="15840"/>
          <w:pgMar w:top="1420" w:right="1500" w:bottom="1040" w:left="1580" w:header="0" w:footer="855" w:gutter="0"/>
          <w:pgNumType w:start="27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το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τα 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405" w:lineRule="auto"/>
        <w:ind w:left="100" w:right="471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παπούτσ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</w:p>
    <w:p w:rsidR="004713AA" w:rsidRPr="002A69E9" w:rsidRDefault="00FE64F8">
      <w:pPr>
        <w:spacing w:after="0" w:line="290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αλές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στη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3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τυθε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ματα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βαρύ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10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ετός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ουργηθεί 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προσο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υς,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4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Καύ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ωνας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7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με υψηλές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θε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βαίνουν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υψηλά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πεδα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ας, 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περίοδος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θερμο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°</w:t>
      </w:r>
      <w:r>
        <w:rPr>
          <w:rFonts w:ascii="Calibri" w:eastAsia="Calibri" w:hAnsi="Calibri" w:cs="Calibri"/>
          <w:sz w:val="24"/>
          <w:szCs w:val="24"/>
        </w:rPr>
        <w:t>C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°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νυ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°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19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ρά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σμός.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βάδ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πολύ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ρέξ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0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λαφρά,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άτμι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2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μφαση στα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φρούτα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ά. Περ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υμούς 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8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4.7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ήσ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ζήσ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φαινόμενο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κα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μιας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άφους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αποτ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φου,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19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μβεί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όν.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οψιά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ότι υπάρ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άμ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0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Πυροσβεστ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οί 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3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ήσεις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λασ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0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μαζι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περιόδους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 το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φους.</w:t>
      </w:r>
    </w:p>
    <w:p w:rsidR="004713AA" w:rsidRPr="002A69E9" w:rsidRDefault="004713AA">
      <w:pPr>
        <w:spacing w:before="10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8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πάτ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μβρυα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419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9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93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ησης.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οφωνι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θμούς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7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υψαν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υμένα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όν. Κα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ύνετ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υμέν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κές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55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Εθν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.Υ.)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21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καλέστε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ά: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υνομία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9, ΕΚΑΒ 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άν)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 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16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720" w:bottom="1040" w:left="1580" w:header="0" w:footer="855" w:gutter="0"/>
          <w:cols w:space="720"/>
        </w:sectPr>
      </w:pPr>
    </w:p>
    <w:p w:rsidR="004713AA" w:rsidRPr="002A69E9" w:rsidRDefault="00FE64F8">
      <w:pPr>
        <w:spacing w:after="0" w:line="427" w:lineRule="exact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ΤΗΤΑ 5</w:t>
      </w:r>
    </w:p>
    <w:p w:rsidR="004713AA" w:rsidRPr="002A69E9" w:rsidRDefault="004713AA">
      <w:pPr>
        <w:spacing w:before="6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ΤΕ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ΝΟΛ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ΙΚΑ 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ΤΥΧΗΜΑΤΑ</w:t>
      </w:r>
    </w:p>
    <w:p w:rsidR="004713AA" w:rsidRPr="002A69E9" w:rsidRDefault="004713AA">
      <w:pPr>
        <w:spacing w:before="1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lang w:val="el-GR"/>
        </w:rPr>
        <w:t>Οι δι</w:t>
      </w:r>
      <w:r w:rsidRPr="002A69E9">
        <w:rPr>
          <w:rFonts w:ascii="Calibri" w:eastAsia="Calibri" w:hAnsi="Calibri" w:cs="Calibri"/>
          <w:spacing w:val="-1"/>
          <w:lang w:val="el-GR"/>
        </w:rPr>
        <w:t>ά</w:t>
      </w:r>
      <w:r w:rsidRPr="002A69E9">
        <w:rPr>
          <w:rFonts w:ascii="Calibri" w:eastAsia="Calibri" w:hAnsi="Calibri" w:cs="Calibri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ρες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έσεις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 xml:space="preserve">και 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υκ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ίες,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αυ</w:t>
      </w:r>
      <w:r w:rsidRPr="002A69E9">
        <w:rPr>
          <w:rFonts w:ascii="Calibri" w:eastAsia="Calibri" w:hAnsi="Calibri" w:cs="Calibri"/>
          <w:spacing w:val="-1"/>
          <w:lang w:val="el-GR"/>
        </w:rPr>
        <w:t>τ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ες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ια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ύγχ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 xml:space="preserve">υ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μού,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άπτυξη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το 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πεδο,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θνώς,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φές,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ατ'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ν),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προδ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φές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ματα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θμού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ότι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8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οφές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υς, οι 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μβάντα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α)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αλούντ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λάθη,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σμού, 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 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φών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ανθρ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5.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ες αν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ετώπ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εχνο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κών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9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ύο: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σε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Οι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αποφασ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ό: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3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άτω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56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499" w:firstLine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Κολ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νία).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Ψαλ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FE64F8">
      <w:pPr>
        <w:spacing w:after="0" w:line="240" w:lineRule="auto"/>
        <w:ind w:left="100" w:right="828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)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FE64F8">
      <w:pPr>
        <w:spacing w:after="0" w:line="240" w:lineRule="auto"/>
        <w:ind w:left="100" w:right="521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(οι μπαταρ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 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00" w:right="477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μπαταρ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φακό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-  Επ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ύργ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μπαταρ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ς.</w:t>
      </w:r>
    </w:p>
    <w:p w:rsidR="004713AA" w:rsidRPr="002A69E9" w:rsidRDefault="00FE64F8">
      <w:pPr>
        <w:spacing w:before="2"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Εμφ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αλωμ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υασμέ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πούν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ηθειών.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780"/>
        </w:tabs>
        <w:spacing w:after="0" w:line="240" w:lineRule="auto"/>
        <w:ind w:left="421" w:right="493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51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οπός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υνες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να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θραύ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</w:p>
    <w:p w:rsidR="004713AA" w:rsidRPr="002A69E9" w:rsidRDefault="00FE64F8">
      <w:pPr>
        <w:spacing w:after="0" w:line="240" w:lineRule="auto"/>
        <w:ind w:left="100" w:right="578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τινοβ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0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νσης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σόδους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σμού, τις πόρ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82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υγρα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63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278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ηλέφ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67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παρ’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όλες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μία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πανί,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τη μύτη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και πάρ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383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ηθεί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75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298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θούν.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117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το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20" w:right="152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9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προσ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αθήστε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προφυ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αυτό 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8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μόνο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πώς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πρέπει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ε.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22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που βρί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σώμα 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39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«Φ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πανί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Καλέσ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θεια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2" w:firstLine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πτουν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ηλητηρ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έγκ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αυμα) δεν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οβε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1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ρθει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παφή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ΕΣΩΣ.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βλάβ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 ότι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ής: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4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Ξεπ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φακούς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παφής,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αφαιρέσ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ους.</w:t>
      </w:r>
    </w:p>
    <w:p w:rsidR="004713AA" w:rsidRPr="002A69E9" w:rsidRDefault="00FE64F8">
      <w:pPr>
        <w:spacing w:after="0" w:line="240" w:lineRule="auto"/>
        <w:ind w:left="100" w:right="124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Ξεπ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μάτι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αθαρό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με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15 λεπτ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ληση.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-  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θεια.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βάσ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ότι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 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ότι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μολ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00" w:right="54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ρθουν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παφή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όσωπό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σας.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αλά.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προσεκτ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οήθεια.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620" w:bottom="1040" w:left="1580" w:header="0" w:footer="855" w:gutter="0"/>
          <w:cols w:space="720"/>
        </w:sectPr>
      </w:pPr>
    </w:p>
    <w:p w:rsidR="004713AA" w:rsidRPr="002A69E9" w:rsidRDefault="00FE64F8">
      <w:pPr>
        <w:spacing w:after="0" w:line="427" w:lineRule="exact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ΤΗΤΑ 6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82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ΧΒΡΠ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(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Χημικ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Βιολ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γικά, Ρ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νερ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γά,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Πυ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ην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κά)</w:t>
      </w:r>
    </w:p>
    <w:p w:rsidR="004713AA" w:rsidRPr="002A69E9" w:rsidRDefault="00FE64F8">
      <w:pPr>
        <w:spacing w:after="0" w:line="439" w:lineRule="exact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συ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τα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4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 προσ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άλου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πολεμ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 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ν.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άπτυξη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όλεμο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 Κα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 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φηκαν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πολεμι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τα περ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 αποστ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λών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άνθρα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 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δημοσ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33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μας και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στο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ζί με τις φυ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2).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το οπο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ό.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ός/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173" w:firstLine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ος, ποσό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θοδος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βασ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νδεδε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συνοψίζον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σώμα 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48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1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οι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σας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 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Κατά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ς: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τή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απελευθέρ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0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ζή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πάρα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ολύ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ημόσ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 μη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αλέσει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παρά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φοράς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σμό. 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προσφορά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σάς.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0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ματα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σμού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περιμέ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τις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71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μπαίν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δεν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σε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τό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3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Αφού 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«ασ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αλή»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βγάλ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υαί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τις περ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σόδου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μού σας (μάτια,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μύτη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αθαρι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αυτ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Τοποθε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αλά.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ύχα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ς) περιμέν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δυνά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μανσης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απορρύ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ανσής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μασμένοι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βγά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ή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άλουν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όβοντ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ούχα μπροστά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Είναι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4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συμβάν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αφων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υνάμ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ρά 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 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προσφορά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σε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σάς.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ματα που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ρυολό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πόν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βιολο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 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θεσης σε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«μου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ρδα», 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7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 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προϋ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77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ια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(ν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ο)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700" w:bottom="1040" w:left="1580" w:header="0" w:footer="855" w:gutter="0"/>
          <w:cols w:space="720"/>
        </w:sectPr>
      </w:pPr>
    </w:p>
    <w:p w:rsidR="004713AA" w:rsidRPr="002A69E9" w:rsidRDefault="00FE64F8">
      <w:pPr>
        <w:spacing w:after="0" w:line="385" w:lineRule="exact"/>
        <w:ind w:left="3383" w:right="3422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  <w:lang w:val="el-GR"/>
        </w:rPr>
        <w:t>ΑΡΑΡ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41"/>
          <w:position w:val="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8"/>
          <w:position w:val="1"/>
          <w:sz w:val="32"/>
          <w:szCs w:val="32"/>
          <w:lang w:val="el-GR"/>
        </w:rPr>
        <w:t>Α</w:t>
      </w:r>
    </w:p>
    <w:p w:rsidR="004713AA" w:rsidRPr="002A69E9" w:rsidRDefault="00FE64F8">
      <w:pPr>
        <w:spacing w:before="2" w:after="0" w:line="238" w:lineRule="auto"/>
        <w:ind w:left="925" w:right="966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Πί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3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24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εκ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πα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ιδε</w:t>
      </w:r>
      <w:r w:rsidRPr="002A69E9">
        <w:rPr>
          <w:rFonts w:ascii="Calibri" w:eastAsia="Calibri" w:hAnsi="Calibri" w:cs="Calibri"/>
          <w:b/>
          <w:bCs/>
          <w:spacing w:val="3"/>
          <w:w w:val="99"/>
          <w:sz w:val="32"/>
          <w:szCs w:val="32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τικ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18"/>
          <w:w w:val="9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3"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δι</w:t>
      </w:r>
      <w:r w:rsidRPr="002A69E9">
        <w:rPr>
          <w:rFonts w:ascii="Calibri" w:eastAsia="Calibri" w:hAnsi="Calibri" w:cs="Calibri"/>
          <w:b/>
          <w:bCs/>
          <w:spacing w:val="3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ικ</w:t>
      </w:r>
      <w:r w:rsidRPr="002A69E9">
        <w:rPr>
          <w:rFonts w:ascii="Calibri" w:eastAsia="Calibri" w:hAnsi="Calibri" w:cs="Calibri"/>
          <w:b/>
          <w:bCs/>
          <w:spacing w:val="2"/>
          <w:w w:val="99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1"/>
          <w:w w:val="99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5"/>
          <w:w w:val="99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16"/>
          <w:w w:val="9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ρο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w w:val="98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4"/>
          <w:w w:val="98"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 xml:space="preserve">ύ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του</w:t>
      </w:r>
      <w:r w:rsidRPr="002A69E9">
        <w:rPr>
          <w:rFonts w:ascii="Calibri" w:eastAsia="Calibri" w:hAnsi="Calibri" w:cs="Calibri"/>
          <w:b/>
          <w:bCs/>
          <w:spacing w:val="-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χο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υ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78"/>
        <w:gridCol w:w="4880"/>
        <w:gridCol w:w="2804"/>
      </w:tblGrid>
      <w:tr w:rsidR="004713AA" w:rsidTr="009D4BDE">
        <w:trPr>
          <w:trHeight w:hRule="exact" w:val="353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FE64F8" w:rsidP="009D4BD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Α/Α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FE64F8" w:rsidP="009D4BDE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Εκπα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ιδ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8"/>
                <w:szCs w:val="28"/>
              </w:rPr>
              <w:t>ε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υτ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8"/>
                <w:szCs w:val="28"/>
              </w:rPr>
              <w:t>κ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οί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FE64F8" w:rsidP="009D4BD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Έλαβε Γ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νώ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8"/>
                <w:szCs w:val="28"/>
              </w:rPr>
              <w:t>σ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η</w:t>
            </w:r>
          </w:p>
        </w:tc>
      </w:tr>
      <w:tr w:rsidR="004713AA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0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9D4BDE" w:rsidRDefault="00F95A6F" w:rsidP="009D4BDE">
            <w:pPr>
              <w:spacing w:after="0" w:line="240" w:lineRule="auto"/>
              <w:rPr>
                <w:rFonts w:ascii="Calibri" w:hAnsi="Calibri"/>
                <w:lang w:val="el-GR"/>
              </w:rPr>
            </w:pPr>
            <w:r>
              <w:rPr>
                <w:rFonts w:ascii="Calibri" w:hAnsi="Calibri"/>
                <w:lang w:val="el-GR"/>
              </w:rPr>
              <w:t>Αβραμίδης Ιωσήφ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0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F95A6F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  <w:lang w:val="el-GR"/>
              </w:rPr>
              <w:t>Διακοδημητρίου Κοκώνα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9D4BDE" w:rsidRDefault="00F95A6F" w:rsidP="009D4BDE">
            <w:pPr>
              <w:spacing w:after="0" w:line="240" w:lineRule="auto"/>
              <w:rPr>
                <w:rFonts w:ascii="Calibri" w:hAnsi="Calibri"/>
                <w:lang w:val="el-GR"/>
              </w:rPr>
            </w:pPr>
            <w:r>
              <w:rPr>
                <w:rFonts w:ascii="Calibri" w:eastAsia="Calibri" w:hAnsi="Calibri" w:cs="Times New Roman"/>
              </w:rPr>
              <w:t>Θεοχάρη Ζωή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F95A6F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hAnsi="Calibri"/>
                <w:lang w:val="el-GR"/>
              </w:rPr>
              <w:t>Κοκαλάκη Χρυσή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9D4BDE" w:rsidRDefault="00F95A6F" w:rsidP="009D4BDE">
            <w:pPr>
              <w:spacing w:after="0" w:line="240" w:lineRule="auto"/>
              <w:rPr>
                <w:rFonts w:ascii="Calibri" w:hAnsi="Calibri"/>
                <w:lang w:val="el-GR"/>
              </w:rPr>
            </w:pPr>
            <w:r>
              <w:rPr>
                <w:rFonts w:ascii="Calibri" w:eastAsia="Calibri" w:hAnsi="Calibri" w:cs="Times New Roman"/>
              </w:rPr>
              <w:t>Κρητικός Ιωάννης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F95A6F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Μαστόρος Πέτρος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9D4BDE" w:rsidRDefault="00F95A6F" w:rsidP="009D4BDE">
            <w:pPr>
              <w:spacing w:after="0" w:line="240" w:lineRule="auto"/>
              <w:rPr>
                <w:rFonts w:ascii="Calibri" w:hAnsi="Calibri"/>
                <w:lang w:val="el-GR"/>
              </w:rPr>
            </w:pPr>
            <w:r>
              <w:rPr>
                <w:rFonts w:ascii="Calibri" w:hAnsi="Calibri"/>
                <w:lang w:val="el-GR"/>
              </w:rPr>
              <w:t>Μπαμπανιώτης Αντώνιος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187A28" w:rsidRDefault="00187A28" w:rsidP="009D4BDE">
            <w:pPr>
              <w:spacing w:after="0" w:line="240" w:lineRule="auto"/>
              <w:rPr>
                <w:rFonts w:ascii="Calibri" w:eastAsia="Calibri" w:hAnsi="Calibri" w:cs="Times New Roman"/>
                <w:lang w:val="el-GR"/>
              </w:rPr>
            </w:pPr>
            <w:r>
              <w:rPr>
                <w:rFonts w:ascii="Calibri" w:eastAsia="Calibri" w:hAnsi="Calibri" w:cs="Times New Roman"/>
                <w:lang w:val="el-GR"/>
              </w:rPr>
              <w:t>Μπασδέκη Μαρία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0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187A28" w:rsidRDefault="00187A28" w:rsidP="009D4BDE">
            <w:pPr>
              <w:spacing w:after="0" w:line="240" w:lineRule="auto"/>
              <w:rPr>
                <w:rFonts w:ascii="Calibri" w:eastAsia="Calibri" w:hAnsi="Calibri" w:cs="Times New Roman"/>
                <w:lang w:val="el-GR"/>
              </w:rPr>
            </w:pPr>
            <w:r>
              <w:rPr>
                <w:rFonts w:ascii="Calibri" w:eastAsia="Calibri" w:hAnsi="Calibri" w:cs="Times New Roman"/>
                <w:lang w:val="el-GR"/>
              </w:rPr>
              <w:t>Παπαγγελής Θρασύβουλος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9D4BDE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Παπαχρήστου Σοφία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9D4BDE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Πίδουλα Αγγελική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9D4BDE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Ρεπανά Δήμητρα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3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187A28" w:rsidRDefault="00187A28" w:rsidP="009D4BDE">
            <w:pPr>
              <w:spacing w:after="0" w:line="240" w:lineRule="auto"/>
              <w:rPr>
                <w:rFonts w:ascii="Calibri" w:eastAsia="Calibri" w:hAnsi="Calibri" w:cs="Times New Roman"/>
                <w:lang w:val="el-GR"/>
              </w:rPr>
            </w:pPr>
            <w:r>
              <w:rPr>
                <w:rFonts w:ascii="Calibri" w:eastAsia="Calibri" w:hAnsi="Calibri" w:cs="Times New Roman"/>
                <w:lang w:val="el-GR"/>
              </w:rPr>
              <w:t xml:space="preserve">Ρεπούσης Αθανάσιος 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9D4BDE" w:rsidRDefault="00187A28" w:rsidP="009D4BDE">
            <w:pPr>
              <w:spacing w:after="0" w:line="240" w:lineRule="auto"/>
              <w:rPr>
                <w:rFonts w:ascii="Calibri" w:hAnsi="Calibri"/>
                <w:lang w:val="el-GR"/>
              </w:rPr>
            </w:pPr>
            <w:r>
              <w:rPr>
                <w:rFonts w:ascii="Calibri" w:eastAsia="Calibri" w:hAnsi="Calibri" w:cs="Times New Roman"/>
              </w:rPr>
              <w:t>Σαντής Κωνσταντίνος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9D4BDE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Pr="007442B9" w:rsidRDefault="009D4BDE" w:rsidP="009D4BD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Τοπαλίδης Ιωάννης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4BDE" w:rsidRDefault="009D4BDE" w:rsidP="009D4BDE">
            <w:pPr>
              <w:spacing w:after="0" w:line="240" w:lineRule="auto"/>
            </w:pPr>
          </w:p>
        </w:tc>
      </w:tr>
      <w:tr w:rsidR="004713AA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Pr="009D4BDE" w:rsidRDefault="00187A28" w:rsidP="009D4BDE">
            <w:pPr>
              <w:spacing w:after="0" w:line="240" w:lineRule="auto"/>
              <w:rPr>
                <w:lang w:val="el-GR"/>
              </w:rPr>
            </w:pPr>
            <w:r>
              <w:rPr>
                <w:lang w:val="el-GR"/>
              </w:rPr>
              <w:t>Χρυσάφη Ευαγγελία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  <w:tr w:rsidR="004713AA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Pr="00187A28" w:rsidRDefault="004713AA" w:rsidP="00187A28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Pr="009D4BDE" w:rsidRDefault="004713AA" w:rsidP="009D4BDE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  <w:tr w:rsidR="004713AA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Pr="00187A28" w:rsidRDefault="004713AA" w:rsidP="00187A28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Pr="009D4BDE" w:rsidRDefault="004713AA" w:rsidP="009D4BDE">
            <w:pPr>
              <w:spacing w:after="0" w:line="240" w:lineRule="auto"/>
              <w:rPr>
                <w:lang w:val="el-GR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  <w:tr w:rsidR="004713AA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  <w:tr w:rsidR="004713AA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</w:tbl>
    <w:p w:rsidR="004713AA" w:rsidRDefault="004713AA">
      <w:pPr>
        <w:spacing w:before="4" w:after="0" w:line="180" w:lineRule="exact"/>
        <w:rPr>
          <w:sz w:val="18"/>
          <w:szCs w:val="18"/>
        </w:rPr>
      </w:pPr>
    </w:p>
    <w:p w:rsidR="004713AA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9D4BDE" w:rsidRPr="009D4BDE" w:rsidRDefault="009D4BDE">
      <w:pPr>
        <w:spacing w:after="0" w:line="200" w:lineRule="exact"/>
        <w:rPr>
          <w:sz w:val="20"/>
          <w:szCs w:val="20"/>
          <w:lang w:val="el-GR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87"/>
        <w:gridCol w:w="4871"/>
        <w:gridCol w:w="2804"/>
      </w:tblGrid>
      <w:tr w:rsidR="004713AA">
        <w:trPr>
          <w:trHeight w:hRule="exact" w:val="350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336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Α/Α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336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Δ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ο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κητι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8"/>
                <w:szCs w:val="28"/>
              </w:rPr>
              <w:t>κ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ό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Πρ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οσ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ω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π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κό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336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Έλαβε Γ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νώ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8"/>
                <w:szCs w:val="28"/>
              </w:rPr>
              <w:t>σ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η</w:t>
            </w:r>
          </w:p>
        </w:tc>
      </w:tr>
      <w:tr w:rsidR="004713AA">
        <w:trPr>
          <w:trHeight w:hRule="exact" w:val="30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  <w:tr w:rsidR="004713AA">
        <w:trPr>
          <w:trHeight w:hRule="exact" w:val="305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  <w:tr w:rsidR="004713AA">
        <w:trPr>
          <w:trHeight w:hRule="exact" w:val="30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  <w:tr w:rsidR="004713AA">
        <w:trPr>
          <w:trHeight w:hRule="exact" w:val="30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</w:tbl>
    <w:p w:rsidR="004713AA" w:rsidRDefault="004713AA">
      <w:pPr>
        <w:spacing w:after="0"/>
        <w:sectPr w:rsidR="004713AA">
          <w:pgSz w:w="12240" w:h="15840"/>
          <w:pgMar w:top="1480" w:right="1580" w:bottom="1040" w:left="1660" w:header="0" w:footer="855" w:gutter="0"/>
          <w:cols w:space="720"/>
        </w:sectPr>
      </w:pPr>
    </w:p>
    <w:p w:rsidR="004713AA" w:rsidRDefault="00FE64F8">
      <w:pPr>
        <w:spacing w:after="0" w:line="385" w:lineRule="exact"/>
        <w:ind w:left="3373" w:right="344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lastRenderedPageBreak/>
        <w:t>Π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ΑΡΑΡ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Τ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Η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ΜΑ</w:t>
      </w:r>
      <w:r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w w:val="99"/>
          <w:position w:val="1"/>
          <w:sz w:val="32"/>
          <w:szCs w:val="32"/>
        </w:rPr>
        <w:t>Β</w:t>
      </w:r>
    </w:p>
    <w:p w:rsidR="004713AA" w:rsidRDefault="004713AA">
      <w:pPr>
        <w:spacing w:before="6" w:after="0" w:line="110" w:lineRule="exact"/>
        <w:rPr>
          <w:sz w:val="11"/>
          <w:szCs w:val="11"/>
        </w:rPr>
      </w:pPr>
    </w:p>
    <w:p w:rsidR="004713AA" w:rsidRDefault="00FE64F8">
      <w:pPr>
        <w:spacing w:after="0" w:line="240" w:lineRule="auto"/>
        <w:ind w:left="2634" w:right="263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Πί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ν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α</w:t>
      </w:r>
      <w:r>
        <w:rPr>
          <w:rFonts w:ascii="Calibri" w:eastAsia="Calibri" w:hAnsi="Calibri" w:cs="Calibri"/>
          <w:b/>
          <w:bCs/>
          <w:sz w:val="32"/>
          <w:szCs w:val="32"/>
        </w:rPr>
        <w:t>κ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α</w:t>
      </w:r>
      <w:r>
        <w:rPr>
          <w:rFonts w:ascii="Calibri" w:eastAsia="Calibri" w:hAnsi="Calibri" w:cs="Calibri"/>
          <w:b/>
          <w:bCs/>
          <w:sz w:val="32"/>
          <w:szCs w:val="32"/>
        </w:rPr>
        <w:t>ς</w:t>
      </w:r>
      <w:r>
        <w:rPr>
          <w:rFonts w:ascii="Calibri" w:eastAsia="Calibri" w:hAnsi="Calibri" w:cs="Calibri"/>
          <w:b/>
          <w:bCs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Ομ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ά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δ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ω</w:t>
      </w:r>
      <w:r>
        <w:rPr>
          <w:rFonts w:ascii="Calibri" w:eastAsia="Calibri" w:hAnsi="Calibri" w:cs="Calibri"/>
          <w:b/>
          <w:bCs/>
          <w:sz w:val="32"/>
          <w:szCs w:val="32"/>
        </w:rPr>
        <w:t>ν</w:t>
      </w:r>
      <w:r>
        <w:rPr>
          <w:rFonts w:ascii="Calibri" w:eastAsia="Calibri" w:hAnsi="Calibri" w:cs="Calibri"/>
          <w:b/>
          <w:bCs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Ε</w:t>
      </w:r>
      <w:r>
        <w:rPr>
          <w:rFonts w:ascii="Calibri" w:eastAsia="Calibri" w:hAnsi="Calibri" w:cs="Calibri"/>
          <w:b/>
          <w:bCs/>
          <w:spacing w:val="1"/>
          <w:w w:val="99"/>
          <w:sz w:val="32"/>
          <w:szCs w:val="32"/>
        </w:rPr>
        <w:t>ρ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γασίας</w: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7060"/>
      </w:tblGrid>
      <w:tr w:rsidR="004713AA" w:rsidRPr="00D22138">
        <w:trPr>
          <w:trHeight w:hRule="exact" w:val="225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tabs>
                <w:tab w:val="left" w:pos="2200"/>
              </w:tabs>
              <w:spacing w:after="0" w:line="289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Γενικός  </w:t>
            </w:r>
            <w:r w:rsidRPr="0001444D">
              <w:rPr>
                <w:rFonts w:ascii="Calibri" w:eastAsia="Calibri" w:hAnsi="Calibri" w:cs="Calibri"/>
                <w:b/>
                <w:bCs/>
                <w:spacing w:val="20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Υπε</w:t>
            </w:r>
            <w:r w:rsidRPr="0001444D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ύ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θυν</w:t>
            </w:r>
            <w:r w:rsidRPr="0001444D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ab/>
            </w:r>
          </w:p>
          <w:p w:rsidR="003F0BE4" w:rsidRPr="0001444D" w:rsidRDefault="003F0BE4" w:rsidP="003F0BE4">
            <w:pPr>
              <w:spacing w:after="0" w:line="240" w:lineRule="auto"/>
              <w:ind w:left="609" w:right="-20"/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</w:pPr>
          </w:p>
          <w:p w:rsidR="003F0BE4" w:rsidRPr="0001444D" w:rsidRDefault="003F0BE4" w:rsidP="003F0BE4">
            <w:pPr>
              <w:spacing w:after="0" w:line="240" w:lineRule="auto"/>
              <w:ind w:left="609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Δι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ε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υθυντ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ή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ς</w:t>
            </w:r>
            <w:r w:rsidRPr="0001444D">
              <w:rPr>
                <w:rFonts w:ascii="Calibri" w:eastAsia="Calibri" w:hAnsi="Calibri" w:cs="Calibri"/>
                <w:spacing w:val="5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Κρητικός Ιωάννης</w:t>
            </w:r>
          </w:p>
          <w:p w:rsidR="003F0BE4" w:rsidRPr="0001444D" w:rsidRDefault="003F0BE4" w:rsidP="003F0BE4">
            <w:pPr>
              <w:spacing w:after="0" w:line="120" w:lineRule="exact"/>
              <w:rPr>
                <w:sz w:val="24"/>
                <w:szCs w:val="24"/>
                <w:lang w:val="el-GR"/>
              </w:rPr>
            </w:pPr>
          </w:p>
          <w:p w:rsidR="003F0BE4" w:rsidRPr="0001444D" w:rsidRDefault="003F0BE4" w:rsidP="003F0BE4">
            <w:pPr>
              <w:spacing w:after="0" w:line="240" w:lineRule="auto"/>
              <w:ind w:left="609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με</w:t>
            </w:r>
            <w:r w:rsidRPr="0001444D">
              <w:rPr>
                <w:rFonts w:ascii="Calibri" w:eastAsia="Calibri" w:hAnsi="Calibri" w:cs="Calibri"/>
                <w:spacing w:val="2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α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ν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α</w:t>
            </w: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πλ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η</w:t>
            </w:r>
            <w:r w:rsidRPr="0001444D">
              <w:rPr>
                <w:rFonts w:ascii="Calibri" w:eastAsia="Calibri" w:hAnsi="Calibri" w:cs="Calibri"/>
                <w:spacing w:val="-2"/>
                <w:sz w:val="24"/>
                <w:szCs w:val="24"/>
                <w:lang w:val="el-GR"/>
              </w:rPr>
              <w:t>ρ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ωτή</w:t>
            </w: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τ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ον</w:t>
            </w: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εκπαιδευτικό Μαστόρο Πέτρο</w:t>
            </w:r>
          </w:p>
          <w:p w:rsidR="004713AA" w:rsidRPr="003F0BE4" w:rsidRDefault="004713AA">
            <w:pPr>
              <w:spacing w:before="1" w:after="0" w:line="240" w:lineRule="auto"/>
              <w:ind w:left="1032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RPr="004233EC">
        <w:trPr>
          <w:trHeight w:hRule="exact" w:val="278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</w:pP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σύν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αξ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η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ου Σχεδίου</w:t>
            </w:r>
            <w:r w:rsidRPr="002A69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3F0BE4" w:rsidRPr="002A69E9" w:rsidRDefault="003F0BE4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  <w:p w:rsidR="003F0BE4" w:rsidRDefault="00FE64F8" w:rsidP="00873200">
            <w:pPr>
              <w:spacing w:after="0" w:line="336" w:lineRule="auto"/>
              <w:ind w:left="720" w:right="2781"/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</w:pP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α. Δ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ι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ε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υθυντ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ή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ς</w:t>
            </w:r>
            <w:r w:rsidRPr="002A69E9">
              <w:rPr>
                <w:rFonts w:ascii="Calibri" w:eastAsia="Calibri" w:hAnsi="Calibri" w:cs="Calibri"/>
                <w:spacing w:val="2"/>
                <w:sz w:val="24"/>
                <w:szCs w:val="24"/>
                <w:lang w:val="el-GR"/>
              </w:rPr>
              <w:t xml:space="preserve"> 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τ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ο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υ</w:t>
            </w:r>
            <w:r w:rsidRPr="002A69E9">
              <w:rPr>
                <w:rFonts w:ascii="Calibri" w:eastAsia="Calibri" w:hAnsi="Calibri" w:cs="Calibri"/>
                <w:spacing w:val="-4"/>
                <w:sz w:val="24"/>
                <w:szCs w:val="24"/>
                <w:lang w:val="el-GR"/>
              </w:rPr>
              <w:t xml:space="preserve"> 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Σ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χ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ολε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ί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 xml:space="preserve">ου </w:t>
            </w:r>
          </w:p>
          <w:p w:rsidR="004713AA" w:rsidRPr="002A69E9" w:rsidRDefault="00FE64F8" w:rsidP="00873200">
            <w:pPr>
              <w:spacing w:after="0" w:line="336" w:lineRule="auto"/>
              <w:ind w:left="720" w:right="2781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β. Σύ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λ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λο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γ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ος Δ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ιδ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ασ</w:t>
            </w:r>
            <w:r w:rsidRPr="002A69E9">
              <w:rPr>
                <w:rFonts w:ascii="Calibri" w:eastAsia="Calibri" w:hAnsi="Calibri" w:cs="Calibri"/>
                <w:spacing w:val="-2"/>
                <w:sz w:val="24"/>
                <w:szCs w:val="24"/>
                <w:lang w:val="el-GR"/>
              </w:rPr>
              <w:t>κ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όν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τω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ν</w:t>
            </w:r>
          </w:p>
        </w:tc>
      </w:tr>
      <w:tr w:rsidR="004713AA" w:rsidRPr="00D22138">
        <w:trPr>
          <w:trHeight w:hRule="exact" w:val="378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</w:pP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Ομάδα Παροχής Πρώτων Βοηθειών</w:t>
            </w:r>
          </w:p>
          <w:p w:rsidR="004713AA" w:rsidRPr="0001444D" w:rsidRDefault="004713AA" w:rsidP="0001444D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</w:pPr>
          </w:p>
          <w:p w:rsidR="00873200" w:rsidRPr="0001444D" w:rsidRDefault="00873200" w:rsidP="0001444D">
            <w:pPr>
              <w:spacing w:after="0" w:line="287" w:lineRule="exact"/>
              <w:ind w:left="720" w:right="-20"/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  <w:t>α. Μαστόρος Π.</w:t>
            </w:r>
          </w:p>
          <w:p w:rsidR="00873200" w:rsidRPr="0001444D" w:rsidRDefault="00873200" w:rsidP="0001444D">
            <w:pPr>
              <w:spacing w:after="0" w:line="287" w:lineRule="exact"/>
              <w:ind w:left="720" w:right="-20"/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  <w:t>β. Ρεπανά Δ.</w:t>
            </w:r>
          </w:p>
          <w:p w:rsidR="00873200" w:rsidRPr="0001444D" w:rsidRDefault="00873200" w:rsidP="0001444D">
            <w:pPr>
              <w:spacing w:after="0" w:line="287" w:lineRule="exact"/>
              <w:ind w:left="720" w:right="-20"/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  <w:t>γ. Πίδουλα Α.</w:t>
            </w:r>
          </w:p>
          <w:p w:rsidR="004713AA" w:rsidRPr="00873200" w:rsidRDefault="004713AA">
            <w:pPr>
              <w:spacing w:after="0" w:line="336" w:lineRule="auto"/>
              <w:ind w:left="813" w:right="314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</w:tbl>
    <w:p w:rsidR="004713AA" w:rsidRPr="00873200" w:rsidRDefault="004713AA">
      <w:pPr>
        <w:spacing w:after="0"/>
        <w:rPr>
          <w:lang w:val="el-GR"/>
        </w:rPr>
        <w:sectPr w:rsidR="004713AA" w:rsidRPr="00873200">
          <w:pgSz w:w="12240" w:h="15840"/>
          <w:pgMar w:top="1480" w:right="1580" w:bottom="1220" w:left="1660" w:header="0" w:footer="855" w:gutter="0"/>
          <w:cols w:space="720"/>
        </w:sectPr>
      </w:pPr>
    </w:p>
    <w:p w:rsidR="004713AA" w:rsidRPr="00873200" w:rsidRDefault="004713AA">
      <w:pPr>
        <w:spacing w:before="2" w:after="0" w:line="90" w:lineRule="exact"/>
        <w:rPr>
          <w:sz w:val="9"/>
          <w:szCs w:val="9"/>
          <w:lang w:val="el-GR"/>
        </w:rPr>
      </w:pPr>
    </w:p>
    <w:tbl>
      <w:tblPr>
        <w:tblW w:w="8762" w:type="dxa"/>
        <w:tblInd w:w="10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7060"/>
      </w:tblGrid>
      <w:tr w:rsidR="004713AA" w:rsidRPr="00D22138" w:rsidTr="00D82F10">
        <w:trPr>
          <w:trHeight w:hRule="exact" w:val="236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873200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87320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l-GR"/>
              </w:rPr>
              <w:t>4.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spacing w:after="0" w:line="287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 Πυρα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φάλειας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873200" w:rsidRPr="0001444D" w:rsidRDefault="00873200" w:rsidP="0087320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Παπαγγελής Θ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 xml:space="preserve">. </w:t>
            </w:r>
          </w:p>
          <w:p w:rsidR="00873200" w:rsidRPr="0001444D" w:rsidRDefault="00873200" w:rsidP="0087320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Σαντής Κ.</w:t>
            </w:r>
          </w:p>
          <w:p w:rsidR="00873200" w:rsidRPr="0001444D" w:rsidRDefault="00873200" w:rsidP="0087320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γ.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Τοπαλίδης Ι.</w:t>
            </w:r>
          </w:p>
          <w:p w:rsidR="004713AA" w:rsidRPr="00873200" w:rsidRDefault="004713AA">
            <w:pPr>
              <w:spacing w:after="0" w:line="336" w:lineRule="auto"/>
              <w:ind w:left="813" w:right="314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RPr="004233EC" w:rsidTr="00D82F10">
        <w:trPr>
          <w:trHeight w:hRule="exact" w:val="26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873200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87320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l-GR"/>
              </w:rPr>
              <w:t>5.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tabs>
                <w:tab w:val="left" w:pos="6800"/>
              </w:tabs>
              <w:spacing w:after="0" w:line="296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φάλειας</w:t>
            </w:r>
            <w:r w:rsidRPr="0001444D">
              <w:rPr>
                <w:rFonts w:eastAsia="Calibri" w:cs="Calibri"/>
                <w:b/>
                <w:bCs/>
                <w:spacing w:val="2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-</w:t>
            </w:r>
            <w:r w:rsidRPr="0001444D">
              <w:rPr>
                <w:rFonts w:eastAsia="Calibri" w:cs="Calibri"/>
                <w:b/>
                <w:bCs/>
                <w:spacing w:val="2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Ελέγχου Προ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έ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γγι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αθ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ητ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ών</w:t>
            </w:r>
            <w:r w:rsidRPr="0001444D">
              <w:rPr>
                <w:rFonts w:eastAsia="Calibri" w:cs="Calibri"/>
                <w:b/>
                <w:bCs/>
                <w:spacing w:val="54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ε επι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κ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ίν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υνα </w:t>
            </w:r>
          </w:p>
          <w:p w:rsidR="004713AA" w:rsidRPr="0001444D" w:rsidRDefault="00FE64F8">
            <w:pPr>
              <w:spacing w:after="0" w:line="281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σημ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εία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617C90" w:rsidRPr="0001444D" w:rsidRDefault="00617C90" w:rsidP="00617C9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Παπαγγελής Θ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.</w:t>
            </w:r>
          </w:p>
          <w:p w:rsidR="00617C90" w:rsidRPr="0001444D" w:rsidRDefault="00617C90" w:rsidP="00617C9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Ρεπανά Δ.</w:t>
            </w:r>
          </w:p>
          <w:p w:rsidR="00617C90" w:rsidRPr="0001444D" w:rsidRDefault="00617C90" w:rsidP="00617C9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γ.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Πίδουλα Α.</w:t>
            </w:r>
          </w:p>
          <w:p w:rsidR="004713AA" w:rsidRPr="002A69E9" w:rsidRDefault="004713AA">
            <w:pPr>
              <w:spacing w:after="0" w:line="336" w:lineRule="auto"/>
              <w:ind w:left="813" w:right="314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Tr="00D82F10">
        <w:trPr>
          <w:trHeight w:hRule="exact" w:val="28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spacing w:after="0" w:line="287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α </w:t>
            </w:r>
            <w:r w:rsidR="0079606F"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Ελ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έγχου Δικ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ύ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ω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ν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>-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Αποκα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ς Βλαβών</w:t>
            </w:r>
            <w:r w:rsidRPr="0001444D">
              <w:rPr>
                <w:rFonts w:eastAsia="Calibri" w:cs="Calibri"/>
                <w:b/>
                <w:bCs/>
                <w:spacing w:val="2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C03C77" w:rsidRPr="0001444D" w:rsidRDefault="00C03C77" w:rsidP="00C03C77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Παπαχρήστου Σ.</w:t>
            </w:r>
          </w:p>
          <w:p w:rsidR="00C03C77" w:rsidRPr="0001444D" w:rsidRDefault="00C03C77" w:rsidP="00C03C77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</w:rPr>
              <w:t>Θεοχάρη Ζ.</w:t>
            </w:r>
          </w:p>
          <w:p w:rsidR="004713AA" w:rsidRDefault="004713AA" w:rsidP="00617C90">
            <w:pPr>
              <w:spacing w:before="11" w:after="0" w:line="241" w:lineRule="auto"/>
              <w:ind w:left="720" w:right="5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13AA" w:rsidRPr="004233EC" w:rsidTr="00D82F10">
        <w:trPr>
          <w:trHeight w:hRule="exact" w:val="28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tabs>
                <w:tab w:val="left" w:pos="6940"/>
              </w:tabs>
              <w:spacing w:after="0" w:line="289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Ανα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ζήτη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ς 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όμων που δεν</w:t>
            </w:r>
            <w:r w:rsidRPr="0001444D">
              <w:rPr>
                <w:rFonts w:eastAsia="Calibri" w:cs="Calibri"/>
                <w:b/>
                <w:bCs/>
                <w:spacing w:val="54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έ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χ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ουν</w:t>
            </w:r>
            <w:r w:rsidRPr="0001444D">
              <w:rPr>
                <w:rFonts w:eastAsia="Calibri" w:cs="Calibri"/>
                <w:b/>
                <w:bCs/>
                <w:spacing w:val="54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πα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ρ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ου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ια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εί 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ο χώρο </w:t>
            </w:r>
          </w:p>
          <w:p w:rsidR="004713AA" w:rsidRPr="0001444D" w:rsidRDefault="00FE64F8">
            <w:pPr>
              <w:spacing w:after="0" w:line="290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κα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αφυγ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ή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ς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DE08AD" w:rsidRPr="0001444D" w:rsidRDefault="00DE08AD" w:rsidP="00DE08AD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Παπαγγελής Θ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.</w:t>
            </w:r>
          </w:p>
          <w:p w:rsidR="00DE08AD" w:rsidRPr="0001444D" w:rsidRDefault="00DE08AD" w:rsidP="00DE08AD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Ρεπανά Δ.</w:t>
            </w:r>
          </w:p>
          <w:p w:rsidR="00DE08AD" w:rsidRPr="0001444D" w:rsidRDefault="00DE08AD" w:rsidP="00DE08AD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γ.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Πίδουλα Α.</w:t>
            </w:r>
          </w:p>
          <w:p w:rsidR="004713AA" w:rsidRPr="002A69E9" w:rsidRDefault="004713AA">
            <w:pPr>
              <w:spacing w:after="0" w:line="336" w:lineRule="auto"/>
              <w:ind w:left="813" w:right="314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RPr="00D22138" w:rsidTr="00D82F10">
        <w:trPr>
          <w:trHeight w:hRule="exact" w:val="1720"/>
        </w:trPr>
        <w:tc>
          <w:tcPr>
            <w:tcW w:w="170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13AA" w:rsidRDefault="00FE64F8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.</w:t>
            </w: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P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</w:tc>
        <w:tc>
          <w:tcPr>
            <w:tcW w:w="7060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13AA" w:rsidRPr="00573D70" w:rsidRDefault="00FE64F8">
            <w:pPr>
              <w:spacing w:before="46" w:after="0" w:line="240" w:lineRule="auto"/>
              <w:ind w:left="151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Ο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μ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ά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δ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α Φύλαξ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η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τ</w:t>
            </w:r>
            <w:r w:rsidRPr="00573D70">
              <w:rPr>
                <w:rFonts w:eastAsia="Calibri" w:cs="Calibri"/>
                <w:b/>
                <w:bCs/>
                <w:spacing w:val="-2"/>
                <w:sz w:val="24"/>
                <w:szCs w:val="24"/>
                <w:u w:val="single" w:color="000000"/>
                <w:lang w:val="el-GR"/>
              </w:rPr>
              <w:t>ο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 xml:space="preserve">υ 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Α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 xml:space="preserve">ρχείου 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τ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ου Σχο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λ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είου</w:t>
            </w:r>
            <w:r w:rsidRPr="00573D70">
              <w:rPr>
                <w:rFonts w:eastAsia="Calibri" w:cs="Calibri"/>
                <w:b/>
                <w:bCs/>
                <w:spacing w:val="2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573D70" w:rsidRDefault="004713AA">
            <w:pPr>
              <w:spacing w:before="5" w:after="0" w:line="240" w:lineRule="exact"/>
              <w:rPr>
                <w:sz w:val="24"/>
                <w:szCs w:val="24"/>
                <w:lang w:val="el-GR"/>
              </w:rPr>
            </w:pP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1"/>
                <w:sz w:val="24"/>
                <w:szCs w:val="24"/>
                <w:lang w:val="el-GR"/>
              </w:rPr>
              <w:t>α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>.  Κρητικός Ιωάννης</w:t>
            </w: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1"/>
                <w:sz w:val="24"/>
                <w:szCs w:val="24"/>
                <w:lang w:val="el-GR"/>
              </w:rPr>
              <w:t>β.  Σαντής Κωνσταντίνος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 xml:space="preserve">  </w:t>
            </w: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1"/>
                <w:sz w:val="24"/>
                <w:szCs w:val="24"/>
                <w:lang w:val="el-GR"/>
              </w:rPr>
              <w:t>γ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 xml:space="preserve">.  Πίδουλα Αγγελική   </w:t>
            </w:r>
          </w:p>
          <w:p w:rsid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-1"/>
                <w:sz w:val="24"/>
                <w:szCs w:val="24"/>
                <w:lang w:val="el-GR"/>
              </w:rPr>
              <w:t>δ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>.  Θεοχάρη Ζωή</w:t>
            </w: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</w:p>
          <w:p w:rsidR="004713AA" w:rsidRPr="00573D70" w:rsidRDefault="004713AA" w:rsidP="00573D70">
            <w:pPr>
              <w:spacing w:after="0" w:line="438" w:lineRule="auto"/>
              <w:ind w:left="2160" w:right="299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</w:tbl>
    <w:p w:rsidR="004713AA" w:rsidRPr="00573D70" w:rsidRDefault="004713AA">
      <w:pPr>
        <w:spacing w:after="0"/>
        <w:rPr>
          <w:lang w:val="el-GR"/>
        </w:rPr>
        <w:sectPr w:rsidR="004713AA" w:rsidRPr="00573D70">
          <w:footerReference w:type="default" r:id="rId31"/>
          <w:pgSz w:w="11920" w:h="16840"/>
          <w:pgMar w:top="1420" w:right="1680" w:bottom="2020" w:left="560" w:header="0" w:footer="1820" w:gutter="0"/>
          <w:pgNumType w:start="40"/>
          <w:cols w:space="720"/>
        </w:sectPr>
      </w:pPr>
    </w:p>
    <w:p w:rsidR="004713AA" w:rsidRPr="00573D70" w:rsidRDefault="00FE64F8">
      <w:pPr>
        <w:spacing w:before="29" w:after="0" w:line="388" w:lineRule="exact"/>
        <w:ind w:left="4043" w:right="3948" w:hanging="70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lastRenderedPageBreak/>
        <w:t>Π</w:t>
      </w:r>
      <w:r w:rsidRPr="00573D70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ΑΡΑΡ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Τ</w:t>
      </w:r>
      <w:r w:rsidRPr="00573D70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Η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ΜΑ</w:t>
      </w:r>
      <w:r w:rsidRPr="00573D70">
        <w:rPr>
          <w:rFonts w:ascii="Calibri" w:eastAsia="Calibri" w:hAnsi="Calibri" w:cs="Calibri"/>
          <w:b/>
          <w:bCs/>
          <w:spacing w:val="41"/>
          <w:sz w:val="32"/>
          <w:szCs w:val="32"/>
          <w:lang w:val="el-GR"/>
        </w:rPr>
        <w:t xml:space="preserve"> </w:t>
      </w:r>
      <w:r w:rsidRPr="00573D70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 xml:space="preserve">Γ 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Χρ</w:t>
      </w:r>
      <w:r w:rsidRPr="00573D70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ή</w:t>
      </w:r>
      <w:r w:rsidRPr="00573D70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ιμα</w:t>
      </w:r>
      <w:r w:rsidRPr="00573D70">
        <w:rPr>
          <w:rFonts w:ascii="Calibri" w:eastAsia="Calibri" w:hAnsi="Calibri" w:cs="Calibri"/>
          <w:b/>
          <w:bCs/>
          <w:spacing w:val="-21"/>
          <w:sz w:val="32"/>
          <w:szCs w:val="32"/>
          <w:lang w:val="el-GR"/>
        </w:rPr>
        <w:t xml:space="preserve"> </w:t>
      </w:r>
      <w:r w:rsidRPr="00573D70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Τ</w:t>
      </w:r>
      <w:r w:rsidRPr="00573D70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η</w:t>
      </w:r>
      <w:r w:rsidRPr="00573D70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λ</w:t>
      </w:r>
      <w:r w:rsidRPr="00573D70">
        <w:rPr>
          <w:rFonts w:ascii="Calibri" w:eastAsia="Calibri" w:hAnsi="Calibri" w:cs="Calibri"/>
          <w:b/>
          <w:bCs/>
          <w:spacing w:val="4"/>
          <w:w w:val="98"/>
          <w:sz w:val="32"/>
          <w:szCs w:val="32"/>
          <w:lang w:val="el-GR"/>
        </w:rPr>
        <w:t>έ</w:t>
      </w:r>
      <w:r w:rsidRPr="00573D70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φ</w:t>
      </w:r>
      <w:r w:rsidRPr="00573D70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ω</w:t>
      </w:r>
      <w:r w:rsidRPr="00573D70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να</w:t>
      </w:r>
    </w:p>
    <w:p w:rsidR="004713AA" w:rsidRPr="00573D70" w:rsidRDefault="004713AA">
      <w:pPr>
        <w:spacing w:before="6" w:after="0" w:line="160" w:lineRule="exact"/>
        <w:rPr>
          <w:sz w:val="16"/>
          <w:szCs w:val="16"/>
          <w:lang w:val="el-GR"/>
        </w:rPr>
      </w:pPr>
    </w:p>
    <w:p w:rsidR="004713AA" w:rsidRPr="00573D70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 w:rsidP="00573D70">
      <w:pPr>
        <w:spacing w:after="0" w:line="291" w:lineRule="exact"/>
        <w:ind w:left="567" w:right="104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Ενιαίος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θμός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…………….……………………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="00573D70">
        <w:rPr>
          <w:rFonts w:ascii="Calibri" w:eastAsia="Calibri" w:hAnsi="Calibri" w:cs="Calibri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112</w:t>
      </w:r>
    </w:p>
    <w:p w:rsidR="004713AA" w:rsidRPr="002A69E9" w:rsidRDefault="00FE64F8" w:rsidP="00573D70">
      <w:pPr>
        <w:spacing w:after="0" w:line="240" w:lineRule="exact"/>
        <w:ind w:left="567" w:right="10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………………………….………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……….………</w:t>
      </w:r>
      <w:r w:rsidR="00573D70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w w:val="99"/>
          <w:position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w w:val="99"/>
          <w:position w:val="1"/>
          <w:sz w:val="24"/>
          <w:szCs w:val="24"/>
          <w:lang w:val="el-GR"/>
        </w:rPr>
        <w:t>9</w:t>
      </w:r>
    </w:p>
    <w:p w:rsidR="004713AA" w:rsidRPr="002A69E9" w:rsidRDefault="00FE64F8" w:rsidP="00573D70">
      <w:pPr>
        <w:spacing w:after="0" w:line="240" w:lineRule="exact"/>
        <w:ind w:left="567" w:right="103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Αστυν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α…………………………………………….………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………………….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….…………</w:t>
      </w:r>
      <w:r w:rsidR="00573D70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w w:val="99"/>
          <w:position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w w:val="99"/>
          <w:position w:val="1"/>
          <w:sz w:val="24"/>
          <w:szCs w:val="24"/>
          <w:lang w:val="el-GR"/>
        </w:rPr>
        <w:t>0</w:t>
      </w:r>
    </w:p>
    <w:p w:rsidR="004713AA" w:rsidRPr="002A69E9" w:rsidRDefault="00FE64F8" w:rsidP="00573D70">
      <w:pPr>
        <w:spacing w:after="0" w:line="240" w:lineRule="exact"/>
        <w:ind w:left="567" w:right="101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Ε.Κ.Α.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………………….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………….…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…..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w w:val="99"/>
          <w:position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w w:val="99"/>
          <w:position w:val="1"/>
          <w:sz w:val="24"/>
          <w:szCs w:val="24"/>
          <w:lang w:val="el-GR"/>
        </w:rPr>
        <w:t>6</w:t>
      </w:r>
    </w:p>
    <w:p w:rsidR="004713AA" w:rsidRPr="002A69E9" w:rsidRDefault="00FE64F8" w:rsidP="00573D70">
      <w:pPr>
        <w:spacing w:after="0" w:line="240" w:lineRule="exact"/>
        <w:ind w:left="567" w:right="108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ήμος………………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2242360400</w:t>
      </w:r>
    </w:p>
    <w:p w:rsidR="004713AA" w:rsidRPr="002A69E9" w:rsidRDefault="00FE64F8" w:rsidP="00573D70">
      <w:pPr>
        <w:spacing w:after="0" w:line="240" w:lineRule="exact"/>
        <w:ind w:left="567" w:right="105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οσο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ο…………………………………………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..2242022300</w:t>
      </w:r>
    </w:p>
    <w:p w:rsidR="004713AA" w:rsidRPr="002A69E9" w:rsidRDefault="00FE64F8" w:rsidP="00573D70">
      <w:pPr>
        <w:spacing w:after="0" w:line="242" w:lineRule="exact"/>
        <w:ind w:left="567" w:right="9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2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2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position w:val="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ο………………</w:t>
      </w:r>
      <w:r w:rsidRPr="002A69E9">
        <w:rPr>
          <w:rFonts w:ascii="Calibri" w:eastAsia="Calibri" w:hAnsi="Calibri" w:cs="Calibri"/>
          <w:spacing w:val="-2"/>
          <w:position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………</w:t>
      </w:r>
      <w:r w:rsidR="00573D70">
        <w:rPr>
          <w:rFonts w:ascii="Calibri" w:eastAsia="Calibri" w:hAnsi="Calibri" w:cs="Calibri"/>
          <w:position w:val="2"/>
          <w:sz w:val="24"/>
          <w:szCs w:val="24"/>
          <w:lang w:val="el-GR"/>
        </w:rPr>
        <w:t>..2242026594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4263" w:right="4262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ΗΜΑ</w:t>
      </w:r>
      <w:r w:rsidRPr="002A69E9">
        <w:rPr>
          <w:rFonts w:ascii="Calibri" w:eastAsia="Calibri" w:hAnsi="Calibri" w:cs="Calibri"/>
          <w:b/>
          <w:bCs/>
          <w:spacing w:val="3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Δ</w:t>
      </w:r>
    </w:p>
    <w:p w:rsidR="004713AA" w:rsidRPr="002A69E9" w:rsidRDefault="004713AA">
      <w:pPr>
        <w:spacing w:before="18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3159" w:right="3479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χε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ικές</w:t>
      </w:r>
      <w:r w:rsidRPr="002A69E9">
        <w:rPr>
          <w:rFonts w:ascii="Calibri" w:eastAsia="Calibri" w:hAnsi="Calibri" w:cs="Calibri"/>
          <w:b/>
          <w:bCs/>
          <w:spacing w:val="-2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Εγκ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3"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3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–</w:t>
      </w:r>
      <w:r w:rsidRPr="002A69E9">
        <w:rPr>
          <w:rFonts w:ascii="Calibri" w:eastAsia="Calibri" w:hAnsi="Calibri" w:cs="Calibri"/>
          <w:b/>
          <w:bCs/>
          <w:spacing w:val="-5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Έγγρ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αφα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20" w:lineRule="exact"/>
        <w:rPr>
          <w:lang w:val="el-GR"/>
        </w:rPr>
      </w:pPr>
    </w:p>
    <w:p w:rsidR="004713AA" w:rsidRPr="002A69E9" w:rsidRDefault="00FE64F8">
      <w:pPr>
        <w:tabs>
          <w:tab w:val="left" w:pos="1260"/>
        </w:tabs>
        <w:spacing w:after="0" w:line="240" w:lineRule="auto"/>
        <w:ind w:left="4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αφο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Μ/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ΠΔΒ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Θ,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180/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-11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20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: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«Ορ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Άμυνας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827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ν»</w:t>
      </w:r>
    </w:p>
    <w:p w:rsidR="004713AA" w:rsidRPr="002A69E9" w:rsidRDefault="004713AA">
      <w:pPr>
        <w:spacing w:before="4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tabs>
          <w:tab w:val="left" w:pos="780"/>
          <w:tab w:val="left" w:pos="2400"/>
          <w:tab w:val="left" w:pos="4800"/>
          <w:tab w:val="left" w:pos="6580"/>
          <w:tab w:val="left" w:pos="8140"/>
        </w:tabs>
        <w:spacing w:after="0" w:line="240" w:lineRule="auto"/>
        <w:ind w:left="427" w:right="536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Wingdings" w:eastAsia="Wingdings" w:hAnsi="Wingdings" w:cs="Wingdings"/>
          <w:sz w:val="24"/>
          <w:szCs w:val="24"/>
        </w:rPr>
        <w:t>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Θ,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137/17-3-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«Υπενθύμ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827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ρυμά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ν»</w:t>
      </w: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1300"/>
        </w:tabs>
        <w:spacing w:after="0" w:line="301" w:lineRule="exact"/>
        <w:ind w:left="4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Πολ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ας: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7"/>
          <w:sz w:val="24"/>
          <w:szCs w:val="24"/>
          <w:lang w:val="el-GR"/>
        </w:rPr>
        <w:t xml:space="preserve"> </w:t>
      </w:r>
      <w:hyperlink r:id="rId32"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w</w:t>
        </w:r>
        <w:r w:rsidRPr="002A69E9"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  <w:lang w:val="el-GR"/>
          </w:rPr>
          <w:t>.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b/>
            <w:bCs/>
            <w:spacing w:val="-2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n</w:t>
        </w:r>
        <w:r w:rsidRPr="002A69E9"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  <w:lang w:val="el-GR"/>
          </w:rPr>
          <w:t>.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gr</w:t>
        </w:r>
      </w:hyperlink>
    </w:p>
    <w:p w:rsidR="004713AA" w:rsidRPr="002A69E9" w:rsidRDefault="004713AA">
      <w:pPr>
        <w:spacing w:before="4" w:after="0" w:line="190" w:lineRule="exact"/>
        <w:rPr>
          <w:sz w:val="19"/>
          <w:szCs w:val="19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385" w:lineRule="exact"/>
        <w:ind w:left="3997" w:right="4554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  <w:lang w:val="el-GR"/>
        </w:rPr>
        <w:t>ΑΡΑΡ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8"/>
          <w:position w:val="1"/>
          <w:sz w:val="32"/>
          <w:szCs w:val="32"/>
          <w:lang w:val="el-GR"/>
        </w:rPr>
        <w:t>Ε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451" w:right="2970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pacing w:val="-3"/>
          <w:sz w:val="32"/>
          <w:szCs w:val="32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8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εκ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δευσης</w:t>
      </w:r>
      <w:r w:rsidRPr="002A69E9">
        <w:rPr>
          <w:rFonts w:ascii="Calibri" w:eastAsia="Calibri" w:hAnsi="Calibri" w:cs="Calibri"/>
          <w:b/>
          <w:bCs/>
          <w:spacing w:val="-2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w w:val="99"/>
          <w:sz w:val="32"/>
          <w:szCs w:val="32"/>
          <w:lang w:val="el-GR"/>
        </w:rPr>
        <w:t>ρο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2"/>
          <w:w w:val="99"/>
          <w:sz w:val="32"/>
          <w:szCs w:val="32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πικ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τήματ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'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ατρ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</w:p>
    <w:p w:rsidR="004713AA" w:rsidRPr="002A69E9" w:rsidRDefault="00FE64F8">
      <w:pPr>
        <w:spacing w:after="0" w:line="281" w:lineRule="exact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φερ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ας.</w:t>
      </w:r>
    </w:p>
    <w:p w:rsidR="004713AA" w:rsidRPr="002A69E9" w:rsidRDefault="004713AA">
      <w:pPr>
        <w:spacing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>Κά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............................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εξά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before="43" w:after="0" w:line="240" w:lineRule="auto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20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υπ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ύθυ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1920" w:h="16840"/>
          <w:pgMar w:top="1380" w:right="740" w:bottom="2020" w:left="460" w:header="0" w:footer="1820" w:gutter="0"/>
          <w:cols w:space="720"/>
        </w:sectPr>
      </w:pPr>
    </w:p>
    <w:p w:rsidR="004713AA" w:rsidRPr="002A69E9" w:rsidRDefault="00FE64F8">
      <w:pPr>
        <w:spacing w:after="0" w:line="385" w:lineRule="exact"/>
        <w:ind w:left="3648" w:right="4091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  <w:lang w:val="el-GR"/>
        </w:rPr>
        <w:t>ΑΡΑΡ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w w:val="98"/>
          <w:position w:val="1"/>
          <w:sz w:val="32"/>
          <w:szCs w:val="32"/>
          <w:lang w:val="el-GR"/>
        </w:rPr>
        <w:t>ΣΤ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384" w:lineRule="exact"/>
        <w:ind w:left="2563" w:right="3011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Πίν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3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με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νο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2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Υλικ</w:t>
      </w:r>
      <w:r w:rsidRPr="002A69E9">
        <w:rPr>
          <w:rFonts w:ascii="Calibri" w:eastAsia="Calibri" w:hAnsi="Calibri" w:cs="Calibri"/>
          <w:b/>
          <w:bCs/>
          <w:spacing w:val="2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</w:p>
    <w:p w:rsidR="004713AA" w:rsidRPr="002A69E9" w:rsidRDefault="004713AA">
      <w:pPr>
        <w:spacing w:before="2" w:after="0" w:line="150" w:lineRule="exact"/>
        <w:rPr>
          <w:sz w:val="15"/>
          <w:szCs w:val="15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before="11" w:after="0" w:line="486" w:lineRule="auto"/>
        <w:ind w:left="122" w:right="7892" w:firstLine="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ρήν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ούνι 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Σφ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before="1" w:after="0" w:line="289" w:lineRule="exact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>άδας Πυρασφάλειας</w:t>
      </w:r>
      <w:r w:rsidRPr="002A69E9">
        <w:rPr>
          <w:rFonts w:ascii="Calibri" w:eastAsia="Calibri" w:hAnsi="Calibri" w:cs="Calibri"/>
          <w:b/>
          <w:bCs/>
          <w:spacing w:val="5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11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ηρά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όνη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ς(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ανά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</w:p>
    <w:p w:rsidR="004713AA" w:rsidRPr="002A69E9" w:rsidRDefault="004713AA">
      <w:pPr>
        <w:spacing w:before="3" w:after="0" w:line="150" w:lineRule="exact"/>
        <w:rPr>
          <w:sz w:val="15"/>
          <w:szCs w:val="15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5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Φτ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before="5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5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</w:p>
    <w:p w:rsidR="004713AA" w:rsidRPr="002A69E9" w:rsidRDefault="004713AA">
      <w:pPr>
        <w:spacing w:before="2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5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ια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4" w:after="0" w:line="220" w:lineRule="exact"/>
        <w:rPr>
          <w:lang w:val="el-GR"/>
        </w:rPr>
      </w:pPr>
    </w:p>
    <w:p w:rsidR="004713AA" w:rsidRPr="002A69E9" w:rsidRDefault="00FE64F8">
      <w:pPr>
        <w:spacing w:after="0" w:line="479" w:lineRule="auto"/>
        <w:ind w:left="2718" w:right="3814" w:firstLine="708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ΡΑΡ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ΤΗΜΑ</w:t>
      </w:r>
      <w:r w:rsidRPr="002A69E9">
        <w:rPr>
          <w:rFonts w:ascii="Calibri" w:eastAsia="Calibri" w:hAnsi="Calibri" w:cs="Calibri"/>
          <w:b/>
          <w:bCs/>
          <w:spacing w:val="36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 xml:space="preserve">Ζ 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-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αγε</w:t>
      </w:r>
      <w:r w:rsidRPr="002A69E9">
        <w:rPr>
          <w:rFonts w:ascii="Calibri" w:eastAsia="Calibri" w:hAnsi="Calibri" w:cs="Calibri"/>
          <w:b/>
          <w:bCs/>
          <w:spacing w:val="4"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17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</w:t>
      </w:r>
    </w:p>
    <w:p w:rsidR="004713AA" w:rsidRPr="002A69E9" w:rsidRDefault="004713AA">
      <w:pPr>
        <w:spacing w:before="6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/>
        <w:ind w:left="113" w:right="5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δ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="009D5910">
        <w:rPr>
          <w:rFonts w:ascii="Calibri" w:eastAsia="Calibri" w:hAnsi="Calibri" w:cs="Calibri"/>
          <w:sz w:val="24"/>
          <w:szCs w:val="24"/>
          <w:lang w:val="el-GR"/>
        </w:rPr>
        <w:t xml:space="preserve"> Κω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σω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="009D5910">
        <w:rPr>
          <w:rFonts w:ascii="Calibri" w:eastAsia="Calibri" w:hAnsi="Calibri" w:cs="Calibri"/>
          <w:sz w:val="24"/>
          <w:szCs w:val="24"/>
          <w:lang w:val="el-GR"/>
        </w:rPr>
        <w:t>της</w:t>
      </w:r>
      <w:r w:rsidR="009D5910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νσης.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νθημα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 οφε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ήσει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σειρή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ήμου. Η Θέση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σειρ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ήμου.</w:t>
      </w:r>
    </w:p>
    <w:p w:rsidR="004713AA" w:rsidRPr="002A69E9" w:rsidRDefault="004713AA">
      <w:pPr>
        <w:spacing w:before="8" w:after="0" w:line="130" w:lineRule="exact"/>
        <w:rPr>
          <w:sz w:val="13"/>
          <w:szCs w:val="13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Μέσα </w:t>
      </w:r>
      <w:r w:rsidRPr="002A69E9">
        <w:rPr>
          <w:rFonts w:ascii="Calibri" w:eastAsia="Calibri" w:hAnsi="Calibri" w:cs="Calibri"/>
          <w:spacing w:val="-3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ήμανσης Συ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ρμού.</w:t>
      </w:r>
      <w:r w:rsidRPr="002A69E9">
        <w:rPr>
          <w:rFonts w:ascii="Calibri" w:eastAsia="Calibri" w:hAnsi="Calibri" w:cs="Calibri"/>
          <w:spacing w:val="2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15" w:after="0" w:line="220" w:lineRule="exact"/>
        <w:rPr>
          <w:lang w:val="el-GR"/>
        </w:rPr>
      </w:pPr>
    </w:p>
    <w:p w:rsidR="004713AA" w:rsidRPr="002A69E9" w:rsidRDefault="00FE64F8">
      <w:pPr>
        <w:spacing w:before="11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α)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 σε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</w:p>
    <w:p w:rsidR="004713AA" w:rsidRDefault="00FE64F8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β)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οπής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9D5910" w:rsidRDefault="009D5910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</w:p>
    <w:p w:rsidR="009D5910" w:rsidRDefault="009D5910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</w:p>
    <w:p w:rsidR="009D5910" w:rsidRPr="002A69E9" w:rsidRDefault="009D5910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</w:p>
    <w:sectPr w:rsidR="009D5910" w:rsidRPr="002A69E9" w:rsidSect="004713AA">
      <w:footerReference w:type="default" r:id="rId33"/>
      <w:pgSz w:w="11920" w:h="16840"/>
      <w:pgMar w:top="1560" w:right="84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BCC" w:rsidRDefault="00B45BCC" w:rsidP="004713AA">
      <w:pPr>
        <w:spacing w:after="0" w:line="240" w:lineRule="auto"/>
      </w:pPr>
      <w:r>
        <w:separator/>
      </w:r>
    </w:p>
  </w:endnote>
  <w:endnote w:type="continuationSeparator" w:id="0">
    <w:p w:rsidR="00B45BCC" w:rsidRDefault="00B45BCC" w:rsidP="0047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altName w:val="Calibri Light"/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022" w:rsidRDefault="00163892">
    <w:pPr>
      <w:spacing w:after="0" w:line="97" w:lineRule="exact"/>
      <w:rPr>
        <w:sz w:val="9"/>
        <w:szCs w:val="9"/>
      </w:rPr>
    </w:pPr>
    <w:r w:rsidRPr="00163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8.15pt;margin-top:729.6pt;width:16.5pt;height:13.5pt;z-index:-1757;mso-position-horizontal-relative:page;mso-position-vertical-relative:page" filled="f" stroked="f">
          <v:textbox inset="0,0,0,0">
            <w:txbxContent>
              <w:p w:rsidR="00565022" w:rsidRDefault="00163892">
                <w:pPr>
                  <w:spacing w:after="0" w:line="249" w:lineRule="exact"/>
                  <w:ind w:left="49" w:right="-20"/>
                  <w:rPr>
                    <w:rFonts w:ascii="Courier New" w:eastAsia="Courier New" w:hAnsi="Courier New" w:cs="Courier New"/>
                  </w:rPr>
                </w:pPr>
                <w:r>
                  <w:fldChar w:fldCharType="begin"/>
                </w:r>
                <w:r w:rsidR="00565022">
                  <w:rPr>
                    <w:rFonts w:ascii="Courier New" w:eastAsia="Courier New" w:hAnsi="Courier New" w:cs="Courier New"/>
                    <w:position w:val="2"/>
                  </w:rPr>
                  <w:instrText xml:space="preserve"> PAGE </w:instrText>
                </w:r>
                <w:r>
                  <w:fldChar w:fldCharType="separate"/>
                </w:r>
                <w:r w:rsidR="00D22138">
                  <w:rPr>
                    <w:rFonts w:ascii="Courier New" w:eastAsia="Courier New" w:hAnsi="Courier New" w:cs="Courier New"/>
                    <w:noProof/>
                    <w:position w:val="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022" w:rsidRDefault="00163892">
    <w:pPr>
      <w:spacing w:after="0" w:line="200" w:lineRule="exact"/>
      <w:rPr>
        <w:sz w:val="20"/>
        <w:szCs w:val="20"/>
      </w:rPr>
    </w:pPr>
    <w:r w:rsidRPr="00163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8.15pt;margin-top:729.9pt;width:15.3pt;height:13.05pt;z-index:-1756;mso-position-horizontal-relative:page;mso-position-vertical-relative:page" filled="f" stroked="f">
          <v:textbox inset="0,0,0,0">
            <w:txbxContent>
              <w:p w:rsidR="00565022" w:rsidRDefault="00163892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565022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D22138">
                  <w:rPr>
                    <w:rFonts w:ascii="Calibri" w:eastAsia="Calibri" w:hAnsi="Calibri" w:cs="Calibri"/>
                    <w:noProof/>
                    <w:position w:val="1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0667"/>
      <w:docPartObj>
        <w:docPartGallery w:val="Page Numbers (Bottom of Page)"/>
        <w:docPartUnique/>
      </w:docPartObj>
    </w:sdtPr>
    <w:sdtContent>
      <w:p w:rsidR="00565022" w:rsidRDefault="00163892">
        <w:pPr>
          <w:pStyle w:val="a7"/>
          <w:jc w:val="center"/>
        </w:pPr>
        <w:fldSimple w:instr=" PAGE   \* MERGEFORMAT ">
          <w:r w:rsidR="00D22138">
            <w:rPr>
              <w:noProof/>
            </w:rPr>
            <w:t>41</w:t>
          </w:r>
        </w:fldSimple>
      </w:p>
    </w:sdtContent>
  </w:sdt>
  <w:p w:rsidR="00565022" w:rsidRDefault="00565022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022" w:rsidRDefault="0056502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BCC" w:rsidRDefault="00B45BCC" w:rsidP="004713AA">
      <w:pPr>
        <w:spacing w:after="0" w:line="240" w:lineRule="auto"/>
      </w:pPr>
      <w:r>
        <w:separator/>
      </w:r>
    </w:p>
  </w:footnote>
  <w:footnote w:type="continuationSeparator" w:id="0">
    <w:p w:rsidR="00B45BCC" w:rsidRDefault="00B45BCC" w:rsidP="00471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F5755"/>
    <w:multiLevelType w:val="hybridMultilevel"/>
    <w:tmpl w:val="A60EF192"/>
    <w:lvl w:ilvl="0" w:tplc="22C6793E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64AE34A0"/>
    <w:multiLevelType w:val="hybridMultilevel"/>
    <w:tmpl w:val="8256B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21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713AA"/>
    <w:rsid w:val="0001444D"/>
    <w:rsid w:val="00020939"/>
    <w:rsid w:val="000336E3"/>
    <w:rsid w:val="000B3A49"/>
    <w:rsid w:val="00163892"/>
    <w:rsid w:val="00177572"/>
    <w:rsid w:val="00187A28"/>
    <w:rsid w:val="001E5408"/>
    <w:rsid w:val="002A69E9"/>
    <w:rsid w:val="002E6622"/>
    <w:rsid w:val="0031350C"/>
    <w:rsid w:val="003F0BE4"/>
    <w:rsid w:val="004233EC"/>
    <w:rsid w:val="004713AA"/>
    <w:rsid w:val="004927E7"/>
    <w:rsid w:val="004E0B45"/>
    <w:rsid w:val="00565022"/>
    <w:rsid w:val="00573D70"/>
    <w:rsid w:val="00586511"/>
    <w:rsid w:val="005B2660"/>
    <w:rsid w:val="00617C90"/>
    <w:rsid w:val="006249B3"/>
    <w:rsid w:val="006C0BDC"/>
    <w:rsid w:val="0079200A"/>
    <w:rsid w:val="0079606F"/>
    <w:rsid w:val="007D3CD1"/>
    <w:rsid w:val="00873200"/>
    <w:rsid w:val="008E4E7B"/>
    <w:rsid w:val="008F6BA8"/>
    <w:rsid w:val="009D4BDE"/>
    <w:rsid w:val="009D5910"/>
    <w:rsid w:val="00A71E31"/>
    <w:rsid w:val="00B45BCC"/>
    <w:rsid w:val="00B6307C"/>
    <w:rsid w:val="00C03C77"/>
    <w:rsid w:val="00C723A4"/>
    <w:rsid w:val="00D01BBB"/>
    <w:rsid w:val="00D02144"/>
    <w:rsid w:val="00D22138"/>
    <w:rsid w:val="00D260A8"/>
    <w:rsid w:val="00D82F10"/>
    <w:rsid w:val="00DA7EB6"/>
    <w:rsid w:val="00DB263A"/>
    <w:rsid w:val="00DE08AD"/>
    <w:rsid w:val="00E127F8"/>
    <w:rsid w:val="00EB6CF0"/>
    <w:rsid w:val="00EC16A3"/>
    <w:rsid w:val="00F95A6F"/>
    <w:rsid w:val="00FE436F"/>
    <w:rsid w:val="00FE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DA7EB6"/>
    <w:rPr>
      <w:b/>
      <w:bCs/>
      <w:i/>
      <w:iCs/>
      <w:color w:val="4F81BD"/>
    </w:rPr>
  </w:style>
  <w:style w:type="paragraph" w:customStyle="1" w:styleId="1">
    <w:name w:val="Στυλ1"/>
    <w:basedOn w:val="a4"/>
    <w:qFormat/>
    <w:rsid w:val="00DA7EB6"/>
    <w:pPr>
      <w:widowControl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DA7EB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E5408"/>
    <w:pPr>
      <w:ind w:left="720"/>
      <w:contextualSpacing/>
    </w:pPr>
  </w:style>
  <w:style w:type="paragraph" w:styleId="a6">
    <w:name w:val="header"/>
    <w:basedOn w:val="a"/>
    <w:link w:val="Char"/>
    <w:uiPriority w:val="99"/>
    <w:semiHidden/>
    <w:unhideWhenUsed/>
    <w:rsid w:val="002E66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semiHidden/>
    <w:rsid w:val="002E6622"/>
  </w:style>
  <w:style w:type="paragraph" w:styleId="a7">
    <w:name w:val="footer"/>
    <w:basedOn w:val="a"/>
    <w:link w:val="Char0"/>
    <w:uiPriority w:val="99"/>
    <w:unhideWhenUsed/>
    <w:rsid w:val="002E66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2E662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civilprotection.g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3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4083FF9-CCD7-4A86-B80B-CFFAF608C98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68</TotalTime>
  <Pages>42</Pages>
  <Words>8510</Words>
  <Characters>45954</Characters>
  <Application>Microsoft Office Word</Application>
  <DocSecurity>0</DocSecurity>
  <Lines>382</Lines>
  <Paragraphs>108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ΟΜΑΔΕΣ</vt:lpstr>
    </vt:vector>
  </TitlesOfParts>
  <Company/>
  <LinksUpToDate>false</LinksUpToDate>
  <CharactersWithSpaces>54356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ΟΜΑΔΕΣ</dc:title>
  <dc:creator>nioakimidou</dc:creator>
  <cp:lastModifiedBy>admin</cp:lastModifiedBy>
  <cp:revision>4</cp:revision>
  <dcterms:created xsi:type="dcterms:W3CDTF">2016-10-26T04:54:00Z</dcterms:created>
  <dcterms:modified xsi:type="dcterms:W3CDTF">2016-10-26T07:24:00Z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2015-11-11T00:00:00Z</vt:filetime>
  </property>
  <property fmtid="{D5CDD505-2E9C-101B-9397-08002B2CF9AE}" pid="3" name="LastSaved">
    <vt:filetime>2015-11-23T00:00:00Z</vt:filetime>
  </property>
</Properties>
</file>