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80" w:rsidRDefault="00B27780">
      <w:pPr>
        <w:jc w:val="center"/>
      </w:pPr>
      <w:r>
        <w:rPr>
          <w:noProof/>
          <w:lang w:val="el-GR"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2" o:spid="_x0000_s1026" type="#_x0000_t202" style="position:absolute;left:0;text-align:left;margin-left:-63.35pt;margin-top:533.6pt;width:171.5pt;height:137.2pt;z-index:25167155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i1026" type="#_x0000_t75" alt="flower_1.png" style="width:143.25pt;height:118.5pt;visibility:visible">
                        <v:imagedata r:id="rId4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25" o:spid="_x0000_s1027" type="#_x0000_t202" style="position:absolute;left:0;text-align:left;margin-left:89.05pt;margin-top:219.15pt;width:356.05pt;height:319.65pt;z-index:251657216;visibility:visible" filled="f" stroked="f">
            <v:textbox>
              <w:txbxContent>
                <w:p w:rsidR="00B27780" w:rsidRPr="0079270E" w:rsidRDefault="00B27780" w:rsidP="00495E71">
                  <w:pPr>
                    <w:pStyle w:val="Item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Σας  προσκαλούμε στο χριστουγεννιάτικο </w:t>
                  </w:r>
                  <w:r>
                    <w:t>bazaar</w:t>
                  </w:r>
                  <w:r>
                    <w:rPr>
                      <w:lang w:val="el-GR"/>
                    </w:rPr>
                    <w:t xml:space="preserve"> που θα γίνει στο χώρο  του σχολείου μας</w:t>
                  </w: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Pr="001B6E8B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Pr="00244E7A" w:rsidRDefault="00B27780" w:rsidP="00495E71">
                  <w:pPr>
                    <w:pStyle w:val="Item"/>
                    <w:ind w:firstLine="720"/>
                    <w:jc w:val="left"/>
                    <w:rPr>
                      <w:sz w:val="28"/>
                      <w:szCs w:val="28"/>
                      <w:lang w:val="el-GR"/>
                    </w:rPr>
                  </w:pPr>
                  <w:r w:rsidRPr="00244E7A">
                    <w:rPr>
                      <w:sz w:val="28"/>
                      <w:szCs w:val="28"/>
                      <w:lang w:val="el-GR"/>
                    </w:rPr>
                    <w:t>Σάββατο 16 Δεκεμβρίου ώρα 10:00-20:00</w:t>
                  </w:r>
                </w:p>
                <w:p w:rsidR="00B27780" w:rsidRPr="00495E71" w:rsidRDefault="00B27780" w:rsidP="0079270E">
                  <w:pPr>
                    <w:pStyle w:val="Item"/>
                    <w:jc w:val="left"/>
                    <w:rPr>
                      <w:sz w:val="28"/>
                      <w:szCs w:val="28"/>
                      <w:lang w:val="el-GR"/>
                    </w:rPr>
                  </w:pPr>
                  <w:r>
                    <w:rPr>
                      <w:sz w:val="28"/>
                      <w:szCs w:val="28"/>
                    </w:rPr>
                    <w:tab/>
                    <w:t>K</w:t>
                  </w:r>
                  <w:r w:rsidRPr="00244E7A">
                    <w:rPr>
                      <w:sz w:val="28"/>
                      <w:szCs w:val="28"/>
                      <w:lang w:val="el-GR"/>
                    </w:rPr>
                    <w:t>υριακή 17 Δεκεμβρίου ώρα 9:30-19:00</w:t>
                  </w:r>
                </w:p>
                <w:p w:rsidR="00B27780" w:rsidRPr="00495E71" w:rsidRDefault="00B27780" w:rsidP="0079270E">
                  <w:pPr>
                    <w:pStyle w:val="Item"/>
                    <w:jc w:val="left"/>
                    <w:rPr>
                      <w:sz w:val="28"/>
                      <w:szCs w:val="28"/>
                      <w:lang w:val="el-GR"/>
                    </w:rPr>
                  </w:pPr>
                </w:p>
                <w:p w:rsidR="00B27780" w:rsidRPr="001B6E8B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  <w:r>
                    <w:t>Ta</w:t>
                  </w:r>
                  <w:r>
                    <w:rPr>
                      <w:lang w:val="el-GR"/>
                    </w:rPr>
                    <w:t>έσοδα θα διατεθούν για τις ανάγκες των παιδιών του σχολείου μας.</w:t>
                  </w: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Οποιαδήποτε προσφορά σας για την διοργάνωση του είναι επιθυμητή.</w:t>
                  </w: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 xml:space="preserve">Επικοινωνήστε με τη πρόεδρο του Συλλόγου μας Εξαρχοπούλου Ευδοξία </w:t>
                  </w:r>
                  <w:r>
                    <w:rPr>
                      <w:lang w:val="el-GR"/>
                    </w:rPr>
                    <w:sym w:font="Wingdings" w:char="F028"/>
                  </w:r>
                  <w:r>
                    <w:rPr>
                      <w:lang w:val="el-GR"/>
                    </w:rPr>
                    <w:t xml:space="preserve">  6936802272</w:t>
                  </w: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Pr="00C761AE" w:rsidRDefault="00B27780" w:rsidP="00EA1267">
                  <w:pPr>
                    <w:pStyle w:val="Item"/>
                    <w:jc w:val="left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Το Δ.Σ</w:t>
                  </w:r>
                  <w:r w:rsidRPr="00F16705">
                    <w:rPr>
                      <w:lang w:val="el-GR"/>
                    </w:rPr>
                    <w:t>.</w:t>
                  </w:r>
                  <w:r>
                    <w:rPr>
                      <w:lang w:val="el-GR"/>
                    </w:rPr>
                    <w:t xml:space="preserve"> σας εύχεται καλές γιορτές</w:t>
                  </w:r>
                </w:p>
                <w:p w:rsidR="00B27780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</w:p>
                <w:p w:rsidR="00B27780" w:rsidRPr="00C761AE" w:rsidRDefault="00B27780" w:rsidP="0079270E">
                  <w:pPr>
                    <w:pStyle w:val="Item"/>
                    <w:jc w:val="left"/>
                    <w:rPr>
                      <w:lang w:val="el-GR"/>
                    </w:rPr>
                  </w:pPr>
                  <w:r>
                    <w:rPr>
                      <w:lang w:val="el-GR"/>
                    </w:rPr>
                    <w:t>Το Δ.Σ</w:t>
                  </w:r>
                  <w:r w:rsidRPr="00F16705">
                    <w:rPr>
                      <w:lang w:val="el-GR"/>
                    </w:rPr>
                    <w:t>.</w:t>
                  </w:r>
                  <w:r>
                    <w:rPr>
                      <w:lang w:val="el-GR"/>
                    </w:rPr>
                    <w:t xml:space="preserve"> σας εύχεται καλές γιορτές</w: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1" o:spid="_x0000_s1028" type="#_x0000_t202" style="position:absolute;left:0;text-align:left;margin-left:394.9pt;margin-top:37.35pt;width:175.05pt;height:168.75pt;z-index:25164492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36" o:spid="_x0000_i1028" type="#_x0000_t75" alt="leaves_1.png" style="width:150pt;height:153pt;visibility:visible">
                        <v:imagedata r:id="rId5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Picture 0" o:spid="_x0000_s1029" type="#_x0000_t75" alt="diamonds_b&amp;w.jpg" style="position:absolute;left:0;text-align:left;margin-left:0;margin-top:36.45pt;width:524.65pt;height:719.5pt;z-index:251640832;visibility:visible;mso-wrap-distance-bottom:.48pt;mso-position-horizontal:center;mso-position-horizontal-relative:page;mso-position-vertical-relative:page" o:allowincell="f">
            <v:imagedata r:id="rId6" o:title=""/>
            <o:lock v:ext="edit" aspectratio="f"/>
            <w10:wrap anchorx="page" anchory="page"/>
          </v:shape>
        </w:pict>
      </w:r>
      <w:r>
        <w:rPr>
          <w:noProof/>
          <w:lang w:val="el-GR" w:eastAsia="el-GR"/>
        </w:rPr>
        <w:pict>
          <v:shape id="Text Box 9" o:spid="_x0000_s1030" type="#_x0000_t202" style="position:absolute;left:0;text-align:left;margin-left:89.3pt;margin-top:49pt;width:171.5pt;height:137.2pt;z-index:251673600;visibility:visible" filled="f" stroked="f">
            <v:textbox>
              <w:txbxContent>
                <w:p w:rsidR="00B27780" w:rsidRDefault="00B27780"/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30" type="#_x0000_t75" alt="flower_1.png" style="width:143.25pt;height:118.5pt;visibility:visible">
                        <v:imagedata r:id="rId4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Picture 77" o:spid="_x0000_s1031" type="#_x0000_t75" alt="snow_bkgrnd_b&amp;w.jpg" style="position:absolute;left:0;text-align:left;margin-left:0;margin-top:0;width:524.15pt;height:499.7pt;z-index:251641856;visibility:visible;mso-wrap-distance-bottom:.21019mm;mso-position-horizontal:center;mso-position-horizontal-relative:page;mso-position-vertical:center;mso-position-vertical-relative:page" o:allowincell="f">
            <v:imagedata r:id="rId7" o:title=""/>
            <o:lock v:ext="edit" aspectratio="f"/>
            <w10:wrap anchorx="page" anchory="page"/>
          </v:shape>
        </w:pict>
      </w:r>
      <w:r>
        <w:rPr>
          <w:noProof/>
          <w:lang w:val="el-GR" w:eastAsia="el-GR"/>
        </w:rPr>
        <w:pict>
          <v:roundrect id="AutoShape 26" o:spid="_x0000_s1032" style="position:absolute;left:0;text-align:left;margin-left:116.25pt;margin-top:129.5pt;width:379.5pt;height:514.8pt;z-index:251642880;visibility:visible;mso-position-horizontal-relative:page;mso-position-vertical-relative:page" arcsize="10923f" o:allowincell="f" stroked="f">
            <v:fill opacity="52428f"/>
            <w10:wrap anchorx="page" anchory="page"/>
          </v:roundrect>
        </w:pict>
      </w:r>
      <w:r>
        <w:rPr>
          <w:noProof/>
          <w:lang w:val="el-GR" w:eastAsia="el-GR"/>
        </w:rPr>
        <w:pict>
          <v:shape id="Text Box 34" o:spid="_x0000_s1033" type="#_x0000_t202" style="position:absolute;left:0;text-align:left;margin-left:299.25pt;margin-top:545.15pt;width:171.5pt;height:137.2pt;z-index:25166438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75" o:spid="_x0000_i1032" type="#_x0000_t75" alt="flower_2.png" style="width:137.25pt;height:119.25pt;visibility:visible">
                        <v:imagedata r:id="rId8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29" o:spid="_x0000_s1034" type="#_x0000_t202" style="position:absolute;left:0;text-align:left;margin-left:291.6pt;margin-top:547.7pt;width:170.65pt;height:138.4pt;z-index:25166028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61" o:spid="_x0000_i1034" type="#_x0000_t75" alt="leaves_2.png" style="width:141.75pt;height:115.5pt;visibility:visible">
                        <v:imagedata r:id="rId9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9" o:spid="_x0000_s1035" type="#_x0000_t202" style="position:absolute;left:0;text-align:left;margin-left:354.55pt;margin-top:590.55pt;width:50.4pt;height:40.8pt;z-index:251668480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91" o:spid="_x0000_i1036" type="#_x0000_t75" alt="middle_2.png" style="width:22.5pt;height:23.25pt;visibility:visible">
                        <v:imagedata r:id="rId10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40" o:spid="_x0000_s1036" type="#_x0000_t202" style="position:absolute;left:0;text-align:left;margin-left:394.15pt;margin-top:536.95pt;width:171.5pt;height:137.2pt;z-index:25166950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38" type="#_x0000_t75" alt="flower_1.png" style="width:143.25pt;height:118.5pt;visibility:visible">
                        <v:imagedata r:id="rId11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28" o:spid="_x0000_s1037" type="#_x0000_t202" style="position:absolute;left:0;text-align:left;margin-left:382.3pt;margin-top:517.4pt;width:175.05pt;height:168.75pt;z-index:25165926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40" type="#_x0000_t75" alt="leaves_1.png" style="width:150pt;height:153pt;visibility:visible">
                        <v:imagedata r:id="rId5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41" o:spid="_x0000_s1038" type="#_x0000_t202" style="position:absolute;left:0;text-align:left;margin-left:445.05pt;margin-top:579.8pt;width:50.4pt;height:40.8pt;z-index:25167052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39" o:spid="_x0000_i1042" type="#_x0000_t75" alt="middle_1.png" style="width:26.25pt;height:25.5pt;visibility:visible">
                        <v:imagedata r:id="rId12" o:title="" cropbottom="-118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6" o:spid="_x0000_s1039" type="#_x0000_t202" style="position:absolute;left:0;text-align:left;margin-left:55.3pt;margin-top:578.1pt;width:50.4pt;height:40.8pt;z-index:251672576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44" type="#_x0000_t75" alt="middle_1.png" style="width:26.25pt;height:25.5pt;visibility:visible">
                        <v:imagedata r:id="rId13" o:title="" cropbottom="-118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27" o:spid="_x0000_s1040" type="#_x0000_t202" style="position:absolute;left:0;text-align:left;margin-left:-9.85pt;margin-top:517.45pt;width:175.05pt;height:168.75pt;z-index:251658240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46" type="#_x0000_t75" alt="leaves_1.png" style="width:150pt;height:153pt;visibility:visible">
                        <v:imagedata r:id="rId14" o:title="" cropbottom="-8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0" o:spid="_x0000_s1041" type="#_x0000_t202" style="position:absolute;left:0;text-align:left;margin-left:89pt;margin-top:547.55pt;width:170.65pt;height:138.4pt;z-index:25166131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48" type="#_x0000_t75" alt="leaves_2.png" style="width:141.75pt;height:115.5pt;visibility:visible">
                        <v:imagedata r:id="rId15" o:title="" cropbottom="-257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8" o:spid="_x0000_s1042" type="#_x0000_t202" style="position:absolute;left:0;text-align:left;margin-left:149.2pt;margin-top:594.65pt;width:50.4pt;height:40.8pt;z-index:251667456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50" type="#_x0000_t75" alt="middle_2.png" style="width:22.5pt;height:22.5pt;visibility:visible">
                        <v:imagedata r:id="rId16" o:title="" cropbottom="-58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3" o:spid="_x0000_s1043" type="#_x0000_t202" style="position:absolute;left:0;text-align:left;margin-left:89pt;margin-top:549.25pt;width:171.5pt;height:137.2pt;z-index:251663360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52" type="#_x0000_t75" alt="flower_2.png" style="width:137.25pt;height:118.5pt;visibility:visible">
                        <v:imagedata r:id="rId17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7" o:spid="_x0000_s1044" type="#_x0000_t202" style="position:absolute;left:0;text-align:left;margin-left:241.65pt;margin-top:592.25pt;width:50.4pt;height:40.8pt;z-index:25166643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28" o:spid="_x0000_i1054" type="#_x0000_t75" alt="middle.png" style="width:28.5pt;height:27.75pt;visibility:visible">
                        <v:imagedata r:id="rId18" o:title="" cropbottom="-47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5" o:spid="_x0000_s1045" type="#_x0000_t202" style="position:absolute;left:0;text-align:left;margin-left:182.9pt;margin-top:538.45pt;width:199.4pt;height:171.8pt;z-index:25166540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24" o:spid="_x0000_i1056" type="#_x0000_t75" alt="flower.png" style="width:165pt;height:155.25pt;visibility:visible">
                        <v:imagedata r:id="rId19" o:title="" cropbottom="-85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31" o:spid="_x0000_s1046" type="#_x0000_t202" style="position:absolute;left:0;text-align:left;margin-left:177.8pt;margin-top:554.6pt;width:189.2pt;height:135.55pt;z-index:251662336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Picture 108" o:spid="_x0000_i1058" type="#_x0000_t75" alt="leaves.png" style="width:162pt;height:114.75pt;visibility:visible">
                        <v:imagedata r:id="rId20" o:title="" cropbottom="-114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2" o:spid="_x0000_s1047" type="#_x0000_t202" style="position:absolute;left:0;text-align:left;margin-left:394.15pt;margin-top:49.85pt;width:171.5pt;height:137.2pt;z-index:25165516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60" type="#_x0000_t75" alt="flower_1.png" style="width:143.25pt;height:118.5pt;visibility:visible">
                        <v:imagedata r:id="rId11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8" o:spid="_x0000_s1048" type="#_x0000_t202" style="position:absolute;left:0;text-align:left;margin-left:295.5pt;margin-top:43.05pt;width:171.5pt;height:137.2pt;z-index:251650048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62" type="#_x0000_t75" alt="flower_2.png" style="width:137.25pt;height:119.25pt;visibility:visible">
                        <v:imagedata r:id="rId8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6" o:spid="_x0000_s1049" type="#_x0000_t202" style="position:absolute;left:0;text-align:left;margin-left:149.2pt;margin-top:85.05pt;width:50.4pt;height:40.8pt;z-index:251653120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64" type="#_x0000_t75" alt="middle_2.png" style="width:22.5pt;height:22.5pt;visibility:visible">
                        <v:imagedata r:id="rId16" o:title="" cropbottom="-58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5" o:spid="_x0000_s1050" type="#_x0000_t202" style="position:absolute;left:0;text-align:left;margin-left:182.9pt;margin-top:20.1pt;width:199.4pt;height:171.8pt;z-index:25165107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66" type="#_x0000_t75" alt="flower.png" style="width:165pt;height:155.25pt;visibility:visible">
                        <v:imagedata r:id="rId19" o:title="" cropbottom="-85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5" o:spid="_x0000_s1051" type="#_x0000_t202" style="position:absolute;left:0;text-align:left;margin-left:89pt;margin-top:39.65pt;width:171.5pt;height:137.2pt;z-index:25164902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68" type="#_x0000_t75" alt="flower_2.png" style="width:137.25pt;height:118.5pt;visibility:visible">
                        <v:imagedata r:id="rId17" o:title="" cropbottom="-11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6" o:spid="_x0000_s1052" type="#_x0000_t202" style="position:absolute;left:0;text-align:left;margin-left:241.65pt;margin-top:73.9pt;width:50.4pt;height:40.8pt;z-index:251652096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70" type="#_x0000_t75" alt="middle.png" style="width:28.5pt;height:27.75pt;visibility:visible">
                        <v:imagedata r:id="rId18" o:title="" cropbottom="-471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3" o:spid="_x0000_s1053" type="#_x0000_t202" style="position:absolute;left:0;text-align:left;margin-left:445.05pt;margin-top:92.7pt;width:50.4pt;height:40.8pt;z-index:25165619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72" type="#_x0000_t75" alt="middle_1.png" style="width:26.25pt;height:25.5pt;visibility:visible">
                        <v:imagedata r:id="rId12" o:title="" cropbottom="-118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0" o:spid="_x0000_s1054" type="#_x0000_t202" style="position:absolute;left:0;text-align:left;margin-left:55.3pt;margin-top:93.5pt;width:50.4pt;height:40.8pt;z-index:25167462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74" type="#_x0000_t75" alt="middle_1.png" style="width:26.25pt;height:25.5pt;visibility:visible">
                        <v:imagedata r:id="rId13" o:title="" cropbottom="-1182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9" o:spid="_x0000_s1055" type="#_x0000_t202" style="position:absolute;left:0;text-align:left;margin-left:350.8pt;margin-top:88.45pt;width:50.4pt;height:40.8pt;z-index:25165414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76" type="#_x0000_t75" alt="middle_2.png" style="width:22.5pt;height:23.25pt;visibility:visible">
                        <v:imagedata r:id="rId10" o:title="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4" o:spid="_x0000_s1056" type="#_x0000_t202" style="position:absolute;left:0;text-align:left;margin-left:177.8pt;margin-top:36.25pt;width:189.2pt;height:135.55pt;z-index:251648000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78" type="#_x0000_t75" alt="leaves.png" style="width:162pt;height:114.75pt;visibility:visible">
                        <v:imagedata r:id="rId20" o:title="" cropbottom="-114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8" o:spid="_x0000_s1057" type="#_x0000_t202" style="position:absolute;left:0;text-align:left;margin-left:-9.85pt;margin-top:32.85pt;width:175.05pt;height:168.75pt;z-index:251643904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80" type="#_x0000_t75" alt="leaves_1.png" style="width:150pt;height:153pt;visibility:visible">
                        <v:imagedata r:id="rId14" o:title="" cropbottom="-86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4" o:spid="_x0000_s1058" type="#_x0000_t202" style="position:absolute;left:0;text-align:left;margin-left:89pt;margin-top:37.95pt;width:170.65pt;height:138.4pt;z-index:251646976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82" type="#_x0000_t75" alt="leaves_2.png" style="width:141.75pt;height:115.5pt;visibility:visible">
                        <v:imagedata r:id="rId15" o:title="" cropbottom="-257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l-GR" w:eastAsia="el-GR"/>
        </w:rPr>
        <w:pict>
          <v:shape id="Text Box 17" o:spid="_x0000_s1059" type="#_x0000_t202" style="position:absolute;left:0;text-align:left;margin-left:287.85pt;margin-top:45.6pt;width:170.65pt;height:138.4pt;z-index:251645952;visibility:visible" filled="f" stroked="f">
            <v:textbox>
              <w:txbxContent>
                <w:p w:rsidR="00B27780" w:rsidRDefault="00B27780">
                  <w:r w:rsidRPr="00795545">
                    <w:rPr>
                      <w:noProof/>
                      <w:lang w:val="el-GR" w:eastAsia="el-GR"/>
                    </w:rPr>
                    <w:pict>
                      <v:shape id="_x0000_i1084" type="#_x0000_t75" alt="leaves_2.png" style="width:141.75pt;height:115.5pt;visibility:visible">
                        <v:imagedata r:id="rId21" o:title="" cropbottom="-257f"/>
                        <o:lock v:ext="edit" aspectratio="f"/>
                      </v:shape>
                    </w:pict>
                  </w:r>
                </w:p>
              </w:txbxContent>
            </v:textbox>
          </v:shape>
        </w:pict>
      </w:r>
    </w:p>
    <w:sectPr w:rsidR="00B27780" w:rsidSect="006F2FF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SystemFonts/>
  <w:attachedTemplate r:id="rId1"/>
  <w:stylePaneFormatFilter w:val="1021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96A"/>
    <w:rsid w:val="001B6E8B"/>
    <w:rsid w:val="00244E7A"/>
    <w:rsid w:val="0033796A"/>
    <w:rsid w:val="003E358C"/>
    <w:rsid w:val="0048026C"/>
    <w:rsid w:val="00495E71"/>
    <w:rsid w:val="006F2FF5"/>
    <w:rsid w:val="0079270E"/>
    <w:rsid w:val="00795545"/>
    <w:rsid w:val="009E7688"/>
    <w:rsid w:val="00B12E9D"/>
    <w:rsid w:val="00B27780"/>
    <w:rsid w:val="00C761AE"/>
    <w:rsid w:val="00CF05C8"/>
    <w:rsid w:val="00EA1267"/>
    <w:rsid w:val="00F16705"/>
    <w:rsid w:val="00FF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FF5"/>
    <w:pPr>
      <w:spacing w:after="200"/>
    </w:pPr>
    <w:rPr>
      <w:sz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F2FF5"/>
    <w:pPr>
      <w:spacing w:after="100"/>
      <w:jc w:val="center"/>
      <w:outlineLvl w:val="0"/>
    </w:pPr>
    <w:rPr>
      <w:color w:val="404040"/>
      <w:sz w:val="136"/>
      <w:szCs w:val="1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F2FF5"/>
    <w:rPr>
      <w:rFonts w:cs="Times New Roman"/>
      <w:color w:val="404040"/>
      <w:sz w:val="136"/>
      <w:szCs w:val="136"/>
    </w:rPr>
  </w:style>
  <w:style w:type="paragraph" w:styleId="BalloonText">
    <w:name w:val="Balloon Text"/>
    <w:basedOn w:val="Normal"/>
    <w:link w:val="BalloonTextChar"/>
    <w:uiPriority w:val="99"/>
    <w:semiHidden/>
    <w:rsid w:val="006F2FF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2FF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99"/>
    <w:qFormat/>
    <w:rsid w:val="006F2FF5"/>
    <w:pPr>
      <w:spacing w:after="700"/>
      <w:jc w:val="center"/>
    </w:pPr>
    <w:rPr>
      <w:color w:val="7F7F7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F2FF5"/>
    <w:rPr>
      <w:rFonts w:cs="Times New Roman"/>
      <w:color w:val="7F7F7F"/>
      <w:sz w:val="28"/>
      <w:szCs w:val="28"/>
    </w:rPr>
  </w:style>
  <w:style w:type="paragraph" w:customStyle="1" w:styleId="Item">
    <w:name w:val="Item"/>
    <w:basedOn w:val="Normal"/>
    <w:uiPriority w:val="99"/>
    <w:rsid w:val="006F2FF5"/>
    <w:pPr>
      <w:spacing w:after="0"/>
      <w:jc w:val="center"/>
    </w:pPr>
    <w:rPr>
      <w:b/>
      <w:color w:val="404040"/>
      <w:sz w:val="24"/>
      <w:szCs w:val="24"/>
    </w:rPr>
  </w:style>
  <w:style w:type="paragraph" w:customStyle="1" w:styleId="ItemDescription">
    <w:name w:val="Item Description"/>
    <w:basedOn w:val="Normal"/>
    <w:uiPriority w:val="99"/>
    <w:rsid w:val="006F2FF5"/>
    <w:pPr>
      <w:jc w:val="center"/>
    </w:pPr>
    <w:rPr>
      <w:color w:val="7F7F7F"/>
      <w:szCs w:val="20"/>
    </w:rPr>
  </w:style>
  <w:style w:type="character" w:styleId="PlaceholderText">
    <w:name w:val="Placeholder Text"/>
    <w:basedOn w:val="DefaultParagraphFont"/>
    <w:uiPriority w:val="99"/>
    <w:semiHidden/>
    <w:rsid w:val="006F2FF5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kriG01\AppData\Roaming\Microsoft\&#928;&#961;&#972;&#964;&#965;&#960;&#945;\HolidayStatione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HolidayStationery.dotx</Template>
  <TotalTime>0</TotalTime>
  <Pages>1</Pages>
  <Words>5</Words>
  <Characters>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subject/>
  <dc:creator>Makri, G. (Georgia)</dc:creator>
  <cp:keywords/>
  <dc:description/>
  <cp:lastModifiedBy>Quest User</cp:lastModifiedBy>
  <cp:revision>2</cp:revision>
  <cp:lastPrinted>2007-10-17T04:03:00Z</cp:lastPrinted>
  <dcterms:created xsi:type="dcterms:W3CDTF">2017-12-07T10:11:00Z</dcterms:created>
  <dcterms:modified xsi:type="dcterms:W3CDTF">2017-12-07T10:11:00Z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TC102447989990</vt:lpwstr>
  </property>
</Properties>
</file>