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14A" w:rsidRDefault="00770700" w:rsidP="00770700">
      <w:pPr>
        <w:pStyle w:val="a3"/>
        <w:spacing w:before="120" w:after="120"/>
        <w:jc w:val="center"/>
        <w:rPr>
          <w:rFonts w:ascii="Tahoma" w:hAnsi="Tahoma" w:cs="Tahoma"/>
          <w:sz w:val="44"/>
        </w:rPr>
      </w:pPr>
      <w:r w:rsidRPr="00770700">
        <w:rPr>
          <w:rFonts w:ascii="Tahoma" w:hAnsi="Tahoma" w:cs="Tahoma"/>
          <w:noProof/>
          <w:sz w:val="8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 wp14:anchorId="05E69724" wp14:editId="7A40F9C5">
                <wp:simplePos x="0" y="0"/>
                <wp:positionH relativeFrom="page">
                  <wp:posOffset>6059302</wp:posOffset>
                </wp:positionH>
                <wp:positionV relativeFrom="margin">
                  <wp:posOffset>3157899</wp:posOffset>
                </wp:positionV>
                <wp:extent cx="1344168" cy="5202936"/>
                <wp:effectExtent l="0" t="0" r="8890" b="0"/>
                <wp:wrapThrough wrapText="bothSides">
                  <wp:wrapPolygon edited="0">
                    <wp:start x="6125" y="0"/>
                    <wp:lineTo x="4287" y="316"/>
                    <wp:lineTo x="1531" y="1107"/>
                    <wp:lineTo x="306" y="1582"/>
                    <wp:lineTo x="612" y="2531"/>
                    <wp:lineTo x="4900" y="2531"/>
                    <wp:lineTo x="1225" y="3559"/>
                    <wp:lineTo x="1225" y="3638"/>
                    <wp:lineTo x="3062" y="3796"/>
                    <wp:lineTo x="3369" y="5062"/>
                    <wp:lineTo x="1225" y="6327"/>
                    <wp:lineTo x="0" y="6802"/>
                    <wp:lineTo x="0" y="7435"/>
                    <wp:lineTo x="1531" y="7593"/>
                    <wp:lineTo x="4287" y="8858"/>
                    <wp:lineTo x="8268" y="10124"/>
                    <wp:lineTo x="4594" y="10677"/>
                    <wp:lineTo x="3062" y="11073"/>
                    <wp:lineTo x="3062" y="11389"/>
                    <wp:lineTo x="0" y="12576"/>
                    <wp:lineTo x="306" y="12813"/>
                    <wp:lineTo x="2144" y="13920"/>
                    <wp:lineTo x="6737" y="15186"/>
                    <wp:lineTo x="7043" y="20722"/>
                    <wp:lineTo x="7350" y="21513"/>
                    <wp:lineTo x="7656" y="21513"/>
                    <wp:lineTo x="9187" y="21513"/>
                    <wp:lineTo x="11943" y="21513"/>
                    <wp:lineTo x="12862" y="21038"/>
                    <wp:lineTo x="12250" y="20248"/>
                    <wp:lineTo x="16537" y="18982"/>
                    <wp:lineTo x="18681" y="17954"/>
                    <wp:lineTo x="19293" y="16767"/>
                    <wp:lineTo x="18681" y="16451"/>
                    <wp:lineTo x="21437" y="16451"/>
                    <wp:lineTo x="21437" y="15423"/>
                    <wp:lineTo x="20824" y="15186"/>
                    <wp:lineTo x="14087" y="13920"/>
                    <wp:lineTo x="18987" y="12813"/>
                    <wp:lineTo x="18987" y="12655"/>
                    <wp:lineTo x="20212" y="11389"/>
                    <wp:lineTo x="20824" y="9728"/>
                    <wp:lineTo x="18068" y="8937"/>
                    <wp:lineTo x="15618" y="8858"/>
                    <wp:lineTo x="15312" y="7593"/>
                    <wp:lineTo x="16537" y="7276"/>
                    <wp:lineTo x="16537" y="6723"/>
                    <wp:lineTo x="15312" y="6327"/>
                    <wp:lineTo x="20212" y="5536"/>
                    <wp:lineTo x="19905" y="5220"/>
                    <wp:lineTo x="13474" y="5062"/>
                    <wp:lineTo x="12862" y="3796"/>
                    <wp:lineTo x="11637" y="2531"/>
                    <wp:lineTo x="10106" y="1265"/>
                    <wp:lineTo x="7962" y="0"/>
                    <wp:lineTo x="6125" y="0"/>
                  </wp:wrapPolygon>
                </wp:wrapThrough>
                <wp:docPr id="17" name="Ομάδα 16" descr="Γραφικό λουλουδιού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Εικόνα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Εικόνα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Εικόνα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Εικόνα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Εικόνα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Εικόνα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89684" id="Ομάδα 16" o:spid="_x0000_s1026" alt="Γραφικό λουλουδιού" style="position:absolute;margin-left:477.1pt;margin-top:248.65pt;width:105.85pt;height:409.7pt;z-index:251658240;mso-wrap-distance-left:36pt;mso-wrap-distance-top:108pt;mso-wrap-distance-right:36pt;mso-wrap-distance-bottom:108pt;mso-position-horizontal-relative:page;mso-position-vertical-relative:margin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2" o:spid="_x0000_s1027" type="#_x0000_t75" style="position:absolute;left:2929;top:1443;width:6035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r:id="rId12" o:title="" cropbottom="38307f" recolortarget="black"/>
                  <v:path arrowok="t"/>
                </v:shape>
                <v:shape id="Εικόνα 3" o:spid="_x0000_s1028" type="#_x0000_t75" style="position:absolute;top:18591;width:16123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:id="rId13" o:title="" recolortarget="#6d0838 [1445]"/>
                  <v:path arrowok="t"/>
                </v:shape>
                <v:shape id="Εικόνα 4" o:spid="_x0000_s1029" type="#_x0000_t75" style="position:absolute;left:231;width:16338;height:6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r:id="rId14" o:title=""/>
                  <v:path arrowok="t"/>
                </v:shape>
                <v:shape id="Εικόνα 5" o:spid="_x0000_s1030" type="#_x0000_t75" style="position:absolute;left:6828;top:43048;width:10424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:id="rId15" o:title="" recolortarget="#6d0838 [1445]"/>
                  <v:path arrowok="t"/>
                </v:shape>
                <v:shape id="Εικόνα 6" o:spid="_x0000_s1031" type="#_x0000_t75" style="position:absolute;left:3155;top:29678;width:60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r:id="rId12" o:title="" croptop="47500f" recolortarget="black"/>
                  <v:path arrowok="t"/>
                </v:shape>
                <v:shape id="Εικόνα 7" o:spid="_x0000_s1032" type="#_x0000_t75" style="position:absolute;left:2816;top:31371;width:13899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r:id="rId16" o:title=""/>
                  <v:path arrowok="t"/>
                </v:shape>
                <w10:wrap type="through" anchorx="page" anchory="margin"/>
              </v:group>
            </w:pict>
          </mc:Fallback>
        </mc:AlternateContent>
      </w:r>
      <w:r w:rsidRPr="00770700">
        <w:rPr>
          <w:rFonts w:ascii="Tahoma" w:hAnsi="Tahoma" w:cs="Tahoma"/>
          <w:sz w:val="44"/>
        </w:rPr>
        <w:t>ΘΡΗΣΚΕΥΤΙΚΑ ΛΟΥΒΟΥΛΙΝΑ ΜΑΡΙΑ Θ.Ε. 3 ΔΡ.1</w:t>
      </w:r>
    </w:p>
    <w:p w:rsidR="00770700" w:rsidRDefault="00770700" w:rsidP="00770700"/>
    <w:p w:rsidR="00770700" w:rsidRDefault="00770700" w:rsidP="00770700"/>
    <w:p w:rsidR="00770700" w:rsidRPr="00003C6D" w:rsidRDefault="00770700" w:rsidP="00770700">
      <w:pPr>
        <w:rPr>
          <w:i/>
          <w:sz w:val="24"/>
          <w:szCs w:val="24"/>
          <w:u w:val="single"/>
        </w:rPr>
      </w:pPr>
      <w:r w:rsidRPr="00003C6D">
        <w:rPr>
          <w:i/>
          <w:sz w:val="24"/>
          <w:szCs w:val="24"/>
          <w:u w:val="single"/>
        </w:rPr>
        <w:t xml:space="preserve">Βρίσκω </w:t>
      </w:r>
      <w:r w:rsidR="006A2E38" w:rsidRPr="00003C6D">
        <w:rPr>
          <w:i/>
          <w:sz w:val="24"/>
          <w:szCs w:val="24"/>
          <w:u w:val="single"/>
        </w:rPr>
        <w:t>πληροφορίες</w:t>
      </w:r>
      <w:r w:rsidRPr="00003C6D">
        <w:rPr>
          <w:i/>
          <w:sz w:val="24"/>
          <w:szCs w:val="24"/>
          <w:u w:val="single"/>
        </w:rPr>
        <w:t xml:space="preserve"> για το κάρμα το οποίο είναι </w:t>
      </w:r>
      <w:r w:rsidR="006A2E38" w:rsidRPr="00003C6D">
        <w:rPr>
          <w:i/>
          <w:sz w:val="24"/>
          <w:szCs w:val="24"/>
          <w:u w:val="single"/>
        </w:rPr>
        <w:t>στοιχείο</w:t>
      </w:r>
      <w:r w:rsidRPr="00003C6D">
        <w:rPr>
          <w:i/>
          <w:sz w:val="24"/>
          <w:szCs w:val="24"/>
          <w:u w:val="single"/>
        </w:rPr>
        <w:t xml:space="preserve"> από </w:t>
      </w:r>
      <w:r w:rsidR="006A2E38" w:rsidRPr="00003C6D">
        <w:rPr>
          <w:i/>
          <w:sz w:val="24"/>
          <w:szCs w:val="24"/>
          <w:u w:val="single"/>
        </w:rPr>
        <w:t>του</w:t>
      </w:r>
      <w:r w:rsidRPr="00003C6D">
        <w:rPr>
          <w:i/>
          <w:sz w:val="24"/>
          <w:szCs w:val="24"/>
          <w:u w:val="single"/>
        </w:rPr>
        <w:t xml:space="preserve"> Ινδ</w:t>
      </w:r>
      <w:r w:rsidR="006A2E38" w:rsidRPr="00003C6D">
        <w:rPr>
          <w:i/>
          <w:sz w:val="24"/>
          <w:szCs w:val="24"/>
          <w:u w:val="single"/>
        </w:rPr>
        <w:t>ουισμού</w:t>
      </w:r>
      <w:r w:rsidRPr="00003C6D">
        <w:rPr>
          <w:i/>
          <w:sz w:val="24"/>
          <w:szCs w:val="24"/>
          <w:u w:val="single"/>
        </w:rPr>
        <w:t>.</w:t>
      </w:r>
    </w:p>
    <w:p w:rsidR="00770700" w:rsidRPr="00770700" w:rsidRDefault="00770700" w:rsidP="0077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</w:pPr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 xml:space="preserve">Η λέξη </w:t>
      </w:r>
      <w:r w:rsidRPr="00770700">
        <w:rPr>
          <w:rFonts w:ascii="Times New Roman" w:eastAsia="Times New Roman" w:hAnsi="Times New Roman" w:cs="Times New Roman"/>
          <w:b/>
          <w:bCs/>
          <w:color w:val="auto"/>
          <w:kern w:val="0"/>
          <w:sz w:val="24"/>
          <w:szCs w:val="24"/>
        </w:rPr>
        <w:t>κάρμα</w:t>
      </w:r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 xml:space="preserve"> σημαίνει γενικά "δράση". Ετυμολογικά η λέξη "</w:t>
      </w:r>
      <w:proofErr w:type="spellStart"/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Καρ</w:t>
      </w:r>
      <w:proofErr w:type="spellEnd"/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" σημαίνει δράση ενώ η λέξη "μα" σημαίνει το αποτέλεσμα.</w:t>
      </w:r>
    </w:p>
    <w:p w:rsidR="00770700" w:rsidRPr="00770700" w:rsidRDefault="00770700" w:rsidP="0077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</w:pPr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 xml:space="preserve">Κατά τον </w:t>
      </w:r>
      <w:r w:rsidR="006A2E38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Ινδουισμό</w:t>
      </w:r>
      <w:hyperlink r:id="rId17" w:tooltip="Ινδουισμός" w:history="1"/>
      <w:r w:rsidR="006A2E38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 xml:space="preserve"> και τον Βουδισμό</w:t>
      </w:r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 xml:space="preserve">, το κάρμα αναφέρεται στην έννοια του νόμου της σχέσεως μεταξύ αιτίας και αποτελέσματος προσδιορίζοντας ότι κάθε πράξη είναι αποτέλεσμα αιτίας του παρελθόντος και συγχρόνως αιτία άλλων πράξεων που θ΄ ακολουθήσουν στο μέλλον. Έτσι ο νόμος του </w:t>
      </w:r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>κάρμα</w:t>
      </w:r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 xml:space="preserve"> ταυτίζεται με τον νόμο της αιτιότητας, της αναπόφευκτης δηλαδή σχέσεως αιτίου και αιτιατού, ο νόμος της δράσης και της αντίδρασης, ο νόμος της δικαιοσύνης και της ισορροπίας, που ακολουθούν την εφαρμογή του σε κάθε εκδήλωση της ζωής με συνέπεια να διαμορφώνεται ανάλογα </w:t>
      </w:r>
      <w:proofErr w:type="spellStart"/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απ</w:t>
      </w:r>
      <w:proofErr w:type="spellEnd"/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΄ αυτό το ίδιο το κάρμα.</w:t>
      </w:r>
    </w:p>
    <w:p w:rsidR="00770700" w:rsidRPr="00770700" w:rsidRDefault="00770700" w:rsidP="0077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</w:pPr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Σύμφωνα με τη δοξασία αυτή, το κάρμα ακολουθεί τον άνθρωπο κατά τις επίγειες ενσαρκώσεις του, τις συνθήκες των οποίων και προσδιορίζει. Έτσι, όσο ο άνθρωπος εξελίσσεται τόσο λιγότερο εξαρτάται από τα δεσμά του κάρμα, με συνέπεια να καταστεί ο ίδιος συνειδητός δημιουργός των συνθηκών της ζωής του.</w:t>
      </w:r>
    </w:p>
    <w:p w:rsidR="00770700" w:rsidRPr="00770700" w:rsidRDefault="00770700" w:rsidP="00770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</w:pPr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 xml:space="preserve">Η σχέση αιτίου αποτελέσματος και εμμέσως η ηθική συνέπεια του νόμου του κάρμα στα πλαίσια της χριστιανικής διδασκαλίας έχει διατυπωθεί ότι αντιστοιχεί στη ρήση του </w:t>
      </w:r>
      <w:r w:rsidR="006A2E38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αποστόλου Παύλου</w:t>
      </w:r>
      <w:hyperlink r:id="rId18" w:tooltip="Απόστολος Παύλος" w:history="1"/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 xml:space="preserve"> όπου επισημαίνεται:</w:t>
      </w:r>
    </w:p>
    <w:p w:rsidR="00770700" w:rsidRPr="00770700" w:rsidRDefault="00770700" w:rsidP="0077070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</w:pPr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«</w:t>
      </w:r>
      <w:proofErr w:type="spellStart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>Μὴ</w:t>
      </w:r>
      <w:proofErr w:type="spellEnd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 xml:space="preserve"> </w:t>
      </w:r>
      <w:proofErr w:type="spellStart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>πλανᾶσθε</w:t>
      </w:r>
      <w:proofErr w:type="spellEnd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 xml:space="preserve">, </w:t>
      </w:r>
      <w:proofErr w:type="spellStart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>Θεὸς</w:t>
      </w:r>
      <w:proofErr w:type="spellEnd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 xml:space="preserve"> </w:t>
      </w:r>
      <w:proofErr w:type="spellStart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>οὐ</w:t>
      </w:r>
      <w:proofErr w:type="spellEnd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 xml:space="preserve"> μυκτηρίζεται· ὃ </w:t>
      </w:r>
      <w:proofErr w:type="spellStart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>γὰρ</w:t>
      </w:r>
      <w:proofErr w:type="spellEnd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 xml:space="preserve"> </w:t>
      </w:r>
      <w:proofErr w:type="spellStart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>ἐὰν</w:t>
      </w:r>
      <w:proofErr w:type="spellEnd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 xml:space="preserve"> </w:t>
      </w:r>
      <w:proofErr w:type="spellStart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>σπείρῃ</w:t>
      </w:r>
      <w:proofErr w:type="spellEnd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 xml:space="preserve"> </w:t>
      </w:r>
      <w:proofErr w:type="spellStart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>ἄνθρωπος</w:t>
      </w:r>
      <w:proofErr w:type="spellEnd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 xml:space="preserve">, </w:t>
      </w:r>
      <w:proofErr w:type="spellStart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>τοῦτο</w:t>
      </w:r>
      <w:proofErr w:type="spellEnd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 xml:space="preserve"> </w:t>
      </w:r>
      <w:proofErr w:type="spellStart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>καὶ</w:t>
      </w:r>
      <w:proofErr w:type="spellEnd"/>
      <w:r w:rsidRPr="00770700">
        <w:rPr>
          <w:rFonts w:ascii="Times New Roman" w:eastAsia="Times New Roman" w:hAnsi="Times New Roman" w:cs="Times New Roman"/>
          <w:i/>
          <w:iCs/>
          <w:color w:val="auto"/>
          <w:kern w:val="0"/>
          <w:sz w:val="24"/>
          <w:szCs w:val="24"/>
        </w:rPr>
        <w:t xml:space="preserve"> θερίσει</w:t>
      </w:r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» (</w:t>
      </w:r>
      <w:r w:rsidR="00003C6D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 xml:space="preserve">Προς </w:t>
      </w:r>
      <w:proofErr w:type="spellStart"/>
      <w:r w:rsidR="00003C6D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Γαλάτες</w:t>
      </w:r>
      <w:proofErr w:type="spellEnd"/>
      <w:r w:rsidR="00003C6D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 xml:space="preserve"> 6:7</w:t>
      </w:r>
      <w:hyperlink r:id="rId19" w:anchor="6" w:tooltip="s:Προς Γαλάτας" w:history="1"/>
      <w:r w:rsidRPr="00770700"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)</w:t>
      </w:r>
    </w:p>
    <w:p w:rsidR="00770700" w:rsidRDefault="00003C6D" w:rsidP="00770700">
      <w:pPr>
        <w:rPr>
          <w:sz w:val="24"/>
          <w:szCs w:val="24"/>
        </w:rPr>
      </w:pPr>
      <w:r w:rsidRPr="00770700">
        <w:rPr>
          <w:rFonts w:ascii="Tahoma" w:hAnsi="Tahoma" w:cs="Tahoma"/>
          <w:noProof/>
          <w:sz w:val="44"/>
        </w:rPr>
        <w:drawing>
          <wp:anchor distT="0" distB="0" distL="114300" distR="114300" simplePos="0" relativeHeight="251659264" behindDoc="0" locked="0" layoutInCell="1" allowOverlap="1" wp14:anchorId="1613EFF9" wp14:editId="15E9EC24">
            <wp:simplePos x="0" y="0"/>
            <wp:positionH relativeFrom="column">
              <wp:posOffset>-346026</wp:posOffset>
            </wp:positionH>
            <wp:positionV relativeFrom="paragraph">
              <wp:posOffset>221078</wp:posOffset>
            </wp:positionV>
            <wp:extent cx="1188720" cy="2512060"/>
            <wp:effectExtent l="0" t="0" r="0" b="2540"/>
            <wp:wrapThrough wrapText="bothSides">
              <wp:wrapPolygon edited="0">
                <wp:start x="5192" y="0"/>
                <wp:lineTo x="2077" y="655"/>
                <wp:lineTo x="2077" y="2129"/>
                <wp:lineTo x="4500" y="2621"/>
                <wp:lineTo x="5192" y="5242"/>
                <wp:lineTo x="0" y="6224"/>
                <wp:lineTo x="0" y="7535"/>
                <wp:lineTo x="5192" y="7862"/>
                <wp:lineTo x="2077" y="10483"/>
                <wp:lineTo x="692" y="11302"/>
                <wp:lineTo x="1038" y="12285"/>
                <wp:lineTo x="4846" y="13104"/>
                <wp:lineTo x="1731" y="13596"/>
                <wp:lineTo x="1385" y="13923"/>
                <wp:lineTo x="2769" y="15725"/>
                <wp:lineTo x="7269" y="18346"/>
                <wp:lineTo x="7269" y="20148"/>
                <wp:lineTo x="8654" y="20967"/>
                <wp:lineTo x="11769" y="21458"/>
                <wp:lineTo x="13846" y="21458"/>
                <wp:lineTo x="16615" y="20967"/>
                <wp:lineTo x="18000" y="19329"/>
                <wp:lineTo x="17654" y="18346"/>
                <wp:lineTo x="21115" y="12940"/>
                <wp:lineTo x="18692" y="10483"/>
                <wp:lineTo x="21115" y="8681"/>
                <wp:lineTo x="21115" y="7207"/>
                <wp:lineTo x="16615" y="5242"/>
                <wp:lineTo x="19385" y="5242"/>
                <wp:lineTo x="19385" y="4423"/>
                <wp:lineTo x="16615" y="2621"/>
                <wp:lineTo x="19385" y="655"/>
                <wp:lineTo x="18346" y="328"/>
                <wp:lineTo x="10731" y="0"/>
                <wp:lineTo x="5192" y="0"/>
              </wp:wrapPolygon>
            </wp:wrapThrough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03C6D" w:rsidRDefault="00003C6D" w:rsidP="00770700">
      <w:pPr>
        <w:rPr>
          <w:sz w:val="24"/>
          <w:szCs w:val="24"/>
        </w:rPr>
      </w:pPr>
    </w:p>
    <w:p w:rsidR="00003C6D" w:rsidRDefault="00003C6D" w:rsidP="00770700">
      <w:pPr>
        <w:rPr>
          <w:sz w:val="24"/>
          <w:szCs w:val="24"/>
        </w:rPr>
      </w:pPr>
    </w:p>
    <w:p w:rsidR="00003C6D" w:rsidRDefault="00003C6D" w:rsidP="00770700">
      <w:pPr>
        <w:rPr>
          <w:sz w:val="24"/>
          <w:szCs w:val="24"/>
        </w:rPr>
      </w:pPr>
    </w:p>
    <w:p w:rsidR="00003C6D" w:rsidRDefault="00003C6D" w:rsidP="00770700">
      <w:pPr>
        <w:rPr>
          <w:sz w:val="24"/>
          <w:szCs w:val="24"/>
        </w:rPr>
      </w:pPr>
    </w:p>
    <w:p w:rsidR="00003C6D" w:rsidRDefault="00003C6D" w:rsidP="00770700">
      <w:pPr>
        <w:rPr>
          <w:sz w:val="24"/>
          <w:szCs w:val="24"/>
        </w:rPr>
      </w:pPr>
      <w:bookmarkStart w:id="0" w:name="_GoBack"/>
      <w:bookmarkEnd w:id="0"/>
    </w:p>
    <w:p w:rsidR="00003C6D" w:rsidRDefault="00003C6D" w:rsidP="00770700">
      <w:pPr>
        <w:rPr>
          <w:sz w:val="24"/>
          <w:szCs w:val="24"/>
        </w:rPr>
      </w:pPr>
    </w:p>
    <w:p w:rsidR="00003C6D" w:rsidRPr="00003C6D" w:rsidRDefault="00003C6D" w:rsidP="00770700">
      <w:pPr>
        <w:rPr>
          <w:b/>
          <w:i/>
          <w:sz w:val="24"/>
          <w:szCs w:val="24"/>
        </w:rPr>
      </w:pPr>
      <w:r w:rsidRPr="00003C6D">
        <w:rPr>
          <w:b/>
          <w:i/>
          <w:sz w:val="24"/>
          <w:szCs w:val="24"/>
        </w:rPr>
        <w:t>ΠΗΓΕΣ:</w:t>
      </w:r>
    </w:p>
    <w:p w:rsidR="00003C6D" w:rsidRPr="00003C6D" w:rsidRDefault="00003C6D" w:rsidP="00003C6D">
      <w:pPr>
        <w:pStyle w:val="a9"/>
        <w:numPr>
          <w:ilvl w:val="0"/>
          <w:numId w:val="1"/>
        </w:numPr>
        <w:rPr>
          <w:sz w:val="24"/>
          <w:szCs w:val="24"/>
          <w:lang w:val="en-US"/>
        </w:rPr>
      </w:pPr>
      <w:r w:rsidRPr="00003C6D">
        <w:rPr>
          <w:sz w:val="24"/>
          <w:szCs w:val="24"/>
          <w:lang w:val="en-US"/>
        </w:rPr>
        <w:t>Wikipedia</w:t>
      </w:r>
    </w:p>
    <w:sectPr w:rsidR="00003C6D" w:rsidRPr="00003C6D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Gabriola">
    <w:panose1 w:val="04040605051002020D02"/>
    <w:charset w:val="A1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8D54D6"/>
    <w:multiLevelType w:val="hybridMultilevel"/>
    <w:tmpl w:val="B5A05AAC"/>
    <w:lvl w:ilvl="0" w:tplc="BAB40ABE">
      <w:start w:val="1"/>
      <w:numFmt w:val="bullet"/>
      <w:lvlText w:val=""/>
      <w:lvlJc w:val="left"/>
      <w:pPr>
        <w:ind w:left="720" w:hanging="360"/>
      </w:pPr>
      <w:rPr>
        <w:rFonts w:ascii="Wingdings 2" w:hAnsi="Wingdings 2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700"/>
    <w:rsid w:val="00003C6D"/>
    <w:rsid w:val="00006D54"/>
    <w:rsid w:val="006314C3"/>
    <w:rsid w:val="006A2E38"/>
    <w:rsid w:val="00770700"/>
    <w:rsid w:val="00A34E66"/>
    <w:rsid w:val="00C2514A"/>
    <w:rsid w:val="00E4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372A6-8197-42D1-9777-3E9BB56BB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l-GR" w:eastAsia="el-GR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επικεφαλίδα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caps/>
    </w:rPr>
  </w:style>
  <w:style w:type="paragraph" w:styleId="a3">
    <w:name w:val="Title"/>
    <w:basedOn w:val="a"/>
    <w:next w:val="a"/>
    <w:link w:val="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Char">
    <w:name w:val="Τίτλος Char"/>
    <w:basedOn w:val="a0"/>
    <w:link w:val="a3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customStyle="1" w:styleId="a4">
    <w:name w:val="Κανονική εσοχή"/>
    <w:basedOn w:val="a"/>
    <w:uiPriority w:val="2"/>
    <w:unhideWhenUsed/>
    <w:qFormat/>
    <w:pPr>
      <w:ind w:right="1440"/>
    </w:pPr>
  </w:style>
  <w:style w:type="character" w:customStyle="1" w:styleId="10">
    <w:name w:val="Χαρακτήρας επικεφαλίδας 1"/>
    <w:basedOn w:val="a0"/>
    <w:link w:val="1"/>
    <w:uiPriority w:val="9"/>
    <w:rPr>
      <w:caps/>
      <w:kern w:val="18"/>
    </w:rPr>
  </w:style>
  <w:style w:type="paragraph" w:styleId="a5">
    <w:name w:val="List"/>
    <w:basedOn w:val="a"/>
    <w:uiPriority w:val="1"/>
    <w:unhideWhenUsed/>
    <w:qFormat/>
    <w:pPr>
      <w:ind w:left="346" w:hanging="317"/>
    </w:pPr>
  </w:style>
  <w:style w:type="paragraph" w:styleId="2">
    <w:name w:val="List 2"/>
    <w:basedOn w:val="a"/>
    <w:uiPriority w:val="1"/>
    <w:unhideWhenUsed/>
    <w:qFormat/>
    <w:pPr>
      <w:ind w:left="706" w:hanging="317"/>
    </w:pPr>
  </w:style>
  <w:style w:type="character" w:customStyle="1" w:styleId="a6">
    <w:name w:val="Πλαίσιο ελέγχου"/>
    <w:basedOn w:val="a0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a7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semiHidden/>
    <w:unhideWhenUsed/>
    <w:qFormat/>
    <w:rPr>
      <w:i/>
      <w:iCs/>
    </w:rPr>
  </w:style>
  <w:style w:type="character" w:styleId="-">
    <w:name w:val="Hyperlink"/>
    <w:basedOn w:val="a0"/>
    <w:uiPriority w:val="99"/>
    <w:semiHidden/>
    <w:unhideWhenUsed/>
    <w:rsid w:val="0077070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770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styleId="a9">
    <w:name w:val="List Paragraph"/>
    <w:basedOn w:val="a"/>
    <w:uiPriority w:val="34"/>
    <w:unhideWhenUsed/>
    <w:qFormat/>
    <w:rsid w:val="00003C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9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el.wikipedia.org/wiki/%CE%91%CF%80%CF%8C%CF%83%CF%84%CE%BF%CE%BB%CE%BF%CF%82_%CE%A0%CE%B1%CF%8D%CE%BB%CE%BF%CF%82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l.wikipedia.org/wiki/%CE%99%CE%BD%CE%B4%CE%BF%CF%85%CE%B9%CF%83%CE%BC%CF%8C%CF%82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el.wikisource.org/wiki/%CE%A0%CF%81%CE%BF%CF%82_%CE%93%CE%B1%CE%BB%CE%AC%CF%84%CE%B1%CF%82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917;&#955;&#941;&#957;&#951;%20&#928;&#945;&#953;&#948;&#953;&#940;\AppData\Roaming\Microsoft\&#928;&#961;&#972;&#964;&#965;&#960;&#945;\&#923;&#943;&#963;&#964;&#945;%20&#949;&#955;&#941;&#947;&#967;&#959;&#965;%20&#947;&#940;&#956;&#959;&#965;%20(&#965;&#948;&#945;&#964;&#959;&#947;&#961;&#945;&#966;&#943;&#945;).dotx" TargetMode="External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44CC2395-5FC0-4E2D-85EC-700E7C4DDC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D4FD73-F48D-4072-A65E-ED6E80C4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Λίστα ελέγχου γάμου (υδατογραφία)</Template>
  <TotalTime>25</TotalTime>
  <Pages>1</Pages>
  <Words>291</Words>
  <Characters>1577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Ελένη Παιδιά</dc:creator>
  <cp:keywords/>
  <cp:lastModifiedBy>DIMIS</cp:lastModifiedBy>
  <cp:revision>1</cp:revision>
  <dcterms:created xsi:type="dcterms:W3CDTF">2016-12-15T19:32:00Z</dcterms:created>
  <dcterms:modified xsi:type="dcterms:W3CDTF">2016-12-15T19:57:00Z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TC028952159991</vt:lpwstr>
  </property>
</Properties>
</file>