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D08" w:rsidRPr="00BE06A6" w:rsidRDefault="00A87D08" w:rsidP="00BE06A6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 xml:space="preserve">Εργαστήριο : </w:t>
      </w:r>
      <w:r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«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Ο Πόλεμος και η Ειρήνη μέσα από την μουσική</w:t>
      </w:r>
      <w:r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»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.</w:t>
      </w:r>
    </w:p>
    <w:p w:rsidR="00A87D08" w:rsidRDefault="00A87D08" w:rsidP="00BE06A6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(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Δημούδης Γιώργος</w:t>
      </w:r>
      <w:r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)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.</w:t>
      </w:r>
    </w:p>
    <w:p w:rsidR="00A87D08" w:rsidRPr="00BE06A6" w:rsidRDefault="00A87D08" w:rsidP="00BE06A6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</w:p>
    <w:p w:rsidR="00A87D08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1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vertAlign w:val="superscript"/>
          <w:lang w:eastAsia="el-GR"/>
        </w:rPr>
        <w:t>η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 xml:space="preserve"> Δραστηριότητα:</w:t>
      </w:r>
    </w:p>
    <w:p w:rsidR="00A87D08" w:rsidRPr="00BE06A6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</w:p>
    <w:p w:rsidR="00A87D08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Το εργαστήριο ξεκινάει με την ερώτηση: «Ποιο τραγούδι θα διάλεγες που να εκφράζει την διάθεση ή τις σκέψεις σου αυτή τη στιγμή;»</w:t>
      </w:r>
    </w:p>
    <w:p w:rsidR="00A87D08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Ο κάθε ένας διαλέγει το τραγούδι που θέλει και εάν θέλει συνοδεύει με τις σκέψεις του την επιλογή του.</w:t>
      </w:r>
    </w:p>
    <w:p w:rsidR="00A87D08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2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vertAlign w:val="superscript"/>
          <w:lang w:eastAsia="el-GR"/>
        </w:rPr>
        <w:t>η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 xml:space="preserve"> Δραστηριότητα:</w:t>
      </w:r>
    </w:p>
    <w:p w:rsidR="00A87D08" w:rsidRPr="00BE06A6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</w:p>
    <w:p w:rsidR="00A87D08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Με τα παιδιά ακούμε τα παρακάτω ελληνικά και ξένα τραγούδια,</w:t>
      </w:r>
      <w:r w:rsidRPr="00FD116B"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 xml:space="preserve"> </w:t>
      </w: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συζητάμε τους στίχους και μιλάμε για τα φανερά και κρυφά νοήματά τους.</w:t>
      </w:r>
      <w:r w:rsidRPr="00FD116B"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 xml:space="preserve"> </w:t>
      </w:r>
    </w:p>
    <w:p w:rsidR="00A87D08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3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vertAlign w:val="superscript"/>
          <w:lang w:eastAsia="el-GR"/>
        </w:rPr>
        <w:t>η</w:t>
      </w: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 xml:space="preserve"> Δραστηριότητα:</w:t>
      </w:r>
    </w:p>
    <w:p w:rsidR="00A87D08" w:rsidRPr="00BE06A6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</w:p>
    <w:p w:rsidR="00A87D08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 xml:space="preserve">Οι ομάδες επιλέγουν από ένα τραγούδι και δημιουργούν στη συνέχεια από μια αφίσα με σχέδια και στίχους. </w:t>
      </w:r>
    </w:p>
    <w:p w:rsidR="00A87D08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Default="00A87D08" w:rsidP="00215DF3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Τα τραγούδια έχουν αντιπολεμικό  περιεχόμενο. Η μετάφραση των τραγουδιών παρουσιάζεται παρακάτω:</w:t>
      </w:r>
    </w:p>
    <w:p w:rsidR="00A87D08" w:rsidRPr="00FD116B" w:rsidRDefault="00A87D08" w:rsidP="00AC123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Pr="00C05E7C" w:rsidRDefault="00A87D08" w:rsidP="00AC123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Pr="00C05E7C" w:rsidRDefault="00A87D08" w:rsidP="00AC123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Οι σύνδεσμοι που ακολουθούν παραπέμπουν σε οπτικοποιημένες παρουσιάσεις των τραγουδιών με τα οποία ασχολήθηκαν οι μαθητές.</w:t>
      </w:r>
    </w:p>
    <w:p w:rsidR="00A87D08" w:rsidRPr="00C05E7C" w:rsidRDefault="00A87D08" w:rsidP="00AC123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Pr="00AC1236" w:rsidRDefault="00A87D08" w:rsidP="00AC123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1.</w:t>
      </w:r>
      <w:r w:rsidRPr="00AC1236"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ΚΩΣΤΑΣ ΧΑΤΖΗΣ-στο διεθνές το μαγαζί(audio)</w:t>
      </w:r>
    </w:p>
    <w:p w:rsidR="00A87D08" w:rsidRDefault="00A87D08">
      <w:hyperlink r:id="rId4" w:history="1">
        <w:r w:rsidRPr="004852F1">
          <w:rPr>
            <w:rStyle w:val="Hyperlink"/>
          </w:rPr>
          <w:t>https://www.youtube.com/watch?v=C0Nif4AWvm8</w:t>
        </w:r>
      </w:hyperlink>
    </w:p>
    <w:p w:rsidR="00A87D08" w:rsidRPr="00AC1236" w:rsidRDefault="00A87D08" w:rsidP="00AC1236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AC1236">
        <w:rPr>
          <w:rFonts w:ascii="Arial" w:hAnsi="Arial" w:cs="Arial"/>
          <w:b w:val="0"/>
          <w:sz w:val="24"/>
          <w:szCs w:val="24"/>
        </w:rPr>
        <w:t>2.</w:t>
      </w:r>
      <w:r w:rsidRPr="00AC123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 xml:space="preserve"> ο γερο νεγρο τζιμ μανος λοϊζος</w:t>
      </w:r>
    </w:p>
    <w:p w:rsidR="00A87D08" w:rsidRDefault="00A87D08">
      <w:hyperlink r:id="rId5" w:history="1">
        <w:r w:rsidRPr="004852F1">
          <w:rPr>
            <w:rStyle w:val="Hyperlink"/>
          </w:rPr>
          <w:t>https://www.youtube.com/watch?v=54Rq4bRMzV8</w:t>
        </w:r>
      </w:hyperlink>
    </w:p>
    <w:p w:rsidR="00A87D08" w:rsidRPr="00AC1236" w:rsidRDefault="00A87D08" w:rsidP="00AC1236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222222"/>
          <w:sz w:val="24"/>
          <w:szCs w:val="24"/>
          <w:lang w:val="en-US"/>
        </w:rPr>
      </w:pPr>
      <w:r w:rsidRPr="00AC1236">
        <w:rPr>
          <w:rFonts w:ascii="Arial" w:hAnsi="Arial" w:cs="Arial"/>
          <w:b w:val="0"/>
          <w:sz w:val="24"/>
          <w:szCs w:val="24"/>
          <w:lang w:val="en-US"/>
        </w:rPr>
        <w:t>3.</w:t>
      </w:r>
      <w:r w:rsidRPr="00AC1236">
        <w:rPr>
          <w:rFonts w:ascii="Arial" w:hAnsi="Arial" w:cs="Arial"/>
          <w:sz w:val="24"/>
          <w:szCs w:val="24"/>
          <w:lang w:val="en-US"/>
        </w:rPr>
        <w:t xml:space="preserve"> </w:t>
      </w:r>
      <w:r w:rsidRPr="00AC123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  <w:lang w:val="en-US"/>
        </w:rPr>
        <w:t>I Mpalanta tou kyr mentiou-nikos Ksilouris</w:t>
      </w:r>
    </w:p>
    <w:p w:rsidR="00A87D08" w:rsidRPr="00AC1236" w:rsidRDefault="00A87D08">
      <w:pPr>
        <w:rPr>
          <w:lang w:val="en-US"/>
        </w:rPr>
      </w:pPr>
      <w:hyperlink r:id="rId6" w:history="1">
        <w:r w:rsidRPr="004852F1">
          <w:rPr>
            <w:rStyle w:val="Hyperlink"/>
            <w:lang w:val="en-US"/>
          </w:rPr>
          <w:t>https://www.youtube.com/watch?v=hU4h3pMNXfA</w:t>
        </w:r>
      </w:hyperlink>
    </w:p>
    <w:p w:rsidR="00A87D08" w:rsidRPr="00AC1236" w:rsidRDefault="00A87D08" w:rsidP="00AC1236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AC1236">
        <w:rPr>
          <w:rFonts w:ascii="Arial" w:hAnsi="Arial" w:cs="Arial"/>
          <w:b w:val="0"/>
          <w:sz w:val="24"/>
          <w:szCs w:val="24"/>
        </w:rPr>
        <w:t xml:space="preserve">4. </w:t>
      </w:r>
      <w:r w:rsidRPr="00AC123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>Poll - Άνθρωπε αγάπα</w:t>
      </w:r>
    </w:p>
    <w:p w:rsidR="00A87D08" w:rsidRDefault="00A87D08">
      <w:hyperlink r:id="rId7" w:history="1">
        <w:r w:rsidRPr="004852F1">
          <w:rPr>
            <w:rStyle w:val="Hyperlink"/>
            <w:lang w:val="en-US"/>
          </w:rPr>
          <w:t>https</w:t>
        </w:r>
        <w:r w:rsidRPr="004852F1">
          <w:rPr>
            <w:rStyle w:val="Hyperlink"/>
          </w:rPr>
          <w:t>://</w:t>
        </w:r>
        <w:r w:rsidRPr="004852F1">
          <w:rPr>
            <w:rStyle w:val="Hyperlink"/>
            <w:lang w:val="en-US"/>
          </w:rPr>
          <w:t>www</w:t>
        </w:r>
        <w:r w:rsidRPr="004852F1">
          <w:rPr>
            <w:rStyle w:val="Hyperlink"/>
          </w:rPr>
          <w:t>.</w:t>
        </w:r>
        <w:r w:rsidRPr="004852F1">
          <w:rPr>
            <w:rStyle w:val="Hyperlink"/>
            <w:lang w:val="en-US"/>
          </w:rPr>
          <w:t>youtube</w:t>
        </w:r>
        <w:r w:rsidRPr="004852F1">
          <w:rPr>
            <w:rStyle w:val="Hyperlink"/>
          </w:rPr>
          <w:t>.</w:t>
        </w:r>
        <w:r w:rsidRPr="004852F1">
          <w:rPr>
            <w:rStyle w:val="Hyperlink"/>
            <w:lang w:val="en-US"/>
          </w:rPr>
          <w:t>com</w:t>
        </w:r>
        <w:r w:rsidRPr="004852F1">
          <w:rPr>
            <w:rStyle w:val="Hyperlink"/>
          </w:rPr>
          <w:t>/</w:t>
        </w:r>
        <w:r w:rsidRPr="004852F1">
          <w:rPr>
            <w:rStyle w:val="Hyperlink"/>
            <w:lang w:val="en-US"/>
          </w:rPr>
          <w:t>watch</w:t>
        </w:r>
        <w:r w:rsidRPr="004852F1">
          <w:rPr>
            <w:rStyle w:val="Hyperlink"/>
          </w:rPr>
          <w:t>?</w:t>
        </w:r>
        <w:r w:rsidRPr="004852F1">
          <w:rPr>
            <w:rStyle w:val="Hyperlink"/>
            <w:lang w:val="en-US"/>
          </w:rPr>
          <w:t>v</w:t>
        </w:r>
        <w:r w:rsidRPr="004852F1">
          <w:rPr>
            <w:rStyle w:val="Hyperlink"/>
          </w:rPr>
          <w:t>=</w:t>
        </w:r>
        <w:r w:rsidRPr="004852F1">
          <w:rPr>
            <w:rStyle w:val="Hyperlink"/>
            <w:lang w:val="en-US"/>
          </w:rPr>
          <w:t>B</w:t>
        </w:r>
        <w:r w:rsidRPr="004852F1">
          <w:rPr>
            <w:rStyle w:val="Hyperlink"/>
          </w:rPr>
          <w:t>_3</w:t>
        </w:r>
        <w:r w:rsidRPr="004852F1">
          <w:rPr>
            <w:rStyle w:val="Hyperlink"/>
            <w:lang w:val="en-US"/>
          </w:rPr>
          <w:t>IhZOH</w:t>
        </w:r>
        <w:r w:rsidRPr="004852F1">
          <w:rPr>
            <w:rStyle w:val="Hyperlink"/>
          </w:rPr>
          <w:t>8</w:t>
        </w:r>
        <w:r w:rsidRPr="004852F1">
          <w:rPr>
            <w:rStyle w:val="Hyperlink"/>
            <w:lang w:val="en-US"/>
          </w:rPr>
          <w:t>NE</w:t>
        </w:r>
      </w:hyperlink>
    </w:p>
    <w:p w:rsidR="00A87D08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202C21">
        <w:rPr>
          <w:rFonts w:ascii="Arial" w:hAnsi="Arial" w:cs="Arial"/>
          <w:b w:val="0"/>
          <w:sz w:val="24"/>
          <w:szCs w:val="24"/>
        </w:rPr>
        <w:t>5.</w:t>
      </w:r>
      <w:r w:rsidRPr="00202C21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 xml:space="preserve"> ΜΟΝΤΑΖ - Τι κοσμος ειν΄ αυτος [πρώτη εκτέλεση]</w:t>
      </w:r>
    </w:p>
    <w:p w:rsidR="00A87D08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sz w:val="24"/>
          <w:szCs w:val="24"/>
        </w:rPr>
      </w:pPr>
      <w:hyperlink r:id="rId8" w:history="1">
        <w:r w:rsidRPr="004852F1">
          <w:rPr>
            <w:rStyle w:val="Hyperlink"/>
            <w:rFonts w:ascii="Arial" w:hAnsi="Arial" w:cs="Arial"/>
            <w:b w:val="0"/>
            <w:sz w:val="24"/>
            <w:szCs w:val="24"/>
          </w:rPr>
          <w:t>https://www.youtube.com/watch?v=hLOco0lvSWI</w:t>
        </w:r>
      </w:hyperlink>
    </w:p>
    <w:p w:rsidR="00A87D08" w:rsidRPr="00055E7E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sz w:val="24"/>
          <w:szCs w:val="24"/>
        </w:rPr>
      </w:pPr>
    </w:p>
    <w:p w:rsidR="00A87D08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222222"/>
          <w:sz w:val="24"/>
          <w:szCs w:val="24"/>
        </w:rPr>
      </w:pPr>
      <w:r w:rsidRPr="00055E7E">
        <w:rPr>
          <w:rFonts w:ascii="Arial" w:hAnsi="Arial" w:cs="Arial"/>
          <w:b w:val="0"/>
          <w:sz w:val="24"/>
          <w:szCs w:val="24"/>
        </w:rPr>
        <w:t>6.</w:t>
      </w:r>
      <w:r w:rsidRPr="00055E7E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</w:rPr>
        <w:t xml:space="preserve"> Βασίλης Παπακωσταντίνου - Τρίτος Παγκόσμιος</w:t>
      </w:r>
    </w:p>
    <w:p w:rsidR="00A87D08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sz w:val="24"/>
          <w:szCs w:val="24"/>
        </w:rPr>
      </w:pPr>
      <w:hyperlink r:id="rId9" w:history="1">
        <w:r w:rsidRPr="004852F1">
          <w:rPr>
            <w:rStyle w:val="Hyperlink"/>
            <w:rFonts w:ascii="Arial" w:hAnsi="Arial" w:cs="Arial"/>
            <w:b w:val="0"/>
            <w:sz w:val="24"/>
            <w:szCs w:val="24"/>
          </w:rPr>
          <w:t>https://www.youtube.com/watch?v=Ib1MKILTq-Y</w:t>
        </w:r>
      </w:hyperlink>
    </w:p>
    <w:p w:rsidR="00A87D08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sz w:val="24"/>
          <w:szCs w:val="24"/>
        </w:rPr>
      </w:pPr>
    </w:p>
    <w:p w:rsidR="00A87D08" w:rsidRPr="00B60D96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222222"/>
          <w:sz w:val="38"/>
          <w:szCs w:val="38"/>
          <w:lang w:val="en-US"/>
        </w:rPr>
      </w:pPr>
      <w:r w:rsidRPr="00B60D96">
        <w:rPr>
          <w:rFonts w:ascii="Arial" w:hAnsi="Arial" w:cs="Arial"/>
          <w:b w:val="0"/>
          <w:sz w:val="24"/>
          <w:szCs w:val="24"/>
          <w:lang w:val="en-US"/>
        </w:rPr>
        <w:t>7.</w:t>
      </w:r>
      <w:r w:rsidRPr="00B60D96">
        <w:rPr>
          <w:lang w:val="en-US"/>
        </w:rPr>
        <w:t xml:space="preserve"> </w:t>
      </w:r>
      <w:r w:rsidRPr="00B60D9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  <w:lang w:val="en-US"/>
        </w:rPr>
        <w:t>Metallica - One [Official Music Video]</w:t>
      </w:r>
    </w:p>
    <w:p w:rsidR="00A87D08" w:rsidRPr="00B60D96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sz w:val="24"/>
          <w:szCs w:val="24"/>
          <w:lang w:val="en-US"/>
        </w:rPr>
      </w:pPr>
      <w:hyperlink r:id="rId10" w:history="1">
        <w:r w:rsidRPr="00B60D96">
          <w:rPr>
            <w:rStyle w:val="Hyperlink"/>
            <w:rFonts w:ascii="Arial" w:hAnsi="Arial" w:cs="Arial"/>
            <w:b w:val="0"/>
            <w:sz w:val="24"/>
            <w:szCs w:val="24"/>
            <w:lang w:val="en-US"/>
          </w:rPr>
          <w:t>https://www.youtube.com/watch?v=WM8bTdBs-cw</w:t>
        </w:r>
      </w:hyperlink>
    </w:p>
    <w:p w:rsidR="00A87D08" w:rsidRPr="00C05E7C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sz w:val="24"/>
          <w:szCs w:val="24"/>
          <w:lang w:val="en-US"/>
        </w:rPr>
      </w:pPr>
    </w:p>
    <w:p w:rsidR="00A87D08" w:rsidRPr="00C05E7C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222222"/>
          <w:sz w:val="24"/>
          <w:szCs w:val="24"/>
          <w:lang w:val="en-US"/>
        </w:rPr>
      </w:pPr>
      <w:r w:rsidRPr="00C05E7C">
        <w:rPr>
          <w:rFonts w:ascii="Arial" w:hAnsi="Arial" w:cs="Arial"/>
          <w:b w:val="0"/>
          <w:sz w:val="24"/>
          <w:szCs w:val="24"/>
          <w:lang w:val="en-US"/>
        </w:rPr>
        <w:t>8.</w:t>
      </w:r>
      <w:r w:rsidRPr="00C05E7C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  <w:lang w:val="en-US"/>
        </w:rPr>
        <w:t xml:space="preserve"> Scorpions - Wind Of Change</w:t>
      </w:r>
    </w:p>
    <w:p w:rsidR="00A87D08" w:rsidRPr="00C05E7C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sz w:val="24"/>
          <w:szCs w:val="24"/>
          <w:lang w:val="en-US"/>
        </w:rPr>
      </w:pPr>
      <w:hyperlink r:id="rId11" w:history="1">
        <w:r w:rsidRPr="00C05E7C">
          <w:rPr>
            <w:rStyle w:val="Hyperlink"/>
            <w:rFonts w:ascii="Arial" w:hAnsi="Arial" w:cs="Arial"/>
            <w:b w:val="0"/>
            <w:sz w:val="24"/>
            <w:szCs w:val="24"/>
            <w:lang w:val="en-US"/>
          </w:rPr>
          <w:t>https://www.youtube.com/watch?v=n4RjJKxsamQ</w:t>
        </w:r>
      </w:hyperlink>
    </w:p>
    <w:p w:rsidR="00A87D08" w:rsidRPr="00C05E7C" w:rsidRDefault="00A87D08" w:rsidP="00202C21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sz w:val="24"/>
          <w:szCs w:val="24"/>
          <w:lang w:val="en-US"/>
        </w:rPr>
      </w:pPr>
    </w:p>
    <w:p w:rsidR="00A87D08" w:rsidRPr="00B60D96" w:rsidRDefault="00A87D08" w:rsidP="00B60D96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222222"/>
          <w:sz w:val="38"/>
          <w:szCs w:val="38"/>
          <w:lang w:val="en-US"/>
        </w:rPr>
      </w:pPr>
      <w:r w:rsidRPr="00B60D96">
        <w:rPr>
          <w:rFonts w:ascii="Arial" w:hAnsi="Arial" w:cs="Arial"/>
          <w:b w:val="0"/>
          <w:sz w:val="24"/>
          <w:szCs w:val="24"/>
          <w:lang w:val="en-US"/>
        </w:rPr>
        <w:t>9.</w:t>
      </w:r>
      <w:r w:rsidRPr="00B60D96">
        <w:rPr>
          <w:rStyle w:val="watch-title"/>
          <w:rFonts w:ascii="Arial" w:hAnsi="Arial" w:cs="Arial"/>
          <w:b w:val="0"/>
          <w:bCs w:val="0"/>
          <w:color w:val="222222"/>
          <w:sz w:val="38"/>
          <w:szCs w:val="38"/>
          <w:bdr w:val="none" w:sz="0" w:space="0" w:color="auto" w:frame="1"/>
          <w:lang w:val="en-US"/>
        </w:rPr>
        <w:t xml:space="preserve"> </w:t>
      </w:r>
      <w:r w:rsidRPr="00B60D96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  <w:lang w:val="en-US"/>
        </w:rPr>
        <w:t>Scorpions - Living for Tomorrow</w:t>
      </w:r>
    </w:p>
    <w:p w:rsidR="00A87D08" w:rsidRPr="00B60D96" w:rsidRDefault="00A87D08">
      <w:pPr>
        <w:rPr>
          <w:rFonts w:ascii="Arial" w:hAnsi="Arial" w:cs="Arial"/>
          <w:bCs/>
          <w:kern w:val="36"/>
          <w:sz w:val="24"/>
          <w:szCs w:val="24"/>
          <w:lang w:val="en-US" w:eastAsia="el-GR"/>
        </w:rPr>
      </w:pPr>
      <w:hyperlink r:id="rId12" w:history="1">
        <w:r w:rsidRPr="004852F1">
          <w:rPr>
            <w:rStyle w:val="Hyperlink"/>
            <w:rFonts w:ascii="Arial" w:hAnsi="Arial" w:cs="Arial"/>
            <w:bCs/>
            <w:kern w:val="36"/>
            <w:sz w:val="24"/>
            <w:szCs w:val="24"/>
            <w:lang w:val="en-US" w:eastAsia="el-GR"/>
          </w:rPr>
          <w:t>https://www.youtube.com/watch?v=KVTfAnB4I_U</w:t>
        </w:r>
      </w:hyperlink>
    </w:p>
    <w:p w:rsidR="00A87D08" w:rsidRPr="0069500F" w:rsidRDefault="00A87D08" w:rsidP="0069500F">
      <w:pPr>
        <w:pStyle w:val="Heading1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color w:val="222222"/>
          <w:sz w:val="38"/>
          <w:szCs w:val="38"/>
          <w:lang w:val="en-US"/>
        </w:rPr>
      </w:pPr>
      <w:r w:rsidRPr="00FD116B">
        <w:rPr>
          <w:rFonts w:ascii="Arial" w:hAnsi="Arial" w:cs="Arial"/>
          <w:b w:val="0"/>
          <w:bCs w:val="0"/>
          <w:sz w:val="24"/>
          <w:szCs w:val="24"/>
          <w:lang w:val="en-US"/>
        </w:rPr>
        <w:t>10.</w:t>
      </w:r>
      <w:r w:rsidRPr="0069500F">
        <w:rPr>
          <w:rStyle w:val="watch-title"/>
          <w:rFonts w:ascii="Arial" w:hAnsi="Arial" w:cs="Arial"/>
          <w:b w:val="0"/>
          <w:bCs w:val="0"/>
          <w:color w:val="222222"/>
          <w:sz w:val="38"/>
          <w:szCs w:val="38"/>
          <w:bdr w:val="none" w:sz="0" w:space="0" w:color="auto" w:frame="1"/>
          <w:lang w:val="en-US"/>
        </w:rPr>
        <w:t xml:space="preserve"> </w:t>
      </w:r>
      <w:r w:rsidRPr="0069500F">
        <w:rPr>
          <w:rStyle w:val="watch-title"/>
          <w:rFonts w:ascii="Arial" w:hAnsi="Arial" w:cs="Arial"/>
          <w:b w:val="0"/>
          <w:bCs w:val="0"/>
          <w:color w:val="222222"/>
          <w:sz w:val="24"/>
          <w:szCs w:val="24"/>
          <w:bdr w:val="none" w:sz="0" w:space="0" w:color="auto" w:frame="1"/>
          <w:lang w:val="en-US"/>
        </w:rPr>
        <w:t>Linkin Park - What I've Done (Official Video)</w:t>
      </w:r>
    </w:p>
    <w:p w:rsidR="00A87D08" w:rsidRPr="00271B92" w:rsidRDefault="00A87D08">
      <w:pPr>
        <w:rPr>
          <w:lang w:val="en-US"/>
        </w:rPr>
      </w:pPr>
      <w:hyperlink r:id="rId13" w:history="1">
        <w:r w:rsidRPr="002C7EB8">
          <w:rPr>
            <w:rStyle w:val="Hyperlink"/>
            <w:lang w:val="en-US"/>
          </w:rPr>
          <w:t>https://www.youtube.com/watch?v=8sgycukafqQ</w:t>
        </w:r>
      </w:hyperlink>
    </w:p>
    <w:p w:rsidR="00A87D08" w:rsidRPr="001F760F" w:rsidRDefault="00A87D08">
      <w:pPr>
        <w:rPr>
          <w:lang w:val="en-US"/>
        </w:rPr>
      </w:pPr>
    </w:p>
    <w:p w:rsidR="00A87D08" w:rsidRPr="001F760F" w:rsidRDefault="00A87D08">
      <w:pPr>
        <w:rPr>
          <w:lang w:val="en-US"/>
        </w:rPr>
      </w:pPr>
    </w:p>
    <w:p w:rsidR="00A87D08" w:rsidRPr="00BE06A6" w:rsidRDefault="00A87D08">
      <w:pPr>
        <w:rPr>
          <w:lang w:val="en-US"/>
        </w:rPr>
      </w:pPr>
    </w:p>
    <w:p w:rsidR="00A87D08" w:rsidRDefault="00A87D08">
      <w:pPr>
        <w:rPr>
          <w:lang w:val="en-US"/>
        </w:rPr>
      </w:pPr>
      <w:r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5" o:spid="_x0000_i1025" type="#_x0000_t75" style="width:462.75pt;height:647.25pt;visibility:visible">
            <v:imagedata r:id="rId14" o:title=""/>
          </v:shape>
        </w:pict>
      </w:r>
    </w:p>
    <w:p w:rsidR="00A87D08" w:rsidRDefault="00A87D08">
      <w:pPr>
        <w:rPr>
          <w:lang w:val="en-US"/>
        </w:rPr>
      </w:pPr>
    </w:p>
    <w:p w:rsidR="00A87D08" w:rsidRDefault="00A87D08">
      <w:pPr>
        <w:rPr>
          <w:lang w:val="en-US"/>
        </w:rPr>
      </w:pPr>
      <w:r>
        <w:rPr>
          <w:noProof/>
          <w:lang w:eastAsia="el-GR"/>
        </w:rPr>
        <w:pict>
          <v:shape id="Εικόνα 26" o:spid="_x0000_i1026" type="#_x0000_t75" style="width:481.5pt;height:318pt;visibility:visible">
            <v:imagedata r:id="rId15" o:title=""/>
          </v:shape>
        </w:pict>
      </w:r>
    </w:p>
    <w:p w:rsidR="00A87D08" w:rsidRDefault="00A87D08">
      <w:pPr>
        <w:rPr>
          <w:lang w:val="en-US"/>
        </w:rPr>
      </w:pPr>
    </w:p>
    <w:p w:rsidR="00A87D08" w:rsidRDefault="00A87D08">
      <w:pPr>
        <w:rPr>
          <w:lang w:val="en-US"/>
        </w:rPr>
      </w:pPr>
      <w:r>
        <w:rPr>
          <w:noProof/>
          <w:lang w:eastAsia="el-GR"/>
        </w:rPr>
        <w:pict>
          <v:shape id="Εικόνα 27" o:spid="_x0000_i1027" type="#_x0000_t75" style="width:300pt;height:440.25pt;visibility:visible">
            <v:imagedata r:id="rId16" o:title=""/>
          </v:shape>
        </w:pict>
      </w:r>
    </w:p>
    <w:p w:rsidR="00A87D08" w:rsidRDefault="00A87D08">
      <w:pPr>
        <w:rPr>
          <w:lang w:val="en-US"/>
        </w:rPr>
      </w:pPr>
    </w:p>
    <w:p w:rsidR="00A87D08" w:rsidRDefault="00A87D08">
      <w:pPr>
        <w:rPr>
          <w:lang w:val="en-US"/>
        </w:rPr>
      </w:pPr>
    </w:p>
    <w:p w:rsidR="00A87D08" w:rsidRDefault="00A87D08">
      <w:pPr>
        <w:rPr>
          <w:lang w:val="en-US"/>
        </w:rPr>
      </w:pPr>
      <w:r>
        <w:rPr>
          <w:noProof/>
          <w:lang w:eastAsia="el-GR"/>
        </w:rPr>
        <w:pict>
          <v:shape id="Εικόνα 28" o:spid="_x0000_i1028" type="#_x0000_t75" style="width:315.75pt;height:222pt;visibility:visible">
            <v:imagedata r:id="rId17" o:title=""/>
          </v:shape>
        </w:pict>
      </w:r>
    </w:p>
    <w:p w:rsidR="00A87D08" w:rsidRDefault="00A87D08">
      <w:pPr>
        <w:rPr>
          <w:lang w:val="en-US"/>
        </w:rPr>
      </w:pPr>
      <w:r>
        <w:rPr>
          <w:noProof/>
          <w:lang w:eastAsia="el-GR"/>
        </w:rPr>
        <w:pict>
          <v:shape id="Εικόνα 13" o:spid="_x0000_i1029" type="#_x0000_t75" style="width:415.5pt;height:233.25pt;visibility:visible">
            <v:imagedata r:id="rId18" o:title=""/>
          </v:shape>
        </w:pict>
      </w:r>
    </w:p>
    <w:p w:rsidR="00A87D08" w:rsidRDefault="00A87D08">
      <w:pPr>
        <w:rPr>
          <w:lang w:val="en-US"/>
        </w:rPr>
      </w:pPr>
    </w:p>
    <w:p w:rsidR="00A87D08" w:rsidRDefault="00A87D08">
      <w:pPr>
        <w:rPr>
          <w:lang w:val="en-US"/>
        </w:rPr>
      </w:pPr>
      <w:r>
        <w:rPr>
          <w:noProof/>
          <w:lang w:eastAsia="el-GR"/>
        </w:rPr>
        <w:pict>
          <v:shape id="Εικόνα 16" o:spid="_x0000_i1030" type="#_x0000_t75" style="width:415.5pt;height:233.25pt;visibility:visible">
            <v:imagedata r:id="rId19" o:title=""/>
          </v:shape>
        </w:pict>
      </w:r>
    </w:p>
    <w:p w:rsidR="00A87D08" w:rsidRDefault="00A87D08">
      <w:pPr>
        <w:rPr>
          <w:lang w:val="en-US"/>
        </w:rPr>
      </w:pPr>
    </w:p>
    <w:p w:rsidR="00A87D08" w:rsidRDefault="00A87D08">
      <w:pPr>
        <w:rPr>
          <w:lang w:val="en-US"/>
        </w:rPr>
      </w:pPr>
      <w:r>
        <w:rPr>
          <w:noProof/>
          <w:lang w:eastAsia="el-GR"/>
        </w:rPr>
        <w:pict>
          <v:shape id="Εικόνα 19" o:spid="_x0000_i1031" type="#_x0000_t75" style="width:415.5pt;height:233.25pt;visibility:visible">
            <v:imagedata r:id="rId20" o:title=""/>
          </v:shape>
        </w:pict>
      </w:r>
    </w:p>
    <w:p w:rsidR="00A87D08" w:rsidRDefault="00A87D08">
      <w:pPr>
        <w:rPr>
          <w:lang w:val="en-US"/>
        </w:rPr>
      </w:pPr>
    </w:p>
    <w:p w:rsidR="00A87D08" w:rsidRPr="001F760F" w:rsidRDefault="00A87D08">
      <w:pPr>
        <w:rPr>
          <w:lang w:val="en-US"/>
        </w:rPr>
      </w:pPr>
      <w:r>
        <w:rPr>
          <w:noProof/>
          <w:lang w:eastAsia="el-GR"/>
        </w:rPr>
        <w:pict>
          <v:shape id="Εικόνα 22" o:spid="_x0000_i1032" type="#_x0000_t75" style="width:415.5pt;height:233.25pt;visibility:visible">
            <v:imagedata r:id="rId21" o:title=""/>
          </v:shape>
        </w:pict>
      </w:r>
    </w:p>
    <w:p w:rsidR="00A87D08" w:rsidRPr="00215DF3" w:rsidRDefault="00A87D08" w:rsidP="00215DF3">
      <w:pPr>
        <w:rPr>
          <w:lang w:val="en-US"/>
        </w:rPr>
      </w:pPr>
    </w:p>
    <w:p w:rsidR="00A87D08" w:rsidRPr="00215DF3" w:rsidRDefault="00A87D08" w:rsidP="00215DF3">
      <w:pPr>
        <w:rPr>
          <w:lang w:val="en-US"/>
        </w:rPr>
      </w:pPr>
    </w:p>
    <w:p w:rsidR="00A87D08" w:rsidRPr="00215DF3" w:rsidRDefault="00A87D08" w:rsidP="00215DF3">
      <w:pPr>
        <w:rPr>
          <w:lang w:val="en-US"/>
        </w:rPr>
      </w:pPr>
    </w:p>
    <w:p w:rsidR="00A87D08" w:rsidRPr="00215DF3" w:rsidRDefault="00A87D08" w:rsidP="00215DF3">
      <w:pPr>
        <w:rPr>
          <w:lang w:val="en-US"/>
        </w:rPr>
      </w:pPr>
    </w:p>
    <w:p w:rsidR="00A87D08" w:rsidRPr="00BE06A6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>4η Δραστηριότητα:</w:t>
      </w:r>
    </w:p>
    <w:p w:rsidR="00A87D08" w:rsidRPr="00BE06A6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Pr="00BE06A6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 w:rsidRPr="00BE06A6"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 xml:space="preserve"> Σαν επί πλέον δραστηριότητα τα παιδιά επιλέγουν από ένα τραγούδι για την ομάδα τους. Ακούν και πάλι το τραγούδι που παίρνουν μπροστά τους και μελετούν τους στίχους.</w:t>
      </w:r>
    </w:p>
    <w:p w:rsidR="00A87D08" w:rsidRPr="00BE06A6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 w:rsidRPr="00BE06A6"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Καλούμε κάθε ομάδα να ξαναγράψει το τραγούδι με δικά της λόγια προσπαθώντας να είναι όσο πιο κοντά σε ρυθμό και μελωδία με το αρχικό.</w:t>
      </w:r>
    </w:p>
    <w:p w:rsidR="00A87D08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 w:rsidRPr="00BE06A6"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Στο τέλος η κάθε ομάδα παρουσιάζει στην τάξη την δημιουργία της.</w:t>
      </w:r>
    </w:p>
    <w:p w:rsidR="00A87D08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Pr="00BE06A6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</w:p>
    <w:p w:rsidR="00A87D08" w:rsidRPr="00BE06A6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</w:pPr>
      <w:r w:rsidRPr="00BE06A6">
        <w:rPr>
          <w:rFonts w:ascii="Arial" w:hAnsi="Arial" w:cs="Arial"/>
          <w:b/>
          <w:bCs/>
          <w:color w:val="222222"/>
          <w:kern w:val="36"/>
          <w:sz w:val="24"/>
          <w:szCs w:val="24"/>
          <w:lang w:eastAsia="el-GR"/>
        </w:rPr>
        <w:t xml:space="preserve">5η Δραστηριότητα: </w:t>
      </w:r>
    </w:p>
    <w:p w:rsidR="00A87D08" w:rsidRPr="00BE06A6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</w:p>
    <w:p w:rsidR="00A87D08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Το εργαστήριο κλείνει με την ερώτηση: «Ποιο τραγούδι θα διάλεγες που να εκφράζει την διάθεση ή τις σκέψεις σου αυτή τη στιγμή;»</w:t>
      </w:r>
    </w:p>
    <w:p w:rsidR="00A87D08" w:rsidRDefault="00A87D08" w:rsidP="00BE06A6">
      <w:pPr>
        <w:shd w:val="clear" w:color="auto" w:fill="FFFFFF"/>
        <w:spacing w:after="0" w:line="240" w:lineRule="auto"/>
        <w:textAlignment w:val="top"/>
        <w:outlineLvl w:val="0"/>
        <w:rPr>
          <w:rFonts w:ascii="Arial" w:hAnsi="Arial" w:cs="Arial"/>
          <w:color w:val="222222"/>
          <w:kern w:val="36"/>
          <w:sz w:val="24"/>
          <w:szCs w:val="24"/>
          <w:lang w:eastAsia="el-GR"/>
        </w:rPr>
      </w:pPr>
      <w:r>
        <w:rPr>
          <w:rFonts w:ascii="Arial" w:hAnsi="Arial" w:cs="Arial"/>
          <w:color w:val="222222"/>
          <w:kern w:val="36"/>
          <w:sz w:val="24"/>
          <w:szCs w:val="24"/>
          <w:lang w:eastAsia="el-GR"/>
        </w:rPr>
        <w:t>Ο κάθε ένας διαλέγει το τραγούδι που θέλει και εάν θέλει συνοδεύει με τις σκέψεις του την επιλογή του.</w:t>
      </w:r>
    </w:p>
    <w:p w:rsidR="00A87D08" w:rsidRPr="00215DF3" w:rsidRDefault="00A87D08" w:rsidP="00215DF3"/>
    <w:sectPr w:rsidR="00A87D08" w:rsidRPr="00215DF3" w:rsidSect="00521C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6A71"/>
    <w:rsid w:val="00055E7E"/>
    <w:rsid w:val="000D01A6"/>
    <w:rsid w:val="001F760F"/>
    <w:rsid w:val="00202C21"/>
    <w:rsid w:val="00215DF3"/>
    <w:rsid w:val="00271B92"/>
    <w:rsid w:val="002C1B86"/>
    <w:rsid w:val="002C7EB8"/>
    <w:rsid w:val="004852F1"/>
    <w:rsid w:val="00494393"/>
    <w:rsid w:val="00521CCC"/>
    <w:rsid w:val="00564239"/>
    <w:rsid w:val="005E1773"/>
    <w:rsid w:val="00684900"/>
    <w:rsid w:val="0069500F"/>
    <w:rsid w:val="00876927"/>
    <w:rsid w:val="00943AF9"/>
    <w:rsid w:val="00A87D08"/>
    <w:rsid w:val="00AC1236"/>
    <w:rsid w:val="00B60D96"/>
    <w:rsid w:val="00BE06A6"/>
    <w:rsid w:val="00C05E7C"/>
    <w:rsid w:val="00CE4E82"/>
    <w:rsid w:val="00D15EE9"/>
    <w:rsid w:val="00E86A71"/>
    <w:rsid w:val="00F223FF"/>
    <w:rsid w:val="00FC0DB8"/>
    <w:rsid w:val="00FD116B"/>
    <w:rsid w:val="00FD5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CC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C1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C1236"/>
    <w:rPr>
      <w:rFonts w:ascii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watch-title">
    <w:name w:val="watch-title"/>
    <w:basedOn w:val="DefaultParagraphFont"/>
    <w:uiPriority w:val="99"/>
    <w:rsid w:val="00AC1236"/>
    <w:rPr>
      <w:rFonts w:cs="Times New Roman"/>
    </w:rPr>
  </w:style>
  <w:style w:type="character" w:styleId="Hyperlink">
    <w:name w:val="Hyperlink"/>
    <w:basedOn w:val="DefaultParagraphFont"/>
    <w:uiPriority w:val="99"/>
    <w:rsid w:val="00AC123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F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851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LOco0lvSWI" TargetMode="External"/><Relationship Id="rId13" Type="http://schemas.openxmlformats.org/officeDocument/2006/relationships/hyperlink" Target="https://www.youtube.com/watch?v=8sgycukafqQ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www.youtube.com/watch?v=B_3IhZOH8NE" TargetMode="External"/><Relationship Id="rId12" Type="http://schemas.openxmlformats.org/officeDocument/2006/relationships/hyperlink" Target="https://www.youtube.com/watch?v=KVTfAnB4I_U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hU4h3pMNXfA" TargetMode="External"/><Relationship Id="rId11" Type="http://schemas.openxmlformats.org/officeDocument/2006/relationships/hyperlink" Target="https://www.youtube.com/watch?v=n4RjJKxsamQ" TargetMode="External"/><Relationship Id="rId5" Type="http://schemas.openxmlformats.org/officeDocument/2006/relationships/hyperlink" Target="https://www.youtube.com/watch?v=54Rq4bRMzV8" TargetMode="Externa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WM8bTdBs-cw" TargetMode="External"/><Relationship Id="rId19" Type="http://schemas.openxmlformats.org/officeDocument/2006/relationships/image" Target="media/image6.jpeg"/><Relationship Id="rId4" Type="http://schemas.openxmlformats.org/officeDocument/2006/relationships/hyperlink" Target="https://www.youtube.com/watch?v=C0Nif4AWvm8" TargetMode="External"/><Relationship Id="rId9" Type="http://schemas.openxmlformats.org/officeDocument/2006/relationships/hyperlink" Target="https://www.youtube.com/watch?v=Ib1MKILTq-Y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140</TotalTime>
  <Pages>8</Pages>
  <Words>459</Words>
  <Characters>2480</Characters>
  <Application>Microsoft Office Outlook</Application>
  <DocSecurity>0</DocSecurity>
  <Lines>0</Lines>
  <Paragraphs>0</Paragraphs>
  <ScaleCrop>false</ScaleCrop>
  <Company>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13</cp:revision>
  <cp:lastPrinted>2015-12-11T11:10:00Z</cp:lastPrinted>
  <dcterms:created xsi:type="dcterms:W3CDTF">2015-12-11T08:40:00Z</dcterms:created>
  <dcterms:modified xsi:type="dcterms:W3CDTF">2016-02-03T06:25:00Z</dcterms:modified>
</cp:coreProperties>
</file>