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42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22"/>
      </w:tblGrid>
      <w:tr w:rsidR="00B43BE4" w14:paraId="0FAD6041" w14:textId="77777777" w:rsidTr="00B43BE4">
        <w:trPr>
          <w:trHeight w:val="6610"/>
        </w:trPr>
        <w:tc>
          <w:tcPr>
            <w:tcW w:w="9622" w:type="dxa"/>
          </w:tcPr>
          <w:p w14:paraId="77EE8520" w14:textId="3BF4882C" w:rsidR="00B43BE4" w:rsidRPr="00A013E8" w:rsidRDefault="00B43BE4" w:rsidP="00B43BE4">
            <w:pPr>
              <w:rPr>
                <w:rFonts w:cs="Tahoma"/>
              </w:rPr>
            </w:pPr>
            <w:r w:rsidRPr="00A013E8">
              <w:rPr>
                <w:rFonts w:cs="Tahoma"/>
                <w:noProof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543C35" wp14:editId="57ED0C0F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0</wp:posOffset>
                      </wp:positionV>
                      <wp:extent cx="5114925" cy="2571750"/>
                      <wp:effectExtent l="0" t="0" r="28575" b="57150"/>
                      <wp:wrapThrough wrapText="bothSides">
                        <wp:wrapPolygon edited="0">
                          <wp:start x="1207" y="0"/>
                          <wp:lineTo x="724" y="480"/>
                          <wp:lineTo x="0" y="1920"/>
                          <wp:lineTo x="0" y="19520"/>
                          <wp:lineTo x="161" y="20800"/>
                          <wp:lineTo x="1207" y="21920"/>
                          <wp:lineTo x="1448" y="21920"/>
                          <wp:lineTo x="20192" y="21920"/>
                          <wp:lineTo x="20514" y="21920"/>
                          <wp:lineTo x="21479" y="20800"/>
                          <wp:lineTo x="21640" y="19520"/>
                          <wp:lineTo x="21640" y="1920"/>
                          <wp:lineTo x="20997" y="480"/>
                          <wp:lineTo x="20434" y="0"/>
                          <wp:lineTo x="1207" y="0"/>
                        </wp:wrapPolygon>
                      </wp:wrapThrough>
                      <wp:docPr id="1" name="Rectangle à coins arrondi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4925" cy="2571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8" cstate="email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artisticFilmGrain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BEE9C3" id="Rectangle à coins arrondis 13" o:spid="_x0000_s1026" style="position:absolute;margin-left:45.65pt;margin-top:0;width:402.75pt;height:2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" strokecolor="#4579b8 [3044]">
                      <v:fill r:id="rId10" o:title="" recolor="t" rotate="t" type="frame"/>
                      <v:shadow on="t" opacity="22936f" origin=",.5" offset="0,.63889mm"/>
                      <w10:wrap type="through"/>
                    </v:roundrect>
                  </w:pict>
                </mc:Fallback>
              </mc:AlternateContent>
            </w:r>
          </w:p>
          <w:p w14:paraId="179DDB1A" w14:textId="1840D9C3" w:rsidR="00B43BE4" w:rsidRPr="00A013E8" w:rsidRDefault="00B43BE4" w:rsidP="00B43BE4">
            <w:pPr>
              <w:rPr>
                <w:rFonts w:cs="Tahoma"/>
              </w:rPr>
            </w:pPr>
          </w:p>
          <w:p w14:paraId="622AD19C" w14:textId="77777777" w:rsidR="00B43BE4" w:rsidRPr="00BD0095" w:rsidRDefault="00B43BE4" w:rsidP="00B43BE4">
            <w:pPr>
              <w:rPr>
                <w:rFonts w:cs="Tahoma"/>
                <w:lang w:val="en-US"/>
              </w:rPr>
            </w:pPr>
          </w:p>
          <w:p w14:paraId="7ABEB0FF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0AF30035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7FFCABED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4A0498DC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348B0E47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48304885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5EF85D7C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74D0A082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63CF3717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3E10CC47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45CB24BB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2A5F198E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2507ED9F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41EB6B92" w14:textId="77777777" w:rsidR="00B43BE4" w:rsidRPr="00A013E8" w:rsidRDefault="00B43BE4" w:rsidP="00B43BE4">
            <w:pPr>
              <w:tabs>
                <w:tab w:val="left" w:pos="2160"/>
              </w:tabs>
              <w:rPr>
                <w:rFonts w:cs="Tahoma"/>
              </w:rPr>
            </w:pPr>
          </w:p>
          <w:p w14:paraId="03F527F3" w14:textId="7AFD0A1B" w:rsidR="00B43BE4" w:rsidRPr="00A013E8" w:rsidRDefault="00B43BE4" w:rsidP="00BD7192">
            <w:pPr>
              <w:jc w:val="center"/>
              <w:rPr>
                <w:rFonts w:cs="Tahoma"/>
                <w:color w:val="31849B" w:themeColor="accent5" w:themeShade="BF"/>
                <w:sz w:val="40"/>
                <w:szCs w:val="40"/>
              </w:rPr>
            </w:pPr>
            <w:r w:rsidRPr="00A013E8">
              <w:rPr>
                <w:rFonts w:cs="Tahoma"/>
                <w:color w:val="E36C0A" w:themeColor="accent6" w:themeShade="BF"/>
                <w:sz w:val="40"/>
                <w:szCs w:val="40"/>
              </w:rPr>
              <w:t xml:space="preserve">Les salutations, </w:t>
            </w:r>
            <w:r w:rsidRPr="00A013E8">
              <w:rPr>
                <w:rFonts w:cs="Tahoma"/>
                <w:color w:val="7030A0"/>
                <w:sz w:val="40"/>
                <w:szCs w:val="40"/>
              </w:rPr>
              <w:t xml:space="preserve">les couleurs </w:t>
            </w:r>
            <w:r w:rsidRPr="00A013E8">
              <w:rPr>
                <w:rFonts w:cs="Tahoma"/>
                <w:color w:val="E36C0A" w:themeColor="accent6" w:themeShade="BF"/>
                <w:sz w:val="40"/>
                <w:szCs w:val="40"/>
              </w:rPr>
              <w:t xml:space="preserve">et </w:t>
            </w:r>
            <w:r w:rsidRPr="00A013E8">
              <w:rPr>
                <w:rFonts w:cs="Tahoma"/>
                <w:color w:val="31849B" w:themeColor="accent5" w:themeShade="BF"/>
                <w:sz w:val="40"/>
                <w:szCs w:val="40"/>
              </w:rPr>
              <w:t>les</w:t>
            </w:r>
            <w:r w:rsidRPr="00A013E8">
              <w:rPr>
                <w:rFonts w:cs="Tahoma"/>
                <w:color w:val="E36C0A" w:themeColor="accent6" w:themeShade="BF"/>
                <w:sz w:val="40"/>
                <w:szCs w:val="40"/>
              </w:rPr>
              <w:t xml:space="preserve"> </w:t>
            </w:r>
            <w:r w:rsidRPr="00A013E8">
              <w:rPr>
                <w:rFonts w:cs="Tahoma"/>
                <w:color w:val="31849B" w:themeColor="accent5" w:themeShade="BF"/>
                <w:sz w:val="40"/>
                <w:szCs w:val="40"/>
              </w:rPr>
              <w:t>présentations</w:t>
            </w:r>
          </w:p>
          <w:p w14:paraId="5879AE02" w14:textId="77777777" w:rsidR="00B43BE4" w:rsidRPr="00A013E8" w:rsidRDefault="00B43BE4" w:rsidP="00B43BE4">
            <w:pPr>
              <w:rPr>
                <w:rFonts w:cs="Tahoma"/>
                <w:sz w:val="22"/>
                <w:szCs w:val="22"/>
              </w:rPr>
            </w:pPr>
          </w:p>
          <w:p w14:paraId="136C1EA9" w14:textId="77777777" w:rsidR="00B43BE4" w:rsidRDefault="00B43BE4" w:rsidP="00B43BE4">
            <w:pPr>
              <w:jc w:val="left"/>
              <w:rPr>
                <w:rFonts w:cs="Tahoma"/>
                <w:sz w:val="22"/>
                <w:szCs w:val="22"/>
              </w:rPr>
            </w:pPr>
          </w:p>
          <w:p w14:paraId="294D5EF6" w14:textId="48B22B51" w:rsidR="00B767B8" w:rsidRPr="00EB0378" w:rsidRDefault="00B767B8" w:rsidP="00B43BE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B0378">
              <w:rPr>
                <w:rFonts w:ascii="Times New Roman" w:hAnsi="Times New Roman"/>
                <w:sz w:val="22"/>
                <w:szCs w:val="22"/>
                <w:lang w:val="el-GR"/>
              </w:rPr>
              <w:t>Ας</w:t>
            </w:r>
            <w:r w:rsidRPr="00EB03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B0378">
              <w:rPr>
                <w:rFonts w:ascii="Times New Roman" w:hAnsi="Times New Roman"/>
                <w:sz w:val="22"/>
                <w:szCs w:val="22"/>
                <w:lang w:val="el-GR"/>
              </w:rPr>
              <w:t>θυμηθούμε</w:t>
            </w:r>
            <w:r w:rsidRPr="00EB03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B0378">
              <w:rPr>
                <w:rFonts w:ascii="Times New Roman" w:hAnsi="Times New Roman"/>
                <w:sz w:val="22"/>
                <w:szCs w:val="22"/>
                <w:lang w:val="el-GR"/>
              </w:rPr>
              <w:t>πώς</w:t>
            </w:r>
            <w:r w:rsidRPr="00EB0378">
              <w:rPr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487AB326" w14:textId="77777777" w:rsidR="00EB0378" w:rsidRPr="00B767B8" w:rsidRDefault="00EB0378" w:rsidP="00B43BE4">
            <w:pPr>
              <w:jc w:val="left"/>
              <w:rPr>
                <w:rFonts w:cs="Tahoma"/>
                <w:sz w:val="22"/>
                <w:szCs w:val="22"/>
              </w:rPr>
            </w:pPr>
          </w:p>
          <w:p w14:paraId="35E0E54E" w14:textId="76349B4A" w:rsidR="00B43BE4" w:rsidRPr="004C6009" w:rsidRDefault="00B767B8" w:rsidP="00B43BE4">
            <w:pPr>
              <w:jc w:val="left"/>
              <w:rPr>
                <w:rFonts w:cs="Tahoma"/>
                <w:sz w:val="22"/>
                <w:szCs w:val="22"/>
              </w:rPr>
            </w:pPr>
            <w:r w:rsidRPr="00B767B8">
              <w:rPr>
                <w:rFonts w:cs="Tahoma"/>
                <w:sz w:val="22"/>
                <w:szCs w:val="22"/>
              </w:rPr>
              <w:t xml:space="preserve">- </w:t>
            </w:r>
            <w:r w:rsidR="00B43BE4" w:rsidRPr="004C6009">
              <w:rPr>
                <w:rFonts w:cs="Tahoma"/>
                <w:sz w:val="22"/>
                <w:szCs w:val="22"/>
              </w:rPr>
              <w:t>Présenter quelqu’un : Qui est-ce ? / C’est… - Comment elle s’appelle ? / Elle s’appelle / Je m’appelle …</w:t>
            </w:r>
            <w:r w:rsidR="00E10C59" w:rsidRPr="004C6009">
              <w:rPr>
                <w:rFonts w:cs="Tahoma"/>
                <w:sz w:val="22"/>
                <w:szCs w:val="22"/>
              </w:rPr>
              <w:t xml:space="preserve"> (révision</w:t>
            </w:r>
            <w:r w:rsidR="00B43BE4" w:rsidRPr="004C6009">
              <w:rPr>
                <w:rFonts w:cs="Tahoma"/>
                <w:sz w:val="22"/>
                <w:szCs w:val="22"/>
              </w:rPr>
              <w:t>)</w:t>
            </w:r>
          </w:p>
          <w:p w14:paraId="0FC9A5C0" w14:textId="77777777" w:rsidR="00B43BE4" w:rsidRPr="004C6009" w:rsidRDefault="00B43BE4" w:rsidP="00B43BE4">
            <w:pPr>
              <w:spacing w:before="120"/>
              <w:jc w:val="left"/>
              <w:rPr>
                <w:rFonts w:cs="Tahoma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 xml:space="preserve">- Elle est de quelle couleur ? / Elle est …. </w:t>
            </w:r>
          </w:p>
          <w:p w14:paraId="0AACEB65" w14:textId="26843406" w:rsidR="00E10C59" w:rsidRPr="004C6009" w:rsidRDefault="00B43BE4" w:rsidP="00B43BE4">
            <w:pPr>
              <w:spacing w:before="120"/>
              <w:jc w:val="left"/>
              <w:rPr>
                <w:rFonts w:cs="Tahoma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>- Je suis … / Je ne suis pas …</w:t>
            </w:r>
          </w:p>
          <w:p w14:paraId="4F157AD6" w14:textId="77777777" w:rsidR="00B43BE4" w:rsidRPr="00A013E8" w:rsidRDefault="00B43BE4" w:rsidP="00B43BE4">
            <w:pPr>
              <w:rPr>
                <w:rFonts w:cs="Tahoma"/>
                <w:sz w:val="22"/>
                <w:szCs w:val="22"/>
              </w:rPr>
            </w:pPr>
          </w:p>
          <w:p w14:paraId="14760BBF" w14:textId="2013BAB7" w:rsidR="00B43BE4" w:rsidRPr="00A013E8" w:rsidRDefault="00B43BE4" w:rsidP="00B43BE4">
            <w:pPr>
              <w:rPr>
                <w:rFonts w:cs="Tahoma"/>
              </w:rPr>
            </w:pPr>
            <w:bookmarkStart w:id="0" w:name="_GoBack"/>
            <w:bookmarkEnd w:id="0"/>
          </w:p>
        </w:tc>
      </w:tr>
      <w:tr w:rsidR="00B43BE4" w:rsidRPr="00E41DED" w14:paraId="4C2966A9" w14:textId="77777777" w:rsidTr="00B43BE4">
        <w:trPr>
          <w:trHeight w:val="1773"/>
        </w:trPr>
        <w:tc>
          <w:tcPr>
            <w:tcW w:w="9622" w:type="dxa"/>
          </w:tcPr>
          <w:p w14:paraId="0B785202" w14:textId="74E9224F" w:rsidR="00B43BE4" w:rsidRPr="00F27CB0" w:rsidRDefault="00BD0095" w:rsidP="00B43BE4">
            <w:pPr>
              <w:pStyle w:val="ListParagraph"/>
              <w:tabs>
                <w:tab w:val="left" w:pos="3828"/>
              </w:tabs>
              <w:ind w:left="0"/>
              <w:rPr>
                <w:rFonts w:ascii="Ink Free" w:hAnsi="Ink Free" w:cs="Tahoma"/>
                <w:b/>
                <w:color w:val="00B050"/>
                <w:sz w:val="36"/>
                <w:szCs w:val="36"/>
              </w:rPr>
            </w:pPr>
            <w:r w:rsidRPr="00BD0095">
              <w:rPr>
                <w:rFonts w:cs="Tahoma"/>
                <w:sz w:val="22"/>
                <w:szCs w:val="22"/>
                <w:lang w:val="el-GR"/>
              </w:rPr>
              <w:drawing>
                <wp:anchor distT="0" distB="0" distL="114300" distR="114300" simplePos="0" relativeHeight="251663360" behindDoc="1" locked="0" layoutInCell="1" allowOverlap="1" wp14:anchorId="6491C19F" wp14:editId="1A7AE262">
                  <wp:simplePos x="0" y="0"/>
                  <wp:positionH relativeFrom="column">
                    <wp:posOffset>3551555</wp:posOffset>
                  </wp:positionH>
                  <wp:positionV relativeFrom="paragraph">
                    <wp:posOffset>222885</wp:posOffset>
                  </wp:positionV>
                  <wp:extent cx="1800000" cy="1800000"/>
                  <wp:effectExtent l="19050" t="0" r="10160" b="524510"/>
                  <wp:wrapTight wrapText="bothSides">
                    <wp:wrapPolygon edited="0">
                      <wp:start x="457" y="0"/>
                      <wp:lineTo x="-229" y="686"/>
                      <wp:lineTo x="-229" y="27667"/>
                      <wp:lineTo x="21493" y="27667"/>
                      <wp:lineTo x="21493" y="2515"/>
                      <wp:lineTo x="21265" y="915"/>
                      <wp:lineTo x="20807" y="0"/>
                      <wp:lineTo x="457" y="0"/>
                    </wp:wrapPolygon>
                  </wp:wrapTight>
                  <wp:docPr id="9" name="Picture 9" descr="Cute Ladybug Vector Or Color Illustration, Cute, Lady Bug, Red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ute Ladybug Vector Or Color Illustration, Cute, Lady Bug, Red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BE4" w:rsidRPr="00F27CB0">
              <w:rPr>
                <w:rFonts w:ascii="Ink Free" w:hAnsi="Ink Free" w:cs="Tahoma"/>
                <w:b/>
                <w:color w:val="00B050"/>
                <w:sz w:val="36"/>
                <w:szCs w:val="36"/>
              </w:rPr>
              <w:t>Lexique</w:t>
            </w:r>
          </w:p>
          <w:p w14:paraId="1EF5888E" w14:textId="60AD56D5" w:rsidR="00F27CB0" w:rsidRDefault="00F27CB0" w:rsidP="00B43BE4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</w:p>
          <w:p w14:paraId="606E42F5" w14:textId="4AA9B1AC" w:rsidR="00B43BE4" w:rsidRPr="004C6009" w:rsidRDefault="008123B1" w:rsidP="00B43BE4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>--</w:t>
            </w:r>
            <w:r w:rsidR="00B767B8">
              <w:rPr>
                <w:rFonts w:cs="Tahoma"/>
                <w:sz w:val="22"/>
                <w:szCs w:val="22"/>
              </w:rPr>
              <w:t xml:space="preserve"> Les salutations </w:t>
            </w:r>
          </w:p>
          <w:p w14:paraId="29AE7FCB" w14:textId="481E1667" w:rsidR="00B43BE4" w:rsidRDefault="00B43BE4" w:rsidP="00B43BE4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 xml:space="preserve">- </w:t>
            </w:r>
            <w:r w:rsidR="008123B1" w:rsidRPr="004C6009">
              <w:rPr>
                <w:rFonts w:cs="Tahoma"/>
                <w:sz w:val="22"/>
                <w:szCs w:val="22"/>
              </w:rPr>
              <w:t xml:space="preserve">- </w:t>
            </w:r>
            <w:r w:rsidR="00B767B8">
              <w:rPr>
                <w:rFonts w:cs="Tahoma"/>
                <w:sz w:val="22"/>
                <w:szCs w:val="22"/>
              </w:rPr>
              <w:t xml:space="preserve">Les </w:t>
            </w:r>
            <w:r w:rsidRPr="004C6009">
              <w:rPr>
                <w:rFonts w:cs="Tahoma"/>
                <w:sz w:val="22"/>
                <w:szCs w:val="22"/>
              </w:rPr>
              <w:t>couleurs </w:t>
            </w:r>
          </w:p>
          <w:p w14:paraId="422A2FCF" w14:textId="0711939E" w:rsidR="00F27CB0" w:rsidRPr="004C6009" w:rsidRDefault="00F27CB0" w:rsidP="00B43BE4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</w:p>
          <w:p w14:paraId="46A621A7" w14:textId="7BDFF299" w:rsidR="00B767B8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 xml:space="preserve">Vocabulaire </w:t>
            </w:r>
          </w:p>
          <w:p w14:paraId="242F8F39" w14:textId="42B57B87" w:rsidR="00F27CB0" w:rsidRPr="00B767B8" w:rsidRDefault="00F27CB0" w:rsidP="00B767B8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</w:p>
          <w:p w14:paraId="04CC4F1A" w14:textId="51D28FC4" w:rsidR="00B767B8" w:rsidRPr="00F27CB0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 xml:space="preserve"> la fleur - </w:t>
            </w:r>
            <w:r w:rsidRPr="00F27CB0">
              <w:rPr>
                <w:rFonts w:ascii="Times New Roman" w:hAnsi="Times New Roman"/>
                <w:sz w:val="22"/>
                <w:szCs w:val="22"/>
              </w:rPr>
              <w:t>λουλο</w:t>
            </w:r>
            <w:r w:rsidRPr="00F27CB0">
              <w:rPr>
                <w:rFonts w:ascii="Times New Roman" w:hAnsi="Times New Roman"/>
                <w:sz w:val="22"/>
                <w:szCs w:val="22"/>
                <w:lang w:val="el-GR"/>
              </w:rPr>
              <w:t>ύδι</w:t>
            </w:r>
          </w:p>
          <w:p w14:paraId="53E30E90" w14:textId="3C614EA3" w:rsidR="00B767B8" w:rsidRPr="00F27CB0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la vache -</w:t>
            </w:r>
            <w:r w:rsidRPr="00B767B8">
              <w:rPr>
                <w:rFonts w:cs="Tahoma"/>
                <w:sz w:val="22"/>
                <w:szCs w:val="22"/>
              </w:rPr>
              <w:t xml:space="preserve"> </w:t>
            </w:r>
            <w:r w:rsidRPr="00F27CB0">
              <w:rPr>
                <w:rFonts w:ascii="Times New Roman" w:hAnsi="Times New Roman"/>
                <w:sz w:val="22"/>
                <w:szCs w:val="22"/>
              </w:rPr>
              <w:t>αγελ</w:t>
            </w:r>
            <w:r w:rsidRPr="00F27CB0">
              <w:rPr>
                <w:rFonts w:ascii="Times New Roman" w:hAnsi="Times New Roman"/>
                <w:sz w:val="22"/>
                <w:szCs w:val="22"/>
                <w:lang w:val="el-GR"/>
              </w:rPr>
              <w:t>άδα</w:t>
            </w:r>
          </w:p>
          <w:p w14:paraId="7108FF79" w14:textId="4CBB5CF2" w:rsidR="00B767B8" w:rsidRPr="00B767B8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 xml:space="preserve"> la coccinelle</w:t>
            </w:r>
            <w:r w:rsidRPr="00B767B8">
              <w:rPr>
                <w:rFonts w:cs="Tahoma"/>
                <w:sz w:val="22"/>
                <w:szCs w:val="22"/>
              </w:rPr>
              <w:t xml:space="preserve"> - </w:t>
            </w:r>
            <w:r w:rsidRPr="00F27CB0">
              <w:rPr>
                <w:rFonts w:ascii="Times New Roman" w:hAnsi="Times New Roman"/>
                <w:sz w:val="22"/>
                <w:szCs w:val="22"/>
                <w:lang w:val="el-GR"/>
              </w:rPr>
              <w:t>πασχαλίτσα</w:t>
            </w:r>
          </w:p>
          <w:p w14:paraId="3AB8BC85" w14:textId="4C847857" w:rsidR="00B767B8" w:rsidRPr="00B767B8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 xml:space="preserve"> le coquelicot</w:t>
            </w:r>
            <w:r w:rsidR="00F27CB0">
              <w:rPr>
                <w:rFonts w:cs="Tahoma"/>
                <w:sz w:val="22"/>
                <w:szCs w:val="22"/>
                <w:lang w:val="el-GR"/>
              </w:rPr>
              <w:t xml:space="preserve"> </w:t>
            </w:r>
            <w:r>
              <w:rPr>
                <w:rFonts w:cs="Tahoma"/>
                <w:sz w:val="22"/>
                <w:szCs w:val="22"/>
              </w:rPr>
              <w:t xml:space="preserve">- </w:t>
            </w:r>
            <w:r w:rsidRPr="00F27CB0">
              <w:rPr>
                <w:rFonts w:ascii="Times New Roman" w:hAnsi="Times New Roman"/>
                <w:sz w:val="22"/>
                <w:szCs w:val="22"/>
              </w:rPr>
              <w:t>παπαρο</w:t>
            </w:r>
            <w:r w:rsidRPr="00F27CB0">
              <w:rPr>
                <w:rFonts w:ascii="Times New Roman" w:hAnsi="Times New Roman"/>
                <w:sz w:val="22"/>
                <w:szCs w:val="22"/>
                <w:lang w:val="el-GR"/>
              </w:rPr>
              <w:t>ύνα</w:t>
            </w:r>
          </w:p>
          <w:p w14:paraId="151E8432" w14:textId="1440C0C0" w:rsidR="00B767B8" w:rsidRPr="00F27CB0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4C6009">
              <w:rPr>
                <w:rFonts w:cs="Tahoma"/>
                <w:sz w:val="22"/>
                <w:szCs w:val="22"/>
              </w:rPr>
              <w:t xml:space="preserve"> l’</w:t>
            </w:r>
            <w:r>
              <w:rPr>
                <w:sz w:val="22"/>
                <w:szCs w:val="22"/>
              </w:rPr>
              <w:t xml:space="preserve">aile - </w:t>
            </w:r>
            <w:r w:rsidRPr="00F27CB0">
              <w:rPr>
                <w:rFonts w:ascii="Times New Roman" w:hAnsi="Times New Roman"/>
                <w:sz w:val="22"/>
                <w:szCs w:val="22"/>
              </w:rPr>
              <w:t>φτερ</w:t>
            </w:r>
            <w:r w:rsidRPr="00F27CB0">
              <w:rPr>
                <w:rFonts w:ascii="Times New Roman" w:hAnsi="Times New Roman"/>
                <w:sz w:val="22"/>
                <w:szCs w:val="22"/>
                <w:lang w:val="el-GR"/>
              </w:rPr>
              <w:t>ό</w:t>
            </w:r>
          </w:p>
          <w:p w14:paraId="6E65D99C" w14:textId="72A9DBEA" w:rsidR="00B767B8" w:rsidRPr="00B767B8" w:rsidRDefault="00B767B8" w:rsidP="00B767B8">
            <w:pPr>
              <w:pStyle w:val="ListParagraph"/>
              <w:tabs>
                <w:tab w:val="left" w:pos="3828"/>
              </w:tabs>
              <w:ind w:left="0"/>
              <w:rPr>
                <w:rFonts w:cs="Tahoma"/>
                <w:sz w:val="22"/>
                <w:szCs w:val="22"/>
              </w:rPr>
            </w:pPr>
            <w:r w:rsidRPr="00B767B8">
              <w:rPr>
                <w:rFonts w:cs="Tahoma"/>
                <w:sz w:val="22"/>
                <w:szCs w:val="22"/>
              </w:rPr>
              <w:t xml:space="preserve"> </w:t>
            </w:r>
            <w:r w:rsidRPr="004C6009">
              <w:rPr>
                <w:rFonts w:cs="Tahoma"/>
                <w:sz w:val="22"/>
                <w:szCs w:val="22"/>
              </w:rPr>
              <w:t>le ciel</w:t>
            </w:r>
            <w:r w:rsidRPr="00B767B8">
              <w:rPr>
                <w:rFonts w:cs="Tahoma"/>
                <w:sz w:val="22"/>
                <w:szCs w:val="22"/>
              </w:rPr>
              <w:t xml:space="preserve"> </w:t>
            </w:r>
            <w:r>
              <w:rPr>
                <w:rFonts w:cs="Tahoma"/>
                <w:sz w:val="22"/>
                <w:szCs w:val="22"/>
              </w:rPr>
              <w:t>–</w:t>
            </w:r>
            <w:r w:rsidRPr="00B767B8">
              <w:rPr>
                <w:rFonts w:cs="Tahoma"/>
                <w:sz w:val="22"/>
                <w:szCs w:val="22"/>
              </w:rPr>
              <w:t xml:space="preserve"> </w:t>
            </w:r>
            <w:r w:rsidRPr="00F27CB0">
              <w:rPr>
                <w:rFonts w:ascii="Times New Roman" w:hAnsi="Times New Roman"/>
                <w:sz w:val="22"/>
                <w:szCs w:val="22"/>
                <w:lang w:val="el-GR"/>
              </w:rPr>
              <w:t xml:space="preserve">ουρανός </w:t>
            </w:r>
          </w:p>
          <w:p w14:paraId="340C6767" w14:textId="77777777" w:rsidR="00B43BE4" w:rsidRPr="00A013E8" w:rsidRDefault="00B43BE4" w:rsidP="00B43BE4">
            <w:pPr>
              <w:rPr>
                <w:rFonts w:cs="Tahoma"/>
              </w:rPr>
            </w:pPr>
          </w:p>
          <w:p w14:paraId="4272E0DD" w14:textId="77777777" w:rsidR="00B43BE4" w:rsidRPr="00A013E8" w:rsidRDefault="00B43BE4" w:rsidP="00B43BE4">
            <w:pPr>
              <w:spacing w:before="120"/>
              <w:jc w:val="left"/>
              <w:rPr>
                <w:rFonts w:cs="Tahoma"/>
              </w:rPr>
            </w:pPr>
          </w:p>
        </w:tc>
      </w:tr>
      <w:tr w:rsidR="00BD0095" w:rsidRPr="00E41DED" w14:paraId="79FDB7CE" w14:textId="77777777" w:rsidTr="00B43BE4">
        <w:trPr>
          <w:trHeight w:val="1773"/>
        </w:trPr>
        <w:tc>
          <w:tcPr>
            <w:tcW w:w="9622" w:type="dxa"/>
          </w:tcPr>
          <w:p w14:paraId="1F437574" w14:textId="77777777" w:rsidR="00BD0095" w:rsidRPr="00F27CB0" w:rsidRDefault="00BD0095" w:rsidP="00B43BE4">
            <w:pPr>
              <w:pStyle w:val="ListParagraph"/>
              <w:tabs>
                <w:tab w:val="left" w:pos="3828"/>
              </w:tabs>
              <w:ind w:left="0"/>
              <w:rPr>
                <w:rFonts w:ascii="Ink Free" w:hAnsi="Ink Free" w:cs="Tahoma"/>
                <w:b/>
                <w:color w:val="00B050"/>
                <w:sz w:val="36"/>
                <w:szCs w:val="36"/>
              </w:rPr>
            </w:pPr>
          </w:p>
        </w:tc>
      </w:tr>
    </w:tbl>
    <w:p w14:paraId="4A6155E6" w14:textId="4E67496F" w:rsidR="007D4CFF" w:rsidRPr="009168AF" w:rsidRDefault="007D4CFF" w:rsidP="007D4CFF">
      <w:pPr>
        <w:jc w:val="right"/>
        <w:rPr>
          <w:i/>
          <w:color w:val="7F7F7F"/>
          <w:sz w:val="18"/>
        </w:rPr>
      </w:pPr>
    </w:p>
    <w:p w14:paraId="1167872B" w14:textId="43628DB7" w:rsidR="006C7A69" w:rsidRPr="006001CF" w:rsidRDefault="006C7A69" w:rsidP="00A5769F">
      <w:pPr>
        <w:numPr>
          <w:ilvl w:val="0"/>
          <w:numId w:val="29"/>
        </w:numPr>
        <w:rPr>
          <w:color w:val="31849B" w:themeColor="accent5" w:themeShade="BF"/>
          <w:sz w:val="36"/>
          <w:szCs w:val="36"/>
        </w:rPr>
      </w:pPr>
      <w:bookmarkStart w:id="1" w:name="_Toc511637282"/>
      <w:bookmarkStart w:id="2" w:name="_Toc511637281"/>
      <w:r w:rsidRPr="006001CF">
        <w:rPr>
          <w:color w:val="31849B" w:themeColor="accent5" w:themeShade="BF"/>
          <w:sz w:val="36"/>
          <w:szCs w:val="36"/>
        </w:rPr>
        <w:lastRenderedPageBreak/>
        <w:t>activité 1</w:t>
      </w:r>
    </w:p>
    <w:p w14:paraId="691858CF" w14:textId="77777777" w:rsidR="000004A7" w:rsidRPr="006C7A69" w:rsidRDefault="000004A7" w:rsidP="000004A7">
      <w:pPr>
        <w:ind w:left="414"/>
        <w:rPr>
          <w:b/>
          <w:color w:val="31849B" w:themeColor="accent5" w:themeShade="BF"/>
        </w:rPr>
      </w:pPr>
    </w:p>
    <w:p w14:paraId="7C521533" w14:textId="0505EF36" w:rsidR="00A5769F" w:rsidRPr="000004A7" w:rsidRDefault="00A5769F" w:rsidP="006C7A69">
      <w:pPr>
        <w:ind w:left="414"/>
        <w:rPr>
          <w:b/>
          <w:color w:val="E36C0A" w:themeColor="accent6" w:themeShade="BF"/>
        </w:rPr>
      </w:pPr>
      <w:r w:rsidRPr="000004A7">
        <w:rPr>
          <w:b/>
          <w:color w:val="E36C0A" w:themeColor="accent6" w:themeShade="BF"/>
          <w:sz w:val="22"/>
          <w:szCs w:val="22"/>
        </w:rPr>
        <w:t xml:space="preserve">Découvrir </w:t>
      </w:r>
      <w:r w:rsidR="006C7A69" w:rsidRPr="000004A7">
        <w:rPr>
          <w:b/>
          <w:color w:val="E36C0A" w:themeColor="accent6" w:themeShade="BF"/>
          <w:sz w:val="22"/>
          <w:szCs w:val="22"/>
        </w:rPr>
        <w:t xml:space="preserve">la </w:t>
      </w:r>
      <w:r w:rsidRPr="000004A7">
        <w:rPr>
          <w:b/>
          <w:color w:val="E36C0A" w:themeColor="accent6" w:themeShade="BF"/>
          <w:sz w:val="22"/>
          <w:szCs w:val="22"/>
        </w:rPr>
        <w:t xml:space="preserve"> chanson</w:t>
      </w:r>
      <w:r w:rsidRPr="006C7A69">
        <w:rPr>
          <w:b/>
          <w:color w:val="E36C0A" w:themeColor="accent6" w:themeShade="BF"/>
        </w:rPr>
        <w:t xml:space="preserve"> </w:t>
      </w:r>
      <w:bookmarkEnd w:id="1"/>
      <w:r w:rsidR="006C7A69" w:rsidRPr="000004A7">
        <w:rPr>
          <w:rFonts w:ascii="Calibri" w:hAnsi="Calibri" w:cs="Calibri"/>
          <w:i/>
          <w:lang w:val="el-GR"/>
        </w:rPr>
        <w:t>Ανακαλύψτε</w:t>
      </w:r>
      <w:r w:rsidR="006C7A69" w:rsidRPr="000004A7">
        <w:rPr>
          <w:rFonts w:ascii="Calibri" w:hAnsi="Calibri" w:cs="Calibri"/>
          <w:i/>
        </w:rPr>
        <w:t xml:space="preserve"> </w:t>
      </w:r>
      <w:r w:rsidR="006C7A69" w:rsidRPr="000004A7">
        <w:rPr>
          <w:rFonts w:ascii="Calibri" w:hAnsi="Calibri" w:cs="Calibri"/>
          <w:i/>
          <w:lang w:val="el-GR"/>
        </w:rPr>
        <w:t>το</w:t>
      </w:r>
      <w:r w:rsidR="006C7A69" w:rsidRPr="000004A7">
        <w:rPr>
          <w:rFonts w:ascii="Calibri" w:hAnsi="Calibri" w:cs="Calibri"/>
          <w:i/>
        </w:rPr>
        <w:t xml:space="preserve"> </w:t>
      </w:r>
      <w:r w:rsidR="006C7A69" w:rsidRPr="000004A7">
        <w:rPr>
          <w:rFonts w:ascii="Calibri" w:hAnsi="Calibri" w:cs="Calibri"/>
          <w:i/>
          <w:lang w:val="el-GR"/>
        </w:rPr>
        <w:t>τραγούδι</w:t>
      </w:r>
    </w:p>
    <w:p w14:paraId="740443A1" w14:textId="77777777" w:rsidR="00A5769F" w:rsidRPr="00A5769F" w:rsidRDefault="00A5769F" w:rsidP="00A5769F"/>
    <w:p w14:paraId="61573C45" w14:textId="1A0C58B8" w:rsidR="000004A7" w:rsidRPr="00A51478" w:rsidRDefault="00A5769F" w:rsidP="004C6009">
      <w:pPr>
        <w:spacing w:line="360" w:lineRule="auto"/>
        <w:rPr>
          <w:sz w:val="22"/>
          <w:szCs w:val="22"/>
          <w:lang w:val="el-GR"/>
        </w:rPr>
      </w:pPr>
      <w:r w:rsidRPr="004C6009">
        <w:rPr>
          <w:sz w:val="22"/>
          <w:szCs w:val="22"/>
        </w:rPr>
        <w:t xml:space="preserve">C’est l’histoire d’une coccinelle qui fait un petit voyage dans le jardin d’une ferme. Rougelle se pose sur </w:t>
      </w:r>
      <w:r w:rsidR="006C7A69" w:rsidRPr="004C6009">
        <w:rPr>
          <w:sz w:val="22"/>
          <w:szCs w:val="22"/>
        </w:rPr>
        <w:t xml:space="preserve">plusieurs fleurs </w:t>
      </w:r>
      <w:r w:rsidRPr="004C6009">
        <w:rPr>
          <w:sz w:val="22"/>
          <w:szCs w:val="22"/>
        </w:rPr>
        <w:t xml:space="preserve">et finalement sur </w:t>
      </w:r>
      <w:r w:rsidR="006C7A69" w:rsidRPr="004C6009">
        <w:rPr>
          <w:sz w:val="22"/>
          <w:szCs w:val="22"/>
        </w:rPr>
        <w:t>une</w:t>
      </w:r>
      <w:r w:rsidRPr="004C6009">
        <w:rPr>
          <w:sz w:val="22"/>
          <w:szCs w:val="22"/>
        </w:rPr>
        <w:t xml:space="preserve"> vache.</w:t>
      </w:r>
      <w:r w:rsidR="006C7A69" w:rsidRPr="004C6009">
        <w:rPr>
          <w:sz w:val="22"/>
          <w:szCs w:val="22"/>
        </w:rPr>
        <w:t xml:space="preserve"> </w:t>
      </w:r>
      <w:r w:rsidR="000004A7" w:rsidRPr="004C6009">
        <w:rPr>
          <w:sz w:val="22"/>
          <w:szCs w:val="22"/>
        </w:rPr>
        <w:t>Ecoutez</w:t>
      </w:r>
      <w:r w:rsidR="000004A7" w:rsidRPr="00A51478">
        <w:rPr>
          <w:sz w:val="22"/>
          <w:szCs w:val="22"/>
          <w:lang w:val="el-GR"/>
        </w:rPr>
        <w:t xml:space="preserve">- </w:t>
      </w:r>
      <w:r w:rsidR="000004A7" w:rsidRPr="004C6009">
        <w:rPr>
          <w:sz w:val="22"/>
          <w:szCs w:val="22"/>
        </w:rPr>
        <w:t>la</w:t>
      </w:r>
      <w:r w:rsidR="000004A7" w:rsidRPr="00A51478">
        <w:rPr>
          <w:sz w:val="22"/>
          <w:szCs w:val="22"/>
          <w:lang w:val="el-GR"/>
        </w:rPr>
        <w:t xml:space="preserve"> </w:t>
      </w:r>
      <w:r w:rsidR="000004A7" w:rsidRPr="004C6009">
        <w:rPr>
          <w:sz w:val="22"/>
          <w:szCs w:val="22"/>
        </w:rPr>
        <w:t>attentivement </w:t>
      </w:r>
      <w:r w:rsidR="000004A7" w:rsidRPr="00A51478">
        <w:rPr>
          <w:sz w:val="22"/>
          <w:szCs w:val="22"/>
          <w:lang w:val="el-GR"/>
        </w:rPr>
        <w:t xml:space="preserve">! </w:t>
      </w:r>
    </w:p>
    <w:p w14:paraId="62A36C4D" w14:textId="1DD4D47D" w:rsidR="00A5769F" w:rsidRDefault="000004A7" w:rsidP="00A5769F">
      <w:pPr>
        <w:rPr>
          <w:rFonts w:ascii="Calibri" w:hAnsi="Calibri" w:cs="Calibri"/>
          <w:i/>
          <w:lang w:val="el-GR"/>
        </w:rPr>
      </w:pPr>
      <w:r w:rsidRPr="000004A7">
        <w:rPr>
          <w:lang w:val="el-GR"/>
        </w:rPr>
        <w:t>(</w:t>
      </w:r>
      <w:r w:rsidR="006C7A69" w:rsidRPr="006C7A69">
        <w:rPr>
          <w:rFonts w:ascii="Calibri" w:hAnsi="Calibri" w:cs="Calibri"/>
          <w:i/>
          <w:lang w:val="el-GR"/>
        </w:rPr>
        <w:t xml:space="preserve">Αυτή είναι η ιστορία μιας πασχαλίτσας που κάνει ένα μικρό ταξίδι στον κήπο ενός αγροκτήματος. </w:t>
      </w:r>
      <w:r>
        <w:rPr>
          <w:rFonts w:ascii="Calibri" w:hAnsi="Calibri" w:cs="Calibri"/>
          <w:i/>
          <w:lang w:val="en-US"/>
        </w:rPr>
        <w:t>H</w:t>
      </w:r>
      <w:r w:rsidRPr="000004A7">
        <w:rPr>
          <w:rFonts w:ascii="Calibri" w:hAnsi="Calibri" w:cs="Calibri"/>
          <w:i/>
          <w:lang w:val="el-GR"/>
        </w:rPr>
        <w:t xml:space="preserve"> </w:t>
      </w:r>
      <w:proofErr w:type="spellStart"/>
      <w:r w:rsidR="006C7A69" w:rsidRPr="006C7A69">
        <w:rPr>
          <w:rFonts w:ascii="Calibri" w:hAnsi="Calibri" w:cs="Calibri"/>
          <w:i/>
          <w:lang w:val="el-GR"/>
        </w:rPr>
        <w:t>Rougelle</w:t>
      </w:r>
      <w:proofErr w:type="spellEnd"/>
      <w:r w:rsidR="006C7A69" w:rsidRPr="006C7A69">
        <w:rPr>
          <w:rFonts w:ascii="Calibri" w:hAnsi="Calibri" w:cs="Calibri"/>
          <w:i/>
          <w:lang w:val="el-GR"/>
        </w:rPr>
        <w:t xml:space="preserve"> </w:t>
      </w:r>
      <w:r>
        <w:rPr>
          <w:rFonts w:ascii="Calibri" w:hAnsi="Calibri" w:cs="Calibri"/>
          <w:i/>
          <w:lang w:val="el-GR"/>
        </w:rPr>
        <w:t>κάθεται</w:t>
      </w:r>
      <w:r w:rsidR="006C7A69" w:rsidRPr="006C7A69">
        <w:rPr>
          <w:rFonts w:ascii="Calibri" w:hAnsi="Calibri" w:cs="Calibri"/>
          <w:i/>
          <w:lang w:val="el-GR"/>
        </w:rPr>
        <w:t xml:space="preserve"> σε πολλά λουλούδια και, </w:t>
      </w:r>
      <w:r>
        <w:rPr>
          <w:rFonts w:ascii="Calibri" w:hAnsi="Calibri" w:cs="Calibri"/>
          <w:i/>
          <w:lang w:val="el-GR"/>
        </w:rPr>
        <w:t xml:space="preserve">στο </w:t>
      </w:r>
      <w:r w:rsidR="006C7A69" w:rsidRPr="006C7A69">
        <w:rPr>
          <w:rFonts w:ascii="Calibri" w:hAnsi="Calibri" w:cs="Calibri"/>
          <w:i/>
          <w:lang w:val="el-GR"/>
        </w:rPr>
        <w:t>τέλος, σε μια αγελάδα</w:t>
      </w:r>
      <w:r w:rsidRPr="000004A7">
        <w:rPr>
          <w:rFonts w:ascii="Calibri" w:hAnsi="Calibri" w:cs="Calibri"/>
          <w:i/>
          <w:lang w:val="el-GR"/>
        </w:rPr>
        <w:t>.</w:t>
      </w:r>
      <w:r>
        <w:rPr>
          <w:rFonts w:ascii="Calibri" w:hAnsi="Calibri" w:cs="Calibri"/>
          <w:i/>
          <w:lang w:val="el-GR"/>
        </w:rPr>
        <w:t xml:space="preserve"> Ακούστε το προσεκτικά!). </w:t>
      </w:r>
    </w:p>
    <w:p w14:paraId="27F97FAE" w14:textId="14C1A107" w:rsidR="000004A7" w:rsidRDefault="000004A7" w:rsidP="00A5769F">
      <w:pPr>
        <w:rPr>
          <w:rFonts w:ascii="Calibri" w:hAnsi="Calibri" w:cs="Calibri"/>
          <w:i/>
          <w:lang w:val="el-GR"/>
        </w:rPr>
      </w:pPr>
    </w:p>
    <w:p w14:paraId="3DDC4CC1" w14:textId="177A3A7C" w:rsidR="000004A7" w:rsidRPr="000004A7" w:rsidRDefault="000004A7" w:rsidP="000004A7">
      <w:pPr>
        <w:pStyle w:val="ListParagraph"/>
        <w:numPr>
          <w:ilvl w:val="0"/>
          <w:numId w:val="38"/>
        </w:numPr>
        <w:rPr>
          <w:rFonts w:cs="Tahoma"/>
          <w:color w:val="E36C0A" w:themeColor="accent6" w:themeShade="BF"/>
          <w:sz w:val="22"/>
          <w:szCs w:val="22"/>
        </w:rPr>
      </w:pPr>
      <w:r>
        <w:rPr>
          <w:rFonts w:cs="Tahoma"/>
          <w:color w:val="E36C0A" w:themeColor="accent6" w:themeShade="BF"/>
          <w:sz w:val="22"/>
          <w:szCs w:val="22"/>
        </w:rPr>
        <w:t xml:space="preserve"> Maintenant </w:t>
      </w:r>
      <w:r w:rsidR="004C6009">
        <w:rPr>
          <w:rFonts w:cs="Tahoma"/>
          <w:color w:val="E36C0A" w:themeColor="accent6" w:themeShade="BF"/>
          <w:sz w:val="22"/>
          <w:szCs w:val="22"/>
        </w:rPr>
        <w:t xml:space="preserve">regardez la vidéo, </w:t>
      </w:r>
      <w:r>
        <w:rPr>
          <w:rFonts w:cs="Tahoma"/>
          <w:color w:val="E36C0A" w:themeColor="accent6" w:themeShade="BF"/>
          <w:sz w:val="22"/>
          <w:szCs w:val="22"/>
        </w:rPr>
        <w:t>é</w:t>
      </w:r>
      <w:r w:rsidRPr="000004A7">
        <w:rPr>
          <w:rFonts w:cs="Tahoma"/>
          <w:color w:val="E36C0A" w:themeColor="accent6" w:themeShade="BF"/>
          <w:sz w:val="22"/>
          <w:szCs w:val="22"/>
        </w:rPr>
        <w:t>coutez</w:t>
      </w:r>
      <w:r w:rsidR="004C6009">
        <w:rPr>
          <w:rFonts w:cs="Tahoma"/>
          <w:color w:val="E36C0A" w:themeColor="accent6" w:themeShade="BF"/>
          <w:sz w:val="22"/>
          <w:szCs w:val="22"/>
        </w:rPr>
        <w:t xml:space="preserve"> bien</w:t>
      </w:r>
      <w:r w:rsidRPr="000004A7">
        <w:rPr>
          <w:rFonts w:cs="Tahoma"/>
          <w:color w:val="E36C0A" w:themeColor="accent6" w:themeShade="BF"/>
          <w:sz w:val="22"/>
          <w:szCs w:val="22"/>
        </w:rPr>
        <w:t xml:space="preserve"> la chanson et répondez aux questions</w:t>
      </w:r>
      <w:r w:rsidRPr="000004A7">
        <w:t xml:space="preserve"> :</w:t>
      </w:r>
    </w:p>
    <w:p w14:paraId="327EA6B5" w14:textId="2DC409C2" w:rsidR="00A5769F" w:rsidRPr="000004A7" w:rsidRDefault="004C6009" w:rsidP="000004A7">
      <w:pPr>
        <w:pStyle w:val="ListParagraph"/>
        <w:rPr>
          <w:sz w:val="22"/>
          <w:szCs w:val="22"/>
          <w:lang w:val="el-GR"/>
        </w:rPr>
      </w:pPr>
      <w:r>
        <w:rPr>
          <w:rFonts w:asciiTheme="majorHAnsi" w:hAnsiTheme="majorHAnsi" w:cstheme="majorHAnsi"/>
          <w:i/>
          <w:szCs w:val="20"/>
          <w:lang w:val="el-GR"/>
        </w:rPr>
        <w:t>Δείτε το βίντεο, α</w:t>
      </w:r>
      <w:r w:rsidR="000004A7" w:rsidRPr="000004A7">
        <w:rPr>
          <w:rFonts w:asciiTheme="majorHAnsi" w:hAnsiTheme="majorHAnsi" w:cstheme="majorHAnsi"/>
          <w:i/>
          <w:szCs w:val="20"/>
          <w:lang w:val="el-GR"/>
        </w:rPr>
        <w:t>κούστε</w:t>
      </w:r>
      <w:r>
        <w:rPr>
          <w:rFonts w:asciiTheme="majorHAnsi" w:hAnsiTheme="majorHAnsi" w:cstheme="majorHAnsi"/>
          <w:i/>
          <w:szCs w:val="20"/>
          <w:lang w:val="el-GR"/>
        </w:rPr>
        <w:t xml:space="preserve"> προσεκτικά </w:t>
      </w:r>
      <w:r w:rsidR="000004A7" w:rsidRPr="000004A7">
        <w:rPr>
          <w:rFonts w:asciiTheme="majorHAnsi" w:hAnsiTheme="majorHAnsi" w:cstheme="majorHAnsi"/>
          <w:i/>
          <w:szCs w:val="20"/>
          <w:lang w:val="el-GR"/>
        </w:rPr>
        <w:t>το τραγούδι και απαντήστε  στις ερωτήσεις</w:t>
      </w:r>
      <w:r w:rsidR="000004A7" w:rsidRPr="000004A7">
        <w:rPr>
          <w:rFonts w:asciiTheme="majorHAnsi" w:hAnsiTheme="majorHAnsi" w:cstheme="majorHAnsi"/>
          <w:i/>
          <w:color w:val="E36C0A" w:themeColor="accent6" w:themeShade="BF"/>
          <w:szCs w:val="20"/>
          <w:lang w:val="el-GR"/>
        </w:rPr>
        <w:t>:</w:t>
      </w:r>
    </w:p>
    <w:p w14:paraId="264ACF9B" w14:textId="77777777" w:rsidR="000004A7" w:rsidRPr="004C6009" w:rsidRDefault="000004A7" w:rsidP="00A5769F">
      <w:pPr>
        <w:rPr>
          <w:lang w:val="el-GR"/>
        </w:rPr>
      </w:pPr>
    </w:p>
    <w:p w14:paraId="3FCE3456" w14:textId="4D00368B" w:rsidR="00A5769F" w:rsidRPr="004C6009" w:rsidRDefault="00A5769F" w:rsidP="00A5769F">
      <w:pPr>
        <w:rPr>
          <w:sz w:val="22"/>
          <w:szCs w:val="22"/>
        </w:rPr>
      </w:pPr>
      <w:r w:rsidRPr="004C6009">
        <w:rPr>
          <w:sz w:val="22"/>
          <w:szCs w:val="22"/>
        </w:rPr>
        <w:t>Qui</w:t>
      </w:r>
      <w:r w:rsidRPr="00A51478">
        <w:rPr>
          <w:sz w:val="22"/>
          <w:szCs w:val="22"/>
        </w:rPr>
        <w:t xml:space="preserve"> </w:t>
      </w:r>
      <w:r w:rsidRPr="004C6009">
        <w:rPr>
          <w:sz w:val="22"/>
          <w:szCs w:val="22"/>
        </w:rPr>
        <w:t>est</w:t>
      </w:r>
      <w:r w:rsidRPr="00A51478">
        <w:rPr>
          <w:sz w:val="22"/>
          <w:szCs w:val="22"/>
        </w:rPr>
        <w:t>-</w:t>
      </w:r>
      <w:r w:rsidRPr="004C6009">
        <w:rPr>
          <w:sz w:val="22"/>
          <w:szCs w:val="22"/>
        </w:rPr>
        <w:t>ce</w:t>
      </w:r>
      <w:r w:rsidRPr="00A51478">
        <w:rPr>
          <w:sz w:val="22"/>
          <w:szCs w:val="22"/>
        </w:rPr>
        <w:t xml:space="preserve"> ? </w:t>
      </w:r>
      <w:r w:rsidRPr="004C6009">
        <w:rPr>
          <w:sz w:val="22"/>
          <w:szCs w:val="22"/>
        </w:rPr>
        <w:t>Comment elle s’appelle ? De quelle couleur elle est ?</w:t>
      </w:r>
    </w:p>
    <w:p w14:paraId="64BAA520" w14:textId="77777777" w:rsidR="00A5769F" w:rsidRPr="004C6009" w:rsidRDefault="00A5769F" w:rsidP="00A5769F">
      <w:pPr>
        <w:rPr>
          <w:sz w:val="22"/>
          <w:szCs w:val="22"/>
        </w:rPr>
      </w:pPr>
    </w:p>
    <w:p w14:paraId="675DAD51" w14:textId="30E7063D" w:rsidR="00A5769F" w:rsidRPr="004C6009" w:rsidRDefault="00A5769F" w:rsidP="0075078B">
      <w:pPr>
        <w:spacing w:line="360" w:lineRule="auto"/>
        <w:rPr>
          <w:sz w:val="22"/>
          <w:szCs w:val="22"/>
        </w:rPr>
      </w:pPr>
      <w:r w:rsidRPr="004C6009">
        <w:rPr>
          <w:sz w:val="22"/>
          <w:szCs w:val="22"/>
        </w:rPr>
        <w:t>0’16 : c’est une coccinelle. Elle s’appelle ___________. Elle est _______ et ______</w:t>
      </w:r>
      <w:r w:rsidR="0075078B" w:rsidRPr="00A51478">
        <w:rPr>
          <w:sz w:val="22"/>
          <w:szCs w:val="22"/>
        </w:rPr>
        <w:t>___</w:t>
      </w:r>
      <w:r w:rsidRPr="004C6009">
        <w:rPr>
          <w:sz w:val="22"/>
          <w:szCs w:val="22"/>
        </w:rPr>
        <w:t>.</w:t>
      </w:r>
    </w:p>
    <w:p w14:paraId="0FCEDD76" w14:textId="59654EF7" w:rsidR="00A5769F" w:rsidRPr="004C6009" w:rsidRDefault="00A5769F" w:rsidP="0075078B">
      <w:pPr>
        <w:spacing w:line="360" w:lineRule="auto"/>
        <w:rPr>
          <w:sz w:val="22"/>
          <w:szCs w:val="22"/>
        </w:rPr>
      </w:pPr>
      <w:r w:rsidRPr="004C6009">
        <w:rPr>
          <w:sz w:val="22"/>
          <w:szCs w:val="22"/>
        </w:rPr>
        <w:t xml:space="preserve">0’25 : </w:t>
      </w:r>
      <w:r w:rsidR="000004A7" w:rsidRPr="00A51478">
        <w:rPr>
          <w:sz w:val="22"/>
          <w:szCs w:val="22"/>
        </w:rPr>
        <w:t>____</w:t>
      </w:r>
      <w:r w:rsidRPr="004C6009">
        <w:rPr>
          <w:sz w:val="22"/>
          <w:szCs w:val="22"/>
        </w:rPr>
        <w:t xml:space="preserve"> une fleur. Elle s’appelle Madame ______. Elle est jaune et _____________.</w:t>
      </w:r>
    </w:p>
    <w:p w14:paraId="0E12B3F7" w14:textId="2971A61E" w:rsidR="00A5769F" w:rsidRPr="004C6009" w:rsidRDefault="00A5769F" w:rsidP="0075078B">
      <w:pPr>
        <w:spacing w:line="360" w:lineRule="auto"/>
        <w:rPr>
          <w:sz w:val="22"/>
          <w:szCs w:val="22"/>
        </w:rPr>
      </w:pPr>
      <w:r w:rsidRPr="004C6009">
        <w:rPr>
          <w:sz w:val="22"/>
          <w:szCs w:val="22"/>
        </w:rPr>
        <w:t xml:space="preserve">0’50 : </w:t>
      </w:r>
      <w:r w:rsidR="000004A7" w:rsidRPr="00A51478">
        <w:rPr>
          <w:sz w:val="22"/>
          <w:szCs w:val="22"/>
        </w:rPr>
        <w:t>____</w:t>
      </w:r>
      <w:r w:rsidRPr="004C6009">
        <w:rPr>
          <w:sz w:val="22"/>
          <w:szCs w:val="22"/>
        </w:rPr>
        <w:t>est</w:t>
      </w:r>
      <w:r w:rsidR="008F4662" w:rsidRPr="00A51478">
        <w:rPr>
          <w:sz w:val="22"/>
          <w:szCs w:val="22"/>
        </w:rPr>
        <w:t xml:space="preserve"> ___</w:t>
      </w:r>
      <w:r w:rsidRPr="004C6009">
        <w:rPr>
          <w:sz w:val="22"/>
          <w:szCs w:val="22"/>
        </w:rPr>
        <w:t xml:space="preserve"> </w:t>
      </w:r>
      <w:r w:rsidR="008F4662" w:rsidRPr="00A51478">
        <w:rPr>
          <w:sz w:val="22"/>
          <w:szCs w:val="22"/>
        </w:rPr>
        <w:t xml:space="preserve"> </w:t>
      </w:r>
      <w:r w:rsidRPr="004C6009">
        <w:rPr>
          <w:sz w:val="22"/>
          <w:szCs w:val="22"/>
        </w:rPr>
        <w:t xml:space="preserve">________. Elle </w:t>
      </w:r>
      <w:r w:rsidR="000004A7" w:rsidRPr="00A51478">
        <w:rPr>
          <w:sz w:val="22"/>
          <w:szCs w:val="22"/>
        </w:rPr>
        <w:t>________</w:t>
      </w:r>
      <w:r w:rsidRPr="004C6009">
        <w:rPr>
          <w:sz w:val="22"/>
          <w:szCs w:val="22"/>
        </w:rPr>
        <w:t xml:space="preserve"> Frisette. Elle est ____________.</w:t>
      </w:r>
    </w:p>
    <w:p w14:paraId="7E8EB1C4" w14:textId="07FE9163" w:rsidR="00A5769F" w:rsidRPr="004C6009" w:rsidRDefault="00A5769F" w:rsidP="0075078B">
      <w:pPr>
        <w:spacing w:line="360" w:lineRule="auto"/>
        <w:rPr>
          <w:sz w:val="22"/>
          <w:szCs w:val="22"/>
        </w:rPr>
      </w:pPr>
      <w:r w:rsidRPr="004C6009">
        <w:rPr>
          <w:sz w:val="22"/>
          <w:szCs w:val="22"/>
        </w:rPr>
        <w:t>1’14 : c’</w:t>
      </w:r>
      <w:r w:rsidR="000004A7" w:rsidRPr="00A51478">
        <w:rPr>
          <w:sz w:val="22"/>
          <w:szCs w:val="22"/>
        </w:rPr>
        <w:t xml:space="preserve">____  </w:t>
      </w:r>
      <w:r w:rsidR="008F4662" w:rsidRPr="00A51478">
        <w:rPr>
          <w:sz w:val="22"/>
          <w:szCs w:val="22"/>
        </w:rPr>
        <w:t>___</w:t>
      </w:r>
      <w:r w:rsidR="000004A7" w:rsidRPr="00A51478">
        <w:rPr>
          <w:sz w:val="22"/>
          <w:szCs w:val="22"/>
        </w:rPr>
        <w:t xml:space="preserve"> </w:t>
      </w:r>
      <w:r w:rsidRPr="004C6009">
        <w:rPr>
          <w:sz w:val="22"/>
          <w:szCs w:val="22"/>
        </w:rPr>
        <w:t xml:space="preserve"> __________. Elle s’appelle _______ la Fleur. </w:t>
      </w:r>
      <w:r w:rsidR="000004A7" w:rsidRPr="00A51478">
        <w:rPr>
          <w:sz w:val="22"/>
          <w:szCs w:val="22"/>
        </w:rPr>
        <w:t>_____</w:t>
      </w:r>
      <w:r w:rsidRPr="004C6009">
        <w:rPr>
          <w:sz w:val="22"/>
          <w:szCs w:val="22"/>
        </w:rPr>
        <w:t xml:space="preserve"> est ___________.</w:t>
      </w:r>
    </w:p>
    <w:p w14:paraId="43469E65" w14:textId="5408A89F" w:rsidR="00A5769F" w:rsidRPr="004C6009" w:rsidRDefault="00A5769F" w:rsidP="0075078B">
      <w:pPr>
        <w:spacing w:line="360" w:lineRule="auto"/>
        <w:rPr>
          <w:sz w:val="22"/>
          <w:szCs w:val="22"/>
        </w:rPr>
      </w:pPr>
      <w:r w:rsidRPr="004C6009">
        <w:rPr>
          <w:sz w:val="22"/>
          <w:szCs w:val="22"/>
        </w:rPr>
        <w:t xml:space="preserve">1’38 : c’est </w:t>
      </w:r>
      <w:r w:rsidR="008F4662" w:rsidRPr="00A51478">
        <w:rPr>
          <w:sz w:val="22"/>
          <w:szCs w:val="22"/>
        </w:rPr>
        <w:t xml:space="preserve">___  </w:t>
      </w:r>
      <w:r w:rsidRPr="004C6009">
        <w:rPr>
          <w:sz w:val="22"/>
          <w:szCs w:val="22"/>
        </w:rPr>
        <w:t>_____</w:t>
      </w:r>
      <w:r w:rsidR="00650CDB" w:rsidRPr="00A51478">
        <w:rPr>
          <w:sz w:val="22"/>
          <w:szCs w:val="22"/>
        </w:rPr>
        <w:t>_____</w:t>
      </w:r>
      <w:r w:rsidRPr="004C6009">
        <w:rPr>
          <w:sz w:val="22"/>
          <w:szCs w:val="22"/>
        </w:rPr>
        <w:t xml:space="preserve">. Elle </w:t>
      </w:r>
      <w:r w:rsidR="008F4662" w:rsidRPr="00A51478">
        <w:rPr>
          <w:sz w:val="22"/>
          <w:szCs w:val="22"/>
        </w:rPr>
        <w:t>__</w:t>
      </w:r>
      <w:r w:rsidRPr="004C6009">
        <w:rPr>
          <w:sz w:val="22"/>
          <w:szCs w:val="22"/>
        </w:rPr>
        <w:t>appelle coquelicot. Elle est ____________.</w:t>
      </w:r>
    </w:p>
    <w:p w14:paraId="07375BA4" w14:textId="28003A22" w:rsidR="00A5769F" w:rsidRPr="004C6009" w:rsidRDefault="00A5769F" w:rsidP="0075078B">
      <w:pPr>
        <w:spacing w:line="360" w:lineRule="auto"/>
        <w:rPr>
          <w:sz w:val="22"/>
          <w:szCs w:val="22"/>
        </w:rPr>
      </w:pPr>
      <w:r w:rsidRPr="004C6009">
        <w:rPr>
          <w:sz w:val="22"/>
          <w:szCs w:val="22"/>
        </w:rPr>
        <w:t xml:space="preserve">1’59 : </w:t>
      </w:r>
      <w:r w:rsidR="000004A7" w:rsidRPr="004C6009">
        <w:rPr>
          <w:sz w:val="22"/>
          <w:szCs w:val="22"/>
        </w:rPr>
        <w:t>____</w:t>
      </w:r>
      <w:r w:rsidRPr="004C6009">
        <w:rPr>
          <w:sz w:val="22"/>
          <w:szCs w:val="22"/>
        </w:rPr>
        <w:t xml:space="preserve">est une vache. </w:t>
      </w:r>
      <w:r w:rsidR="000004A7" w:rsidRPr="004C6009">
        <w:rPr>
          <w:sz w:val="22"/>
          <w:szCs w:val="22"/>
        </w:rPr>
        <w:t>___________</w:t>
      </w:r>
      <w:r w:rsidRPr="004C6009">
        <w:rPr>
          <w:sz w:val="22"/>
          <w:szCs w:val="22"/>
        </w:rPr>
        <w:t xml:space="preserve"> s’appelle Pistache. Elle est ________ et ___________.</w:t>
      </w:r>
    </w:p>
    <w:p w14:paraId="25E795AE" w14:textId="77777777" w:rsidR="00A5769F" w:rsidRPr="00A5769F" w:rsidRDefault="00A5769F" w:rsidP="00A5769F"/>
    <w:p w14:paraId="066E4306" w14:textId="741E9190" w:rsidR="00A5769F" w:rsidRPr="006001CF" w:rsidRDefault="00A5769F" w:rsidP="00A5769F">
      <w:pPr>
        <w:numPr>
          <w:ilvl w:val="0"/>
          <w:numId w:val="21"/>
        </w:numPr>
        <w:tabs>
          <w:tab w:val="num" w:pos="360"/>
        </w:tabs>
        <w:rPr>
          <w:color w:val="31849B" w:themeColor="accent5" w:themeShade="BF"/>
          <w:sz w:val="36"/>
          <w:szCs w:val="36"/>
        </w:rPr>
      </w:pPr>
      <w:bookmarkStart w:id="3" w:name="_Toc511637286"/>
      <w:r w:rsidRPr="006001CF">
        <w:rPr>
          <w:color w:val="31849B" w:themeColor="accent5" w:themeShade="BF"/>
          <w:sz w:val="36"/>
          <w:szCs w:val="36"/>
        </w:rPr>
        <w:t xml:space="preserve">activité </w:t>
      </w:r>
      <w:bookmarkEnd w:id="3"/>
      <w:r w:rsidR="00650CDB" w:rsidRPr="006001CF">
        <w:rPr>
          <w:color w:val="31849B" w:themeColor="accent5" w:themeShade="BF"/>
          <w:sz w:val="36"/>
          <w:szCs w:val="36"/>
        </w:rPr>
        <w:t>2</w:t>
      </w:r>
    </w:p>
    <w:p w14:paraId="2A26E397" w14:textId="77777777" w:rsidR="00650CDB" w:rsidRDefault="00650CDB" w:rsidP="00A5769F"/>
    <w:p w14:paraId="5446704D" w14:textId="6F58EBCC" w:rsidR="00A5769F" w:rsidRPr="00A51478" w:rsidRDefault="00650CDB" w:rsidP="00A5769F">
      <w:pPr>
        <w:rPr>
          <w:rFonts w:ascii="Calibri" w:hAnsi="Calibri" w:cs="Calibri"/>
          <w:i/>
          <w:szCs w:val="20"/>
          <w:lang w:val="el-GR"/>
        </w:rPr>
      </w:pPr>
      <w:r w:rsidRPr="005655B6">
        <w:rPr>
          <w:color w:val="E36C0A" w:themeColor="accent6" w:themeShade="BF"/>
          <w:sz w:val="22"/>
          <w:szCs w:val="22"/>
        </w:rPr>
        <w:t>Maintenant t</w:t>
      </w:r>
      <w:r w:rsidR="00A5769F" w:rsidRPr="005655B6">
        <w:rPr>
          <w:color w:val="E36C0A" w:themeColor="accent6" w:themeShade="BF"/>
          <w:sz w:val="22"/>
          <w:szCs w:val="22"/>
        </w:rPr>
        <w:t xml:space="preserve">racez le chemin de la coccinelle. </w:t>
      </w:r>
      <w:r w:rsidR="005655B6" w:rsidRPr="00B5438F">
        <w:rPr>
          <w:rFonts w:ascii="Calibri" w:hAnsi="Calibri" w:cs="Calibri"/>
          <w:i/>
          <w:szCs w:val="20"/>
          <w:lang w:val="el-GR"/>
        </w:rPr>
        <w:t>Γράψτε</w:t>
      </w:r>
      <w:r w:rsidR="005655B6" w:rsidRPr="00A51478">
        <w:rPr>
          <w:rFonts w:ascii="Calibri" w:hAnsi="Calibri" w:cs="Calibri"/>
          <w:i/>
          <w:szCs w:val="20"/>
          <w:lang w:val="el-GR"/>
        </w:rPr>
        <w:t xml:space="preserve"> </w:t>
      </w:r>
      <w:r w:rsidR="005655B6" w:rsidRPr="00B5438F">
        <w:rPr>
          <w:rFonts w:ascii="Calibri" w:hAnsi="Calibri" w:cs="Calibri"/>
          <w:i/>
          <w:szCs w:val="20"/>
          <w:lang w:val="el-GR"/>
        </w:rPr>
        <w:t>τη</w:t>
      </w:r>
      <w:r w:rsidR="005655B6" w:rsidRPr="00A51478">
        <w:rPr>
          <w:rFonts w:ascii="Calibri" w:hAnsi="Calibri" w:cs="Calibri"/>
          <w:i/>
          <w:szCs w:val="20"/>
          <w:lang w:val="el-GR"/>
        </w:rPr>
        <w:t xml:space="preserve"> </w:t>
      </w:r>
      <w:r w:rsidR="005655B6" w:rsidRPr="00B5438F">
        <w:rPr>
          <w:rFonts w:ascii="Calibri" w:hAnsi="Calibri" w:cs="Calibri"/>
          <w:i/>
          <w:szCs w:val="20"/>
          <w:lang w:val="el-GR"/>
        </w:rPr>
        <w:t>διαδρομή</w:t>
      </w:r>
      <w:r w:rsidR="005655B6" w:rsidRPr="00A51478">
        <w:rPr>
          <w:rFonts w:ascii="Calibri" w:hAnsi="Calibri" w:cs="Calibri"/>
          <w:i/>
          <w:szCs w:val="20"/>
          <w:lang w:val="el-GR"/>
        </w:rPr>
        <w:t xml:space="preserve"> </w:t>
      </w:r>
      <w:r w:rsidR="005655B6" w:rsidRPr="00B5438F">
        <w:rPr>
          <w:rFonts w:ascii="Calibri" w:hAnsi="Calibri" w:cs="Calibri"/>
          <w:i/>
          <w:szCs w:val="20"/>
          <w:lang w:val="el-GR"/>
        </w:rPr>
        <w:t>της</w:t>
      </w:r>
      <w:r w:rsidR="005655B6" w:rsidRPr="00A51478">
        <w:rPr>
          <w:rFonts w:ascii="Calibri" w:hAnsi="Calibri" w:cs="Calibri"/>
          <w:i/>
          <w:szCs w:val="20"/>
          <w:lang w:val="el-GR"/>
        </w:rPr>
        <w:t xml:space="preserve"> </w:t>
      </w:r>
      <w:r w:rsidR="005655B6" w:rsidRPr="00B5438F">
        <w:rPr>
          <w:rFonts w:ascii="Calibri" w:hAnsi="Calibri" w:cs="Calibri"/>
          <w:i/>
          <w:szCs w:val="20"/>
          <w:lang w:val="el-GR"/>
        </w:rPr>
        <w:t>πασχαλίτσας</w:t>
      </w:r>
      <w:r w:rsidR="00B5438F" w:rsidRPr="00A51478">
        <w:rPr>
          <w:rFonts w:ascii="Calibri" w:hAnsi="Calibri" w:cs="Calibri"/>
          <w:i/>
          <w:szCs w:val="20"/>
          <w:lang w:val="el-GR"/>
        </w:rPr>
        <w:t>.</w:t>
      </w:r>
      <w:r w:rsidR="005655B6" w:rsidRPr="00A51478">
        <w:rPr>
          <w:rFonts w:ascii="Calibri" w:hAnsi="Calibri" w:cs="Calibri"/>
          <w:i/>
          <w:szCs w:val="20"/>
          <w:lang w:val="el-GR"/>
        </w:rPr>
        <w:t xml:space="preserve"> </w:t>
      </w:r>
    </w:p>
    <w:p w14:paraId="63D087A8" w14:textId="7109742C" w:rsidR="00650CDB" w:rsidRPr="00A51478" w:rsidRDefault="00650CDB" w:rsidP="00A5769F">
      <w:pPr>
        <w:rPr>
          <w:rFonts w:ascii="Calibri" w:hAnsi="Calibri" w:cs="Calibri"/>
          <w:i/>
          <w:szCs w:val="20"/>
          <w:lang w:val="el-GR"/>
        </w:rPr>
      </w:pPr>
    </w:p>
    <w:p w14:paraId="4FB78D37" w14:textId="3924AF93" w:rsidR="00A5769F" w:rsidRDefault="00A5769F" w:rsidP="008A4A88">
      <w:pPr>
        <w:spacing w:line="360" w:lineRule="auto"/>
        <w:rPr>
          <w:sz w:val="22"/>
          <w:szCs w:val="22"/>
        </w:rPr>
      </w:pPr>
      <w:r w:rsidRPr="005655B6">
        <w:rPr>
          <w:sz w:val="22"/>
          <w:szCs w:val="22"/>
        </w:rPr>
        <w:t xml:space="preserve">Rougelle se pose sur une fleur </w:t>
      </w:r>
      <w:r w:rsidR="008A4A88" w:rsidRPr="005655B6">
        <w:rPr>
          <w:sz w:val="22"/>
          <w:szCs w:val="22"/>
        </w:rPr>
        <w:t>______________</w:t>
      </w:r>
      <w:r w:rsidRPr="005655B6">
        <w:rPr>
          <w:sz w:val="22"/>
          <w:szCs w:val="22"/>
        </w:rPr>
        <w:t xml:space="preserve"> puis sur </w:t>
      </w:r>
      <w:r w:rsidR="008A4A88" w:rsidRPr="005655B6">
        <w:rPr>
          <w:sz w:val="22"/>
          <w:szCs w:val="22"/>
        </w:rPr>
        <w:t>________</w:t>
      </w:r>
      <w:r w:rsidRPr="005655B6">
        <w:rPr>
          <w:sz w:val="22"/>
          <w:szCs w:val="22"/>
        </w:rPr>
        <w:t xml:space="preserve"> verte, puis </w:t>
      </w:r>
      <w:r w:rsidR="008A4A88" w:rsidRPr="005655B6">
        <w:rPr>
          <w:sz w:val="22"/>
          <w:szCs w:val="22"/>
        </w:rPr>
        <w:t xml:space="preserve">_______  </w:t>
      </w:r>
      <w:r w:rsidRPr="005655B6">
        <w:rPr>
          <w:sz w:val="22"/>
          <w:szCs w:val="22"/>
        </w:rPr>
        <w:t xml:space="preserve"> </w:t>
      </w:r>
      <w:r w:rsidR="008A4A88" w:rsidRPr="005655B6">
        <w:rPr>
          <w:sz w:val="22"/>
          <w:szCs w:val="22"/>
        </w:rPr>
        <w:t>______</w:t>
      </w:r>
      <w:r w:rsidRPr="005655B6">
        <w:rPr>
          <w:sz w:val="22"/>
          <w:szCs w:val="22"/>
        </w:rPr>
        <w:t xml:space="preserve">, puis sur </w:t>
      </w:r>
      <w:r w:rsidR="008A4A88" w:rsidRPr="005655B6">
        <w:rPr>
          <w:sz w:val="22"/>
          <w:szCs w:val="22"/>
        </w:rPr>
        <w:t>___________</w:t>
      </w:r>
      <w:r w:rsidRPr="005655B6">
        <w:rPr>
          <w:sz w:val="22"/>
          <w:szCs w:val="22"/>
        </w:rPr>
        <w:t xml:space="preserve"> et finalement sur </w:t>
      </w:r>
      <w:r w:rsidR="008A4A88" w:rsidRPr="005655B6">
        <w:rPr>
          <w:sz w:val="22"/>
          <w:szCs w:val="22"/>
        </w:rPr>
        <w:t>___________________</w:t>
      </w:r>
      <w:r w:rsidRPr="005655B6">
        <w:rPr>
          <w:sz w:val="22"/>
          <w:szCs w:val="22"/>
        </w:rPr>
        <w:t>.</w:t>
      </w:r>
    </w:p>
    <w:p w14:paraId="1B59515E" w14:textId="7BA44C0D" w:rsidR="00B5438F" w:rsidRDefault="00B5438F" w:rsidP="008A4A88">
      <w:pPr>
        <w:spacing w:line="360" w:lineRule="auto"/>
        <w:rPr>
          <w:sz w:val="22"/>
          <w:szCs w:val="22"/>
        </w:rPr>
      </w:pPr>
    </w:p>
    <w:p w14:paraId="677BC6B5" w14:textId="54F83490" w:rsidR="00467FD7" w:rsidRDefault="00467FD7" w:rsidP="008A4A88">
      <w:pPr>
        <w:spacing w:line="360" w:lineRule="auto"/>
        <w:rPr>
          <w:sz w:val="22"/>
          <w:szCs w:val="22"/>
        </w:rPr>
      </w:pPr>
    </w:p>
    <w:p w14:paraId="7B5F7E12" w14:textId="637587B2" w:rsidR="00B5438F" w:rsidRPr="00467FD7" w:rsidRDefault="00467FD7" w:rsidP="00B5438F">
      <w:pPr>
        <w:numPr>
          <w:ilvl w:val="0"/>
          <w:numId w:val="21"/>
        </w:numPr>
        <w:tabs>
          <w:tab w:val="num" w:pos="360"/>
        </w:tabs>
        <w:rPr>
          <w:color w:val="31849B" w:themeColor="accent5" w:themeShade="BF"/>
          <w:sz w:val="36"/>
          <w:szCs w:val="36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41A8B440" wp14:editId="2382A0B2">
            <wp:simplePos x="0" y="0"/>
            <wp:positionH relativeFrom="column">
              <wp:posOffset>2258717</wp:posOffset>
            </wp:positionH>
            <wp:positionV relativeFrom="paragraph">
              <wp:posOffset>235020</wp:posOffset>
            </wp:positionV>
            <wp:extent cx="3916045" cy="2676525"/>
            <wp:effectExtent l="95250" t="95250" r="103505" b="1047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 t="17443" r="71357" b="49046"/>
                    <a:stretch/>
                  </pic:blipFill>
                  <pic:spPr bwMode="auto">
                    <a:xfrm>
                      <a:off x="0" y="0"/>
                      <a:ext cx="3916045" cy="26765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8F" w:rsidRPr="006001CF">
        <w:rPr>
          <w:color w:val="31849B" w:themeColor="accent5" w:themeShade="BF"/>
          <w:sz w:val="36"/>
          <w:szCs w:val="36"/>
        </w:rPr>
        <w:t xml:space="preserve">activité </w:t>
      </w:r>
      <w:r w:rsidR="00B5438F">
        <w:rPr>
          <w:color w:val="31849B" w:themeColor="accent5" w:themeShade="BF"/>
          <w:sz w:val="36"/>
          <w:szCs w:val="36"/>
          <w:lang w:val="el-GR"/>
        </w:rPr>
        <w:t>3</w:t>
      </w:r>
    </w:p>
    <w:p w14:paraId="4C8E7CBD" w14:textId="74225075" w:rsidR="00467FD7" w:rsidRDefault="00467FD7" w:rsidP="00467FD7">
      <w:pPr>
        <w:rPr>
          <w:color w:val="31849B" w:themeColor="accent5" w:themeShade="BF"/>
          <w:sz w:val="28"/>
          <w:szCs w:val="28"/>
        </w:rPr>
      </w:pPr>
    </w:p>
    <w:p w14:paraId="37CBE77A" w14:textId="26960B05" w:rsidR="00467FD7" w:rsidRPr="00467FD7" w:rsidRDefault="00467FD7" w:rsidP="00467FD7">
      <w:pPr>
        <w:rPr>
          <w:color w:val="943634" w:themeColor="accent2" w:themeShade="BF"/>
          <w:sz w:val="28"/>
          <w:szCs w:val="28"/>
          <w:lang w:val="en-US"/>
        </w:rPr>
      </w:pPr>
      <w:r w:rsidRPr="00467FD7">
        <w:rPr>
          <w:color w:val="943634" w:themeColor="accent2" w:themeShade="BF"/>
          <w:sz w:val="28"/>
          <w:szCs w:val="28"/>
        </w:rPr>
        <w:t xml:space="preserve">Révisons les salutations ! </w:t>
      </w:r>
      <w:r w:rsidRPr="00467FD7">
        <w:rPr>
          <w:color w:val="943634" w:themeColor="accent2" w:themeShade="BF"/>
          <w:sz w:val="28"/>
          <w:szCs w:val="28"/>
          <w:lang w:val="en-US"/>
        </w:rPr>
        <w:t xml:space="preserve"> </w:t>
      </w:r>
    </w:p>
    <w:p w14:paraId="11543DBF" w14:textId="18230C02" w:rsid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67D18F1E" w14:textId="1749E71C" w:rsid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70F9C51C" w14:textId="680D93D7" w:rsid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7DB261A6" w14:textId="51795EC4" w:rsidR="00467FD7" w:rsidRDefault="00467FD7" w:rsidP="00467FD7">
      <w:pPr>
        <w:tabs>
          <w:tab w:val="left" w:pos="5349"/>
        </w:tabs>
        <w:rPr>
          <w:color w:val="31849B" w:themeColor="accent5" w:themeShade="BF"/>
          <w:sz w:val="28"/>
          <w:szCs w:val="28"/>
          <w:lang w:val="en-US"/>
        </w:rPr>
      </w:pPr>
      <w:r>
        <w:rPr>
          <w:color w:val="31849B" w:themeColor="accent5" w:themeShade="BF"/>
          <w:sz w:val="28"/>
          <w:szCs w:val="28"/>
          <w:lang w:val="en-US"/>
        </w:rPr>
        <w:tab/>
      </w:r>
    </w:p>
    <w:p w14:paraId="3F592081" w14:textId="0804D9C4" w:rsid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5940D0CD" w14:textId="71C6B37D" w:rsid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26971D71" w14:textId="77777777" w:rsid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0E515125" w14:textId="77777777" w:rsidR="00467FD7" w:rsidRPr="00467FD7" w:rsidRDefault="00467FD7" w:rsidP="00467FD7">
      <w:pPr>
        <w:rPr>
          <w:color w:val="31849B" w:themeColor="accent5" w:themeShade="BF"/>
          <w:sz w:val="28"/>
          <w:szCs w:val="28"/>
          <w:lang w:val="en-US"/>
        </w:rPr>
      </w:pPr>
    </w:p>
    <w:p w14:paraId="69D85AF8" w14:textId="77777777" w:rsidR="00B5438F" w:rsidRDefault="00B5438F" w:rsidP="008A4A88">
      <w:pPr>
        <w:spacing w:line="360" w:lineRule="auto"/>
        <w:rPr>
          <w:b/>
        </w:rPr>
      </w:pPr>
    </w:p>
    <w:p w14:paraId="56A7D133" w14:textId="77777777" w:rsidR="00467FD7" w:rsidRDefault="00467FD7" w:rsidP="008A4A88">
      <w:pPr>
        <w:spacing w:line="360" w:lineRule="auto"/>
        <w:rPr>
          <w:color w:val="E36C0A" w:themeColor="accent6" w:themeShade="BF"/>
          <w:sz w:val="22"/>
          <w:szCs w:val="22"/>
        </w:rPr>
      </w:pPr>
    </w:p>
    <w:p w14:paraId="7F11728E" w14:textId="0F91C1EB" w:rsidR="00467FD7" w:rsidRDefault="00CD64EE" w:rsidP="008A4A88">
      <w:pPr>
        <w:spacing w:line="360" w:lineRule="auto"/>
        <w:rPr>
          <w:color w:val="E36C0A" w:themeColor="accent6" w:themeShade="BF"/>
          <w:sz w:val="22"/>
          <w:szCs w:val="22"/>
        </w:rPr>
      </w:pPr>
      <w:r w:rsidRPr="00CD64EE">
        <w:rPr>
          <w:noProof/>
          <w:color w:val="E36C0A" w:themeColor="accent6" w:themeShade="BF"/>
          <w:sz w:val="22"/>
          <w:szCs w:val="22"/>
          <w:lang w:val="el-GR" w:eastAsia="el-GR"/>
        </w:rPr>
        <w:lastRenderedPageBreak/>
        <w:drawing>
          <wp:inline distT="0" distB="0" distL="0" distR="0" wp14:anchorId="45536078" wp14:editId="7EC1592D">
            <wp:extent cx="5901055" cy="3096895"/>
            <wp:effectExtent l="0" t="0" r="4445" b="8255"/>
            <wp:docPr id="4" name="Picture 4" descr="C:\Users\eleni\Pictures\salu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i\Pictures\salutation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BA67" w14:textId="3B2BF719" w:rsidR="00467FD7" w:rsidRDefault="00467FD7" w:rsidP="008A4A88">
      <w:pPr>
        <w:spacing w:line="360" w:lineRule="auto"/>
        <w:rPr>
          <w:color w:val="E36C0A" w:themeColor="accent6" w:themeShade="BF"/>
          <w:sz w:val="22"/>
          <w:szCs w:val="22"/>
        </w:rPr>
      </w:pPr>
    </w:p>
    <w:p w14:paraId="09BD3A36" w14:textId="7616E232" w:rsidR="00A87E89" w:rsidRPr="00A87E89" w:rsidRDefault="00A87E89" w:rsidP="00A87E89">
      <w:pPr>
        <w:numPr>
          <w:ilvl w:val="0"/>
          <w:numId w:val="21"/>
        </w:numPr>
        <w:tabs>
          <w:tab w:val="num" w:pos="360"/>
        </w:tabs>
        <w:rPr>
          <w:color w:val="31849B" w:themeColor="accent5" w:themeShade="BF"/>
          <w:sz w:val="36"/>
          <w:szCs w:val="36"/>
        </w:rPr>
      </w:pPr>
      <w:r w:rsidRPr="00A87E89">
        <w:rPr>
          <w:color w:val="31849B" w:themeColor="accent5" w:themeShade="BF"/>
          <w:sz w:val="36"/>
          <w:szCs w:val="36"/>
        </w:rPr>
        <w:t xml:space="preserve">activité </w:t>
      </w:r>
      <w:r>
        <w:rPr>
          <w:color w:val="31849B" w:themeColor="accent5" w:themeShade="BF"/>
          <w:sz w:val="36"/>
          <w:szCs w:val="36"/>
        </w:rPr>
        <w:t>4</w:t>
      </w:r>
    </w:p>
    <w:p w14:paraId="632EC322" w14:textId="0DC12529" w:rsidR="00824B13" w:rsidRPr="00A87E89" w:rsidRDefault="00824B13" w:rsidP="008A4A88">
      <w:pPr>
        <w:spacing w:line="360" w:lineRule="auto"/>
        <w:rPr>
          <w:rFonts w:ascii="Times New Roman" w:hAnsi="Times New Roman"/>
          <w:sz w:val="22"/>
          <w:szCs w:val="22"/>
          <w:lang w:val="el-GR"/>
        </w:rPr>
      </w:pPr>
      <w:r w:rsidRPr="00A87E89">
        <w:rPr>
          <w:sz w:val="22"/>
          <w:szCs w:val="22"/>
        </w:rPr>
        <w:t xml:space="preserve">Nous avons étudiez </w:t>
      </w:r>
      <w:r>
        <w:rPr>
          <w:color w:val="E36C0A" w:themeColor="accent6" w:themeShade="BF"/>
          <w:sz w:val="22"/>
          <w:szCs w:val="22"/>
        </w:rPr>
        <w:t xml:space="preserve">cette chanson en classe ! Vous vous souvenez ? </w:t>
      </w:r>
      <w:r w:rsidR="00A87E89">
        <w:rPr>
          <w:color w:val="E36C0A" w:themeColor="accent6" w:themeShade="BF"/>
          <w:sz w:val="22"/>
          <w:szCs w:val="22"/>
        </w:rPr>
        <w:t>Chantons</w:t>
      </w:r>
      <w:r w:rsidR="00A87E89" w:rsidRPr="00A87E89">
        <w:rPr>
          <w:color w:val="E36C0A" w:themeColor="accent6" w:themeShade="BF"/>
          <w:sz w:val="22"/>
          <w:szCs w:val="22"/>
          <w:lang w:val="el-GR"/>
        </w:rPr>
        <w:t xml:space="preserve"> </w:t>
      </w:r>
      <w:r w:rsidR="00A87E89">
        <w:rPr>
          <w:color w:val="E36C0A" w:themeColor="accent6" w:themeShade="BF"/>
          <w:sz w:val="22"/>
          <w:szCs w:val="22"/>
        </w:rPr>
        <w:t>alors </w:t>
      </w:r>
      <w:r w:rsidR="00A87E89" w:rsidRPr="00A87E89">
        <w:rPr>
          <w:color w:val="E36C0A" w:themeColor="accent6" w:themeShade="BF"/>
          <w:sz w:val="22"/>
          <w:szCs w:val="22"/>
          <w:lang w:val="el-GR"/>
        </w:rPr>
        <w:t xml:space="preserve">! 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>(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θυμάστε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 xml:space="preserve">, 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το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 xml:space="preserve"> 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τραγουδήσαμε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 xml:space="preserve"> 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και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 xml:space="preserve"> 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παίξαμε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 xml:space="preserve"> 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στην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 xml:space="preserve"> </w:t>
      </w:r>
      <w:r w:rsidR="00E23E61" w:rsidRPr="00E23E61">
        <w:rPr>
          <w:rFonts w:ascii="Times New Roman" w:hAnsi="Times New Roman"/>
          <w:sz w:val="22"/>
          <w:szCs w:val="22"/>
          <w:lang w:val="el-GR"/>
        </w:rPr>
        <w:t>τάξη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>!</w:t>
      </w:r>
      <w:r w:rsidR="00906A08">
        <w:rPr>
          <w:rFonts w:ascii="Times New Roman" w:hAnsi="Times New Roman"/>
          <w:sz w:val="22"/>
          <w:szCs w:val="22"/>
          <w:lang w:val="el-GR"/>
        </w:rPr>
        <w:t xml:space="preserve"> Τραγουδήστε</w:t>
      </w:r>
      <w:r w:rsidR="00A87E89">
        <w:rPr>
          <w:rFonts w:ascii="Times New Roman" w:hAnsi="Times New Roman"/>
          <w:sz w:val="22"/>
          <w:szCs w:val="22"/>
          <w:lang w:val="el-GR"/>
        </w:rPr>
        <w:t xml:space="preserve"> το!</w:t>
      </w:r>
      <w:r w:rsidR="00E23E61" w:rsidRPr="00A87E89">
        <w:rPr>
          <w:rFonts w:ascii="Times New Roman" w:hAnsi="Times New Roman"/>
          <w:sz w:val="22"/>
          <w:szCs w:val="22"/>
          <w:lang w:val="el-GR"/>
        </w:rPr>
        <w:t>)</w:t>
      </w:r>
    </w:p>
    <w:p w14:paraId="089AC12F" w14:textId="4599C616" w:rsidR="00467FD7" w:rsidRDefault="00824B13" w:rsidP="008A4A88">
      <w:pPr>
        <w:spacing w:line="360" w:lineRule="auto"/>
        <w:rPr>
          <w:lang w:val="el-GR"/>
        </w:rPr>
      </w:pPr>
      <w:hyperlink r:id="rId14" w:history="1">
        <w:r>
          <w:rPr>
            <w:rStyle w:val="Hyperlink"/>
          </w:rPr>
          <w:t>https</w:t>
        </w:r>
        <w:r w:rsidRPr="00A87E89">
          <w:rPr>
            <w:rStyle w:val="Hyperlink"/>
            <w:lang w:val="el-GR"/>
          </w:rPr>
          <w:t>://</w:t>
        </w:r>
        <w:r>
          <w:rPr>
            <w:rStyle w:val="Hyperlink"/>
          </w:rPr>
          <w:t>www</w:t>
        </w:r>
        <w:r w:rsidRPr="00A87E89">
          <w:rPr>
            <w:rStyle w:val="Hyperlink"/>
            <w:lang w:val="el-GR"/>
          </w:rPr>
          <w:t>.</w:t>
        </w:r>
        <w:proofErr w:type="spellStart"/>
        <w:r>
          <w:rPr>
            <w:rStyle w:val="Hyperlink"/>
          </w:rPr>
          <w:t>youtube</w:t>
        </w:r>
        <w:proofErr w:type="spellEnd"/>
        <w:r w:rsidRPr="00A87E89">
          <w:rPr>
            <w:rStyle w:val="Hyperlink"/>
            <w:lang w:val="el-GR"/>
          </w:rPr>
          <w:t>.</w:t>
        </w:r>
        <w:proofErr w:type="spellStart"/>
        <w:r>
          <w:rPr>
            <w:rStyle w:val="Hyperlink"/>
          </w:rPr>
          <w:t>com</w:t>
        </w:r>
        <w:proofErr w:type="spellEnd"/>
        <w:r w:rsidRPr="00A87E89">
          <w:rPr>
            <w:rStyle w:val="Hyperlink"/>
            <w:lang w:val="el-GR"/>
          </w:rPr>
          <w:t>/</w:t>
        </w:r>
        <w:proofErr w:type="spellStart"/>
        <w:r>
          <w:rPr>
            <w:rStyle w:val="Hyperlink"/>
          </w:rPr>
          <w:t>watch</w:t>
        </w:r>
        <w:proofErr w:type="spellEnd"/>
        <w:r w:rsidRPr="00A87E89">
          <w:rPr>
            <w:rStyle w:val="Hyperlink"/>
            <w:lang w:val="el-GR"/>
          </w:rPr>
          <w:t>?</w:t>
        </w:r>
        <w:r>
          <w:rPr>
            <w:rStyle w:val="Hyperlink"/>
          </w:rPr>
          <w:t>v</w:t>
        </w:r>
        <w:r w:rsidRPr="00A87E89">
          <w:rPr>
            <w:rStyle w:val="Hyperlink"/>
            <w:lang w:val="el-GR"/>
          </w:rPr>
          <w:t>=</w:t>
        </w:r>
        <w:r>
          <w:rPr>
            <w:rStyle w:val="Hyperlink"/>
          </w:rPr>
          <w:t>e</w:t>
        </w:r>
        <w:r w:rsidRPr="00A87E89">
          <w:rPr>
            <w:rStyle w:val="Hyperlink"/>
            <w:lang w:val="el-GR"/>
          </w:rPr>
          <w:t>3</w:t>
        </w:r>
        <w:proofErr w:type="spellStart"/>
        <w:r>
          <w:rPr>
            <w:rStyle w:val="Hyperlink"/>
          </w:rPr>
          <w:t>emrQSTTLg</w:t>
        </w:r>
        <w:proofErr w:type="spellEnd"/>
      </w:hyperlink>
      <w:r w:rsidR="00E23E61" w:rsidRPr="00A87E89">
        <w:rPr>
          <w:lang w:val="el-GR"/>
        </w:rPr>
        <w:t xml:space="preserve"> </w:t>
      </w:r>
    </w:p>
    <w:p w14:paraId="68C54079" w14:textId="77777777" w:rsidR="00B767B8" w:rsidRPr="00A87E89" w:rsidRDefault="00B767B8" w:rsidP="008A4A88">
      <w:pPr>
        <w:spacing w:line="360" w:lineRule="auto"/>
        <w:rPr>
          <w:color w:val="E36C0A" w:themeColor="accent6" w:themeShade="BF"/>
          <w:sz w:val="22"/>
          <w:szCs w:val="22"/>
          <w:lang w:val="el-GR"/>
        </w:rPr>
      </w:pPr>
    </w:p>
    <w:p w14:paraId="4FB14BB9" w14:textId="3DD28F7E" w:rsidR="00A5769F" w:rsidRDefault="00824B13" w:rsidP="00A87E89">
      <w:pPr>
        <w:spacing w:line="360" w:lineRule="auto"/>
        <w:jc w:val="center"/>
        <w:rPr>
          <w:sz w:val="22"/>
          <w:szCs w:val="22"/>
          <w:lang w:val="el-GR"/>
        </w:rPr>
      </w:pPr>
      <w:r w:rsidRPr="00824B13">
        <w:rPr>
          <w:sz w:val="22"/>
          <w:szCs w:val="22"/>
          <w:lang w:val="el-GR"/>
        </w:rPr>
        <w:drawing>
          <wp:inline distT="0" distB="0" distL="0" distR="0" wp14:anchorId="299C9750" wp14:editId="3469F4BD">
            <wp:extent cx="3703704" cy="3703704"/>
            <wp:effectExtent l="0" t="0" r="0" b="0"/>
            <wp:docPr id="5" name="Picture 5" descr="https://3.bp.blogspot.com/-YGfan5QgPuE/VU9kA_0cVAI/AAAAAAAAD4w/-jteI2RV5xg/s640/poesia%2B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YGfan5QgPuE/VU9kA_0cVAI/AAAAAAAAD4w/-jteI2RV5xg/s640/poesia%2Bcouleu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4" cy="37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4590" w14:textId="77777777" w:rsidR="00F27CB0" w:rsidRPr="00A87E89" w:rsidRDefault="00F27CB0" w:rsidP="00A87E89">
      <w:pPr>
        <w:spacing w:line="360" w:lineRule="auto"/>
        <w:jc w:val="center"/>
        <w:rPr>
          <w:sz w:val="22"/>
          <w:szCs w:val="22"/>
          <w:lang w:val="el-GR"/>
        </w:rPr>
      </w:pPr>
    </w:p>
    <w:bookmarkEnd w:id="2"/>
    <w:p w14:paraId="63603323" w14:textId="14A6B3E7" w:rsidR="00A87E89" w:rsidRPr="00A87E89" w:rsidRDefault="00B767B8" w:rsidP="00A87E89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5E78A" wp14:editId="5A80FF2F">
                <wp:simplePos x="0" y="0"/>
                <wp:positionH relativeFrom="column">
                  <wp:posOffset>-128419</wp:posOffset>
                </wp:positionH>
                <wp:positionV relativeFrom="paragraph">
                  <wp:posOffset>131514</wp:posOffset>
                </wp:positionV>
                <wp:extent cx="522423" cy="144978"/>
                <wp:effectExtent l="57150" t="19050" r="0" b="102870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23" cy="144978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661E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" o:spid="_x0000_s1026" type="#_x0000_t15" style="position:absolute;margin-left:-10.1pt;margin-top:10.35pt;width:41.15pt;height:1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" adj="18603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5FB2E2C1" w14:textId="5BD63466" w:rsidR="00A5769F" w:rsidRPr="00B767B8" w:rsidRDefault="00B767B8" w:rsidP="00A87E89">
      <w:pPr>
        <w:rPr>
          <w:rFonts w:ascii="Times New Roman" w:hAnsi="Times New Roman"/>
          <w:lang w:val="el-GR"/>
        </w:rPr>
      </w:pPr>
      <w:r>
        <w:tab/>
      </w:r>
      <w:r w:rsidR="00A87E89">
        <w:t>Et</w:t>
      </w:r>
      <w:r w:rsidR="00A87E89" w:rsidRPr="00B767B8">
        <w:t xml:space="preserve"> </w:t>
      </w:r>
      <w:r w:rsidR="00A87E89">
        <w:t>finalement</w:t>
      </w:r>
      <w:r w:rsidR="00A87E89" w:rsidRPr="00B767B8">
        <w:t xml:space="preserve">, </w:t>
      </w:r>
      <w:r w:rsidR="00A87E89">
        <w:t>v</w:t>
      </w:r>
      <w:r w:rsidR="00A87E89">
        <w:t xml:space="preserve">oici </w:t>
      </w:r>
      <w:r w:rsidR="00A87E89" w:rsidRPr="00E82CF2">
        <w:rPr>
          <w:rFonts w:ascii="Ink Free" w:hAnsi="Ink Free"/>
          <w:b/>
          <w:color w:val="00B050"/>
          <w:sz w:val="32"/>
          <w:szCs w:val="32"/>
        </w:rPr>
        <w:t>un exercice</w:t>
      </w:r>
      <w:r w:rsidR="00A87E89" w:rsidRPr="00A87E89">
        <w:rPr>
          <w:color w:val="00B050"/>
        </w:rPr>
        <w:t xml:space="preserve"> </w:t>
      </w:r>
      <w:r w:rsidR="00A87E89">
        <w:t>pour apprendre les couleurs:</w:t>
      </w:r>
      <w:r w:rsidR="00A87E89">
        <w:t xml:space="preserve"> C'est de quelle couleur?</w:t>
      </w:r>
      <w:r w:rsidR="00A87E89" w:rsidRPr="00A87E89">
        <w:t xml:space="preserve"> </w:t>
      </w:r>
      <w:r w:rsidR="00A87E89">
        <w:t xml:space="preserve"> </w:t>
      </w:r>
      <w:hyperlink r:id="rId16" w:history="1">
        <w:r w:rsidR="00A87E89">
          <w:rPr>
            <w:rStyle w:val="Hyperlink"/>
          </w:rPr>
          <w:t>http</w:t>
        </w:r>
        <w:r w:rsidR="00A87E89" w:rsidRPr="00B767B8">
          <w:rPr>
            <w:rStyle w:val="Hyperlink"/>
            <w:lang w:val="el-GR"/>
          </w:rPr>
          <w:t>://</w:t>
        </w:r>
        <w:r w:rsidR="00A87E89">
          <w:rPr>
            <w:rStyle w:val="Hyperlink"/>
          </w:rPr>
          <w:t>w</w:t>
        </w:r>
        <w:r w:rsidR="00A87E89">
          <w:rPr>
            <w:rStyle w:val="Hyperlink"/>
          </w:rPr>
          <w:t>w</w:t>
        </w:r>
        <w:r w:rsidR="00A87E89">
          <w:rPr>
            <w:rStyle w:val="Hyperlink"/>
          </w:rPr>
          <w:t>w</w:t>
        </w:r>
        <w:r w:rsidR="00A87E89" w:rsidRPr="00B767B8">
          <w:rPr>
            <w:rStyle w:val="Hyperlink"/>
            <w:lang w:val="el-GR"/>
          </w:rPr>
          <w:t>.</w:t>
        </w:r>
        <w:proofErr w:type="spellStart"/>
        <w:r w:rsidR="00A87E89">
          <w:rPr>
            <w:rStyle w:val="Hyperlink"/>
          </w:rPr>
          <w:t>esqw</w:t>
        </w:r>
        <w:proofErr w:type="spellEnd"/>
        <w:r w:rsidR="00A87E89" w:rsidRPr="00B767B8">
          <w:rPr>
            <w:rStyle w:val="Hyperlink"/>
            <w:lang w:val="el-GR"/>
          </w:rPr>
          <w:t>.</w:t>
        </w:r>
        <w:proofErr w:type="spellStart"/>
        <w:r w:rsidR="00A87E89">
          <w:rPr>
            <w:rStyle w:val="Hyperlink"/>
          </w:rPr>
          <w:t>org</w:t>
        </w:r>
        <w:proofErr w:type="spellEnd"/>
        <w:r w:rsidR="00A87E89" w:rsidRPr="00B767B8">
          <w:rPr>
            <w:rStyle w:val="Hyperlink"/>
            <w:lang w:val="el-GR"/>
          </w:rPr>
          <w:t>/</w:t>
        </w:r>
        <w:r w:rsidR="00A87E89">
          <w:rPr>
            <w:rStyle w:val="Hyperlink"/>
          </w:rPr>
          <w:t>page</w:t>
        </w:r>
        <w:r w:rsidR="00A87E89" w:rsidRPr="00B767B8">
          <w:rPr>
            <w:rStyle w:val="Hyperlink"/>
            <w:lang w:val="el-GR"/>
          </w:rPr>
          <w:t>7.</w:t>
        </w:r>
        <w:r w:rsidR="00A87E89">
          <w:rPr>
            <w:rStyle w:val="Hyperlink"/>
          </w:rPr>
          <w:t>htm</w:t>
        </w:r>
      </w:hyperlink>
      <w:r w:rsidR="00A87E89" w:rsidRPr="00B767B8">
        <w:rPr>
          <w:lang w:val="el-GR"/>
        </w:rPr>
        <w:t xml:space="preserve">   </w:t>
      </w:r>
      <w:r w:rsidRPr="00B767B8">
        <w:rPr>
          <w:rFonts w:ascii="Times New Roman" w:hAnsi="Times New Roman"/>
          <w:lang w:val="el-GR"/>
        </w:rPr>
        <w:t xml:space="preserve">(πατήστε </w:t>
      </w:r>
      <w:r w:rsidRPr="00B767B8">
        <w:rPr>
          <w:rFonts w:ascii="Times New Roman" w:hAnsi="Times New Roman"/>
          <w:lang w:val="en-US"/>
        </w:rPr>
        <w:t>Ctrl</w:t>
      </w:r>
      <w:r w:rsidRPr="00B767B8">
        <w:rPr>
          <w:rFonts w:ascii="Times New Roman" w:hAnsi="Times New Roman"/>
          <w:lang w:val="el-GR"/>
        </w:rPr>
        <w:t xml:space="preserve"> και κάντε ταυτόχρονα κλικ για να μεταφερθείτε στον σύνδεσμο)</w:t>
      </w:r>
    </w:p>
    <w:sectPr w:rsidR="00A5769F" w:rsidRPr="00B767B8" w:rsidSect="00467FD7">
      <w:headerReference w:type="default" r:id="rId17"/>
      <w:type w:val="continuous"/>
      <w:pgSz w:w="11900" w:h="16840"/>
      <w:pgMar w:top="426" w:right="1134" w:bottom="426" w:left="1134" w:header="708" w:footer="28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05B350" w16cid:durableId="1E7234AB"/>
  <w16cid:commentId w16cid:paraId="342BFA5C" w16cid:durableId="1E72271F"/>
  <w16cid:commentId w16cid:paraId="2A49BA00" w16cid:durableId="1E723281"/>
  <w16cid:commentId w16cid:paraId="69B85645" w16cid:durableId="1E72345E"/>
  <w16cid:commentId w16cid:paraId="69FCEEAA" w16cid:durableId="1E722B74"/>
  <w16cid:commentId w16cid:paraId="3218354B" w16cid:durableId="1E722F88"/>
  <w16cid:commentId w16cid:paraId="22DCFE3D" w16cid:durableId="1E722720"/>
  <w16cid:commentId w16cid:paraId="03C19959" w16cid:durableId="1E723346"/>
  <w16cid:commentId w16cid:paraId="4DF87705" w16cid:durableId="1E72366B"/>
  <w16cid:commentId w16cid:paraId="33A5D06B" w16cid:durableId="1E722721"/>
  <w16cid:commentId w16cid:paraId="423EFC1E" w16cid:durableId="1E72372C"/>
  <w16cid:commentId w16cid:paraId="7FCAE201" w16cid:durableId="1E723ABC"/>
  <w16cid:commentId w16cid:paraId="071ED1C5" w16cid:durableId="1E723EF9"/>
  <w16cid:commentId w16cid:paraId="646E733F" w16cid:durableId="1E722722"/>
  <w16cid:commentId w16cid:paraId="7E8820ED" w16cid:durableId="1E723D1E"/>
  <w16cid:commentId w16cid:paraId="72599C0F" w16cid:durableId="1E723E14"/>
  <w16cid:commentId w16cid:paraId="24E19726" w16cid:durableId="1E722723"/>
  <w16cid:commentId w16cid:paraId="78318E71" w16cid:durableId="1E724320"/>
  <w16cid:commentId w16cid:paraId="4C91C229" w16cid:durableId="1E72459D"/>
  <w16cid:commentId w16cid:paraId="28DED34D" w16cid:durableId="1E72465F"/>
  <w16cid:commentId w16cid:paraId="03E1095A" w16cid:durableId="1E722724"/>
  <w16cid:commentId w16cid:paraId="0FBEDFFB" w16cid:durableId="1E7244B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834B1" w14:textId="77777777" w:rsidR="00A9461B" w:rsidRDefault="00A9461B" w:rsidP="0026095A">
      <w:r>
        <w:separator/>
      </w:r>
    </w:p>
  </w:endnote>
  <w:endnote w:type="continuationSeparator" w:id="0">
    <w:p w14:paraId="36EA95B0" w14:textId="77777777" w:rsidR="00A9461B" w:rsidRDefault="00A9461B" w:rsidP="00260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06258" w14:textId="77777777" w:rsidR="00A9461B" w:rsidRDefault="00A9461B" w:rsidP="0026095A">
      <w:r>
        <w:separator/>
      </w:r>
    </w:p>
  </w:footnote>
  <w:footnote w:type="continuationSeparator" w:id="0">
    <w:p w14:paraId="28B42F09" w14:textId="77777777" w:rsidR="00A9461B" w:rsidRDefault="00A9461B" w:rsidP="002609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3175"/>
      <w:gridCol w:w="222"/>
    </w:tblGrid>
    <w:tr w:rsidR="00225CE5" w:rsidRPr="009168AF" w14:paraId="4D0CCA66" w14:textId="77777777" w:rsidTr="00FB18EF">
      <w:trPr>
        <w:trHeight w:val="71"/>
        <w:jc w:val="right"/>
      </w:trPr>
      <w:tc>
        <w:tcPr>
          <w:tcW w:w="3175" w:type="dxa"/>
          <w:shd w:val="clear" w:color="auto" w:fill="auto"/>
        </w:tcPr>
        <w:p w14:paraId="06041F5D" w14:textId="7271E064" w:rsidR="00225CE5" w:rsidRPr="009168AF" w:rsidRDefault="00225CE5" w:rsidP="00FB18EF">
          <w:pPr>
            <w:pStyle w:val="Header"/>
            <w:jc w:val="right"/>
            <w:rPr>
              <w:color w:val="A6A6A6"/>
              <w:sz w:val="16"/>
            </w:rPr>
          </w:pPr>
        </w:p>
      </w:tc>
      <w:tc>
        <w:tcPr>
          <w:tcW w:w="0" w:type="auto"/>
          <w:shd w:val="clear" w:color="auto" w:fill="auto"/>
          <w:vAlign w:val="center"/>
        </w:tcPr>
        <w:p w14:paraId="6733E609" w14:textId="15BA59E9" w:rsidR="00225CE5" w:rsidRPr="009168AF" w:rsidRDefault="00225CE5" w:rsidP="009168AF">
          <w:pPr>
            <w:jc w:val="right"/>
          </w:pPr>
        </w:p>
      </w:tc>
    </w:tr>
  </w:tbl>
  <w:p w14:paraId="7EBD90CE" w14:textId="05B71FD1" w:rsidR="00225CE5" w:rsidRDefault="00225CE5" w:rsidP="007D4C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63.75pt;height:33.75pt" o:bullet="t">
        <v:imagedata r:id="rId1" o:title="Fleche"/>
      </v:shape>
    </w:pict>
  </w:numPicBullet>
  <w:abstractNum w:abstractNumId="0" w15:restartNumberingAfterBreak="0">
    <w:nsid w:val="FFFFFF1D"/>
    <w:multiLevelType w:val="multilevel"/>
    <w:tmpl w:val="796CBD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125F1"/>
    <w:multiLevelType w:val="multilevel"/>
    <w:tmpl w:val="B73286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A61E0"/>
    <w:multiLevelType w:val="multilevel"/>
    <w:tmpl w:val="DE54D02E"/>
    <w:lvl w:ilvl="0">
      <w:start w:val="1"/>
      <w:numFmt w:val="bullet"/>
      <w:lvlText w:val=""/>
      <w:lvlJc w:val="left"/>
      <w:pPr>
        <w:ind w:left="0" w:firstLine="18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2F42"/>
    <w:multiLevelType w:val="multilevel"/>
    <w:tmpl w:val="FAECC642"/>
    <w:lvl w:ilvl="0">
      <w:start w:val="1"/>
      <w:numFmt w:val="bullet"/>
      <w:lvlText w:val=""/>
      <w:lvlJc w:val="left"/>
      <w:pPr>
        <w:ind w:left="18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97837"/>
    <w:multiLevelType w:val="hybridMultilevel"/>
    <w:tmpl w:val="4678D0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47468"/>
    <w:multiLevelType w:val="multilevel"/>
    <w:tmpl w:val="5B2E8A94"/>
    <w:lvl w:ilvl="0">
      <w:start w:val="1"/>
      <w:numFmt w:val="bullet"/>
      <w:lvlText w:val=""/>
      <w:lvlPicBulletId w:val="0"/>
      <w:lvlJc w:val="right"/>
      <w:pPr>
        <w:ind w:left="187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46557"/>
    <w:multiLevelType w:val="hybridMultilevel"/>
    <w:tmpl w:val="EE502422"/>
    <w:lvl w:ilvl="0" w:tplc="FFFFFFFF">
      <w:numFmt w:val="bullet"/>
      <w:pStyle w:val="Listedepo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767C2"/>
    <w:multiLevelType w:val="hybridMultilevel"/>
    <w:tmpl w:val="27F8A8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63534"/>
    <w:multiLevelType w:val="hybridMultilevel"/>
    <w:tmpl w:val="F59C1A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F7B6B"/>
    <w:multiLevelType w:val="multilevel"/>
    <w:tmpl w:val="9BBCE048"/>
    <w:lvl w:ilvl="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A1146"/>
    <w:multiLevelType w:val="hybridMultilevel"/>
    <w:tmpl w:val="E73CA3EA"/>
    <w:lvl w:ilvl="0" w:tplc="6798C63E">
      <w:start w:val="4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D3A85"/>
    <w:multiLevelType w:val="hybridMultilevel"/>
    <w:tmpl w:val="86804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E6CC1"/>
    <w:multiLevelType w:val="hybridMultilevel"/>
    <w:tmpl w:val="86F4A538"/>
    <w:lvl w:ilvl="0" w:tplc="BAF83624">
      <w:start w:val="4"/>
      <w:numFmt w:val="bullet"/>
      <w:lvlText w:val="c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D58A0"/>
    <w:multiLevelType w:val="hybridMultilevel"/>
    <w:tmpl w:val="900A7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B51AC"/>
    <w:multiLevelType w:val="hybridMultilevel"/>
    <w:tmpl w:val="E1028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F5DE0"/>
    <w:multiLevelType w:val="hybridMultilevel"/>
    <w:tmpl w:val="598E280A"/>
    <w:lvl w:ilvl="0" w:tplc="6CEE614E">
      <w:start w:val="15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501C6"/>
    <w:multiLevelType w:val="multilevel"/>
    <w:tmpl w:val="3AC4EC9A"/>
    <w:lvl w:ilvl="0">
      <w:start w:val="1"/>
      <w:numFmt w:val="bullet"/>
      <w:lvlText w:val=""/>
      <w:lvlPicBulletId w:val="0"/>
      <w:lvlJc w:val="right"/>
      <w:pPr>
        <w:ind w:left="414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B5B64"/>
    <w:multiLevelType w:val="hybridMultilevel"/>
    <w:tmpl w:val="3FCE3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4770F"/>
    <w:multiLevelType w:val="multilevel"/>
    <w:tmpl w:val="71BCB2D8"/>
    <w:lvl w:ilvl="0">
      <w:start w:val="1"/>
      <w:numFmt w:val="bullet"/>
      <w:lvlText w:val=""/>
      <w:lvlPicBulletId w:val="0"/>
      <w:lvlJc w:val="right"/>
      <w:pPr>
        <w:ind w:left="414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0120A"/>
    <w:multiLevelType w:val="hybridMultilevel"/>
    <w:tmpl w:val="C2B0616A"/>
    <w:lvl w:ilvl="0" w:tplc="D8561B04">
      <w:start w:val="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46997"/>
    <w:multiLevelType w:val="hybridMultilevel"/>
    <w:tmpl w:val="A47C94C0"/>
    <w:lvl w:ilvl="0" w:tplc="05C0E8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26B36"/>
    <w:multiLevelType w:val="multilevel"/>
    <w:tmpl w:val="CE74B980"/>
    <w:lvl w:ilvl="0">
      <w:start w:val="1"/>
      <w:numFmt w:val="bullet"/>
      <w:lvlText w:val=""/>
      <w:lvlPicBulletId w:val="0"/>
      <w:lvlJc w:val="right"/>
      <w:pPr>
        <w:ind w:left="0" w:firstLine="18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4464A"/>
    <w:multiLevelType w:val="hybridMultilevel"/>
    <w:tmpl w:val="A12C9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751DB"/>
    <w:multiLevelType w:val="hybridMultilevel"/>
    <w:tmpl w:val="7B68EB58"/>
    <w:lvl w:ilvl="0" w:tplc="0EA4F206">
      <w:start w:val="1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327C7"/>
    <w:multiLevelType w:val="hybridMultilevel"/>
    <w:tmpl w:val="6DC0EF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B24F0"/>
    <w:multiLevelType w:val="hybridMultilevel"/>
    <w:tmpl w:val="AF307864"/>
    <w:lvl w:ilvl="0" w:tplc="F7C612BA">
      <w:start w:val="1"/>
      <w:numFmt w:val="bullet"/>
      <w:pStyle w:val="Listeobjectifs"/>
      <w:lvlText w:val=""/>
      <w:lvlJc w:val="left"/>
      <w:pPr>
        <w:ind w:left="360" w:hanging="17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47308"/>
    <w:multiLevelType w:val="multilevel"/>
    <w:tmpl w:val="BBCC1B86"/>
    <w:lvl w:ilvl="0">
      <w:start w:val="1"/>
      <w:numFmt w:val="bullet"/>
      <w:lvlText w:val=""/>
      <w:lvlJc w:val="left"/>
      <w:pPr>
        <w:ind w:left="244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C5A18"/>
    <w:multiLevelType w:val="multilevel"/>
    <w:tmpl w:val="0E0AD410"/>
    <w:lvl w:ilvl="0">
      <w:start w:val="1"/>
      <w:numFmt w:val="bullet"/>
      <w:lvlText w:val=""/>
      <w:lvlJc w:val="left"/>
      <w:pPr>
        <w:tabs>
          <w:tab w:val="num" w:pos="187"/>
        </w:tabs>
        <w:ind w:left="18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15C3A"/>
    <w:multiLevelType w:val="hybridMultilevel"/>
    <w:tmpl w:val="A7D4E9F4"/>
    <w:lvl w:ilvl="0" w:tplc="F83E1BF2">
      <w:start w:val="1"/>
      <w:numFmt w:val="bullet"/>
      <w:lvlText w:val=""/>
      <w:lvlJc w:val="left"/>
      <w:pPr>
        <w:ind w:left="400" w:hanging="21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15BE6"/>
    <w:multiLevelType w:val="hybridMultilevel"/>
    <w:tmpl w:val="6BECDE7E"/>
    <w:lvl w:ilvl="0" w:tplc="32429CA0">
      <w:start w:val="1"/>
      <w:numFmt w:val="bullet"/>
      <w:pStyle w:val="Heading3"/>
      <w:lvlText w:val=""/>
      <w:lvlPicBulletId w:val="0"/>
      <w:lvlJc w:val="right"/>
      <w:pPr>
        <w:ind w:left="113" w:hanging="11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7"/>
  </w:num>
  <w:num w:numId="4">
    <w:abstractNumId w:val="25"/>
  </w:num>
  <w:num w:numId="5">
    <w:abstractNumId w:val="17"/>
  </w:num>
  <w:num w:numId="6">
    <w:abstractNumId w:val="25"/>
  </w:num>
  <w:num w:numId="7">
    <w:abstractNumId w:val="13"/>
  </w:num>
  <w:num w:numId="8">
    <w:abstractNumId w:val="4"/>
  </w:num>
  <w:num w:numId="9">
    <w:abstractNumId w:val="14"/>
  </w:num>
  <w:num w:numId="10">
    <w:abstractNumId w:val="0"/>
  </w:num>
  <w:num w:numId="11">
    <w:abstractNumId w:val="28"/>
  </w:num>
  <w:num w:numId="12">
    <w:abstractNumId w:val="1"/>
  </w:num>
  <w:num w:numId="13">
    <w:abstractNumId w:val="26"/>
  </w:num>
  <w:num w:numId="14">
    <w:abstractNumId w:val="25"/>
    <w:lvlOverride w:ilvl="0">
      <w:startOverride w:val="1"/>
    </w:lvlOverride>
  </w:num>
  <w:num w:numId="15">
    <w:abstractNumId w:val="2"/>
  </w:num>
  <w:num w:numId="16">
    <w:abstractNumId w:val="25"/>
  </w:num>
  <w:num w:numId="17">
    <w:abstractNumId w:val="27"/>
  </w:num>
  <w:num w:numId="18">
    <w:abstractNumId w:val="25"/>
    <w:lvlOverride w:ilvl="0">
      <w:startOverride w:val="1"/>
    </w:lvlOverride>
  </w:num>
  <w:num w:numId="19">
    <w:abstractNumId w:val="3"/>
  </w:num>
  <w:num w:numId="20">
    <w:abstractNumId w:val="25"/>
    <w:lvlOverride w:ilvl="0">
      <w:startOverride w:val="1"/>
    </w:lvlOverride>
  </w:num>
  <w:num w:numId="21">
    <w:abstractNumId w:val="29"/>
  </w:num>
  <w:num w:numId="22">
    <w:abstractNumId w:val="9"/>
  </w:num>
  <w:num w:numId="23">
    <w:abstractNumId w:val="21"/>
  </w:num>
  <w:num w:numId="24">
    <w:abstractNumId w:val="5"/>
  </w:num>
  <w:num w:numId="25">
    <w:abstractNumId w:val="29"/>
  </w:num>
  <w:num w:numId="26">
    <w:abstractNumId w:val="16"/>
  </w:num>
  <w:num w:numId="27">
    <w:abstractNumId w:val="29"/>
  </w:num>
  <w:num w:numId="28">
    <w:abstractNumId w:val="18"/>
  </w:num>
  <w:num w:numId="29">
    <w:abstractNumId w:val="29"/>
    <w:lvlOverride w:ilvl="0">
      <w:startOverride w:val="1"/>
    </w:lvlOverride>
  </w:num>
  <w:num w:numId="30">
    <w:abstractNumId w:val="11"/>
  </w:num>
  <w:num w:numId="31">
    <w:abstractNumId w:val="22"/>
  </w:num>
  <w:num w:numId="32">
    <w:abstractNumId w:val="15"/>
  </w:num>
  <w:num w:numId="33">
    <w:abstractNumId w:val="8"/>
  </w:num>
  <w:num w:numId="34">
    <w:abstractNumId w:val="19"/>
  </w:num>
  <w:num w:numId="35">
    <w:abstractNumId w:val="12"/>
  </w:num>
  <w:num w:numId="36">
    <w:abstractNumId w:val="10"/>
  </w:num>
  <w:num w:numId="37">
    <w:abstractNumId w:val="2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CD"/>
    <w:rsid w:val="000004A7"/>
    <w:rsid w:val="00001AB7"/>
    <w:rsid w:val="00003566"/>
    <w:rsid w:val="000038E2"/>
    <w:rsid w:val="000047AE"/>
    <w:rsid w:val="00004FF5"/>
    <w:rsid w:val="00005E57"/>
    <w:rsid w:val="00014258"/>
    <w:rsid w:val="00017367"/>
    <w:rsid w:val="00035FA5"/>
    <w:rsid w:val="00036A07"/>
    <w:rsid w:val="00040F43"/>
    <w:rsid w:val="00043BFE"/>
    <w:rsid w:val="00044888"/>
    <w:rsid w:val="00047A14"/>
    <w:rsid w:val="00051A8E"/>
    <w:rsid w:val="000556B7"/>
    <w:rsid w:val="000571E7"/>
    <w:rsid w:val="00057514"/>
    <w:rsid w:val="00057CCE"/>
    <w:rsid w:val="0006359E"/>
    <w:rsid w:val="000651A3"/>
    <w:rsid w:val="000678A5"/>
    <w:rsid w:val="0007035B"/>
    <w:rsid w:val="00081689"/>
    <w:rsid w:val="0008570F"/>
    <w:rsid w:val="00086649"/>
    <w:rsid w:val="00090EB2"/>
    <w:rsid w:val="00094223"/>
    <w:rsid w:val="00094505"/>
    <w:rsid w:val="000969BA"/>
    <w:rsid w:val="000A603E"/>
    <w:rsid w:val="000A74C8"/>
    <w:rsid w:val="000B496A"/>
    <w:rsid w:val="000B5870"/>
    <w:rsid w:val="000B5EBB"/>
    <w:rsid w:val="000B6063"/>
    <w:rsid w:val="000C6DAA"/>
    <w:rsid w:val="000D49E7"/>
    <w:rsid w:val="000E7777"/>
    <w:rsid w:val="00104D3E"/>
    <w:rsid w:val="001075B4"/>
    <w:rsid w:val="001128D7"/>
    <w:rsid w:val="00112EF4"/>
    <w:rsid w:val="00126D95"/>
    <w:rsid w:val="0012786D"/>
    <w:rsid w:val="00131A5B"/>
    <w:rsid w:val="001349DE"/>
    <w:rsid w:val="00135EB5"/>
    <w:rsid w:val="0014268E"/>
    <w:rsid w:val="00144090"/>
    <w:rsid w:val="00147A42"/>
    <w:rsid w:val="00151E06"/>
    <w:rsid w:val="00160925"/>
    <w:rsid w:val="00162439"/>
    <w:rsid w:val="00163F89"/>
    <w:rsid w:val="0016415D"/>
    <w:rsid w:val="00171151"/>
    <w:rsid w:val="00174BFA"/>
    <w:rsid w:val="00174F64"/>
    <w:rsid w:val="00175936"/>
    <w:rsid w:val="00175D9F"/>
    <w:rsid w:val="00182BBD"/>
    <w:rsid w:val="00184835"/>
    <w:rsid w:val="0018587B"/>
    <w:rsid w:val="00185D73"/>
    <w:rsid w:val="00186557"/>
    <w:rsid w:val="0019452A"/>
    <w:rsid w:val="00194AFB"/>
    <w:rsid w:val="00194F3B"/>
    <w:rsid w:val="00196FE5"/>
    <w:rsid w:val="00197B5F"/>
    <w:rsid w:val="001A1F42"/>
    <w:rsid w:val="001A32BC"/>
    <w:rsid w:val="001A40AD"/>
    <w:rsid w:val="001A6C45"/>
    <w:rsid w:val="001B0823"/>
    <w:rsid w:val="001B35AA"/>
    <w:rsid w:val="001B7DC9"/>
    <w:rsid w:val="001C5CD8"/>
    <w:rsid w:val="001C5F25"/>
    <w:rsid w:val="001D444E"/>
    <w:rsid w:val="001F1F35"/>
    <w:rsid w:val="001F6327"/>
    <w:rsid w:val="00200FD4"/>
    <w:rsid w:val="00201B32"/>
    <w:rsid w:val="00204A25"/>
    <w:rsid w:val="00212CE3"/>
    <w:rsid w:val="002173DD"/>
    <w:rsid w:val="002245DB"/>
    <w:rsid w:val="00225CE5"/>
    <w:rsid w:val="00234546"/>
    <w:rsid w:val="00251AC2"/>
    <w:rsid w:val="00253706"/>
    <w:rsid w:val="0025438D"/>
    <w:rsid w:val="00254915"/>
    <w:rsid w:val="002574B8"/>
    <w:rsid w:val="0026095A"/>
    <w:rsid w:val="00263EF1"/>
    <w:rsid w:val="00266AEC"/>
    <w:rsid w:val="002700BE"/>
    <w:rsid w:val="00272B80"/>
    <w:rsid w:val="00272F35"/>
    <w:rsid w:val="0028567B"/>
    <w:rsid w:val="002866C1"/>
    <w:rsid w:val="002971EC"/>
    <w:rsid w:val="002A6326"/>
    <w:rsid w:val="002A7124"/>
    <w:rsid w:val="002A7C33"/>
    <w:rsid w:val="002B0EA1"/>
    <w:rsid w:val="002B6B25"/>
    <w:rsid w:val="002C4A35"/>
    <w:rsid w:val="002D46E9"/>
    <w:rsid w:val="002D5C74"/>
    <w:rsid w:val="002E0A44"/>
    <w:rsid w:val="002E3624"/>
    <w:rsid w:val="002E660E"/>
    <w:rsid w:val="002F5A19"/>
    <w:rsid w:val="002F72CA"/>
    <w:rsid w:val="00303EC6"/>
    <w:rsid w:val="003077C4"/>
    <w:rsid w:val="003121A9"/>
    <w:rsid w:val="00324225"/>
    <w:rsid w:val="0033115A"/>
    <w:rsid w:val="003312D3"/>
    <w:rsid w:val="003324E1"/>
    <w:rsid w:val="0034020D"/>
    <w:rsid w:val="00341AA6"/>
    <w:rsid w:val="00343041"/>
    <w:rsid w:val="00343046"/>
    <w:rsid w:val="00350426"/>
    <w:rsid w:val="00356889"/>
    <w:rsid w:val="00362040"/>
    <w:rsid w:val="003724C8"/>
    <w:rsid w:val="0037493F"/>
    <w:rsid w:val="00377E1E"/>
    <w:rsid w:val="00383004"/>
    <w:rsid w:val="003862B8"/>
    <w:rsid w:val="00386CD7"/>
    <w:rsid w:val="00387F44"/>
    <w:rsid w:val="00393640"/>
    <w:rsid w:val="003947FB"/>
    <w:rsid w:val="003A044A"/>
    <w:rsid w:val="003A3355"/>
    <w:rsid w:val="003A68BE"/>
    <w:rsid w:val="003A76A0"/>
    <w:rsid w:val="003B11CC"/>
    <w:rsid w:val="003B5CD2"/>
    <w:rsid w:val="003C6E7D"/>
    <w:rsid w:val="003D10BA"/>
    <w:rsid w:val="003D5373"/>
    <w:rsid w:val="003E2F83"/>
    <w:rsid w:val="003F48F3"/>
    <w:rsid w:val="003F524E"/>
    <w:rsid w:val="004019A0"/>
    <w:rsid w:val="00402EFB"/>
    <w:rsid w:val="00411357"/>
    <w:rsid w:val="0041656C"/>
    <w:rsid w:val="0042115B"/>
    <w:rsid w:val="00421171"/>
    <w:rsid w:val="00425DA9"/>
    <w:rsid w:val="00426321"/>
    <w:rsid w:val="00435776"/>
    <w:rsid w:val="00436E87"/>
    <w:rsid w:val="004415D2"/>
    <w:rsid w:val="00443303"/>
    <w:rsid w:val="0044663D"/>
    <w:rsid w:val="00453976"/>
    <w:rsid w:val="00460022"/>
    <w:rsid w:val="00466C94"/>
    <w:rsid w:val="00467FD7"/>
    <w:rsid w:val="00477FAD"/>
    <w:rsid w:val="00480473"/>
    <w:rsid w:val="00481BDF"/>
    <w:rsid w:val="004826B4"/>
    <w:rsid w:val="0049183D"/>
    <w:rsid w:val="004919A6"/>
    <w:rsid w:val="0049206D"/>
    <w:rsid w:val="00492B84"/>
    <w:rsid w:val="00493750"/>
    <w:rsid w:val="0049793F"/>
    <w:rsid w:val="004A3A19"/>
    <w:rsid w:val="004A3A55"/>
    <w:rsid w:val="004A7D6D"/>
    <w:rsid w:val="004B0807"/>
    <w:rsid w:val="004B47CF"/>
    <w:rsid w:val="004B6438"/>
    <w:rsid w:val="004C0E94"/>
    <w:rsid w:val="004C2376"/>
    <w:rsid w:val="004C6009"/>
    <w:rsid w:val="004D0C82"/>
    <w:rsid w:val="004D1A98"/>
    <w:rsid w:val="004F0A4D"/>
    <w:rsid w:val="004F46B4"/>
    <w:rsid w:val="004F5C6C"/>
    <w:rsid w:val="00500540"/>
    <w:rsid w:val="00504881"/>
    <w:rsid w:val="0050589A"/>
    <w:rsid w:val="00511B01"/>
    <w:rsid w:val="00513A97"/>
    <w:rsid w:val="005210B2"/>
    <w:rsid w:val="00530FD0"/>
    <w:rsid w:val="00533E94"/>
    <w:rsid w:val="00535CDB"/>
    <w:rsid w:val="00537FCA"/>
    <w:rsid w:val="005444BD"/>
    <w:rsid w:val="00554B94"/>
    <w:rsid w:val="00561439"/>
    <w:rsid w:val="005622A3"/>
    <w:rsid w:val="00563EAB"/>
    <w:rsid w:val="005655B6"/>
    <w:rsid w:val="00567E95"/>
    <w:rsid w:val="00571977"/>
    <w:rsid w:val="00572FE7"/>
    <w:rsid w:val="00573C14"/>
    <w:rsid w:val="005815F3"/>
    <w:rsid w:val="00583FF4"/>
    <w:rsid w:val="00586AC2"/>
    <w:rsid w:val="00586DB2"/>
    <w:rsid w:val="00593D00"/>
    <w:rsid w:val="005949EC"/>
    <w:rsid w:val="00595A23"/>
    <w:rsid w:val="005A35F4"/>
    <w:rsid w:val="005A3698"/>
    <w:rsid w:val="005A5A2F"/>
    <w:rsid w:val="005A5F99"/>
    <w:rsid w:val="005A6EB0"/>
    <w:rsid w:val="005B62EC"/>
    <w:rsid w:val="005C0B3E"/>
    <w:rsid w:val="005C2865"/>
    <w:rsid w:val="005C74A8"/>
    <w:rsid w:val="005D16B7"/>
    <w:rsid w:val="005D3260"/>
    <w:rsid w:val="005D5EEB"/>
    <w:rsid w:val="005D6D32"/>
    <w:rsid w:val="005E08D0"/>
    <w:rsid w:val="005E14F4"/>
    <w:rsid w:val="005F1EB8"/>
    <w:rsid w:val="005F2396"/>
    <w:rsid w:val="005F2A00"/>
    <w:rsid w:val="005F3440"/>
    <w:rsid w:val="005F4059"/>
    <w:rsid w:val="005F575A"/>
    <w:rsid w:val="005F6C5A"/>
    <w:rsid w:val="005F7557"/>
    <w:rsid w:val="006001CF"/>
    <w:rsid w:val="00600A20"/>
    <w:rsid w:val="00602E51"/>
    <w:rsid w:val="00604ACE"/>
    <w:rsid w:val="00614B74"/>
    <w:rsid w:val="00621F7B"/>
    <w:rsid w:val="0062688D"/>
    <w:rsid w:val="0063074C"/>
    <w:rsid w:val="00632839"/>
    <w:rsid w:val="0063609E"/>
    <w:rsid w:val="00636ECB"/>
    <w:rsid w:val="0064247A"/>
    <w:rsid w:val="00643CBE"/>
    <w:rsid w:val="00644CEE"/>
    <w:rsid w:val="00647CEB"/>
    <w:rsid w:val="00650CDB"/>
    <w:rsid w:val="00667530"/>
    <w:rsid w:val="006702DC"/>
    <w:rsid w:val="00671720"/>
    <w:rsid w:val="006754F2"/>
    <w:rsid w:val="006756A7"/>
    <w:rsid w:val="00676611"/>
    <w:rsid w:val="00684B3A"/>
    <w:rsid w:val="00697408"/>
    <w:rsid w:val="006A09F6"/>
    <w:rsid w:val="006B6F23"/>
    <w:rsid w:val="006C0EC2"/>
    <w:rsid w:val="006C35F1"/>
    <w:rsid w:val="006C3B8D"/>
    <w:rsid w:val="006C47E7"/>
    <w:rsid w:val="006C7A69"/>
    <w:rsid w:val="006D7A10"/>
    <w:rsid w:val="006E2827"/>
    <w:rsid w:val="006E38DE"/>
    <w:rsid w:val="006E795A"/>
    <w:rsid w:val="006F32C8"/>
    <w:rsid w:val="006F347E"/>
    <w:rsid w:val="006F5D59"/>
    <w:rsid w:val="006F5F75"/>
    <w:rsid w:val="006F60DB"/>
    <w:rsid w:val="006F7DC1"/>
    <w:rsid w:val="0070031D"/>
    <w:rsid w:val="00700F0D"/>
    <w:rsid w:val="007052FE"/>
    <w:rsid w:val="007066B2"/>
    <w:rsid w:val="00713896"/>
    <w:rsid w:val="007145ED"/>
    <w:rsid w:val="00715FD5"/>
    <w:rsid w:val="00723A7F"/>
    <w:rsid w:val="007242ED"/>
    <w:rsid w:val="007435F2"/>
    <w:rsid w:val="007438F2"/>
    <w:rsid w:val="00744797"/>
    <w:rsid w:val="00746EBE"/>
    <w:rsid w:val="0074729C"/>
    <w:rsid w:val="0075030C"/>
    <w:rsid w:val="0075078B"/>
    <w:rsid w:val="00751030"/>
    <w:rsid w:val="007536AD"/>
    <w:rsid w:val="00753884"/>
    <w:rsid w:val="00755AF9"/>
    <w:rsid w:val="00756F4C"/>
    <w:rsid w:val="00763D3A"/>
    <w:rsid w:val="00766A43"/>
    <w:rsid w:val="00773CAD"/>
    <w:rsid w:val="00774324"/>
    <w:rsid w:val="0077566F"/>
    <w:rsid w:val="00777134"/>
    <w:rsid w:val="00787B7B"/>
    <w:rsid w:val="00791105"/>
    <w:rsid w:val="007916C2"/>
    <w:rsid w:val="00793FFD"/>
    <w:rsid w:val="007A374D"/>
    <w:rsid w:val="007A4DD6"/>
    <w:rsid w:val="007B03B1"/>
    <w:rsid w:val="007B1A0E"/>
    <w:rsid w:val="007B4C48"/>
    <w:rsid w:val="007B694D"/>
    <w:rsid w:val="007C11FE"/>
    <w:rsid w:val="007C4375"/>
    <w:rsid w:val="007C5A30"/>
    <w:rsid w:val="007C5C0D"/>
    <w:rsid w:val="007C6021"/>
    <w:rsid w:val="007D0C34"/>
    <w:rsid w:val="007D2896"/>
    <w:rsid w:val="007D31DD"/>
    <w:rsid w:val="007D4C48"/>
    <w:rsid w:val="007D4CFF"/>
    <w:rsid w:val="007D7C9D"/>
    <w:rsid w:val="007E6C77"/>
    <w:rsid w:val="007F0AB1"/>
    <w:rsid w:val="007F15E0"/>
    <w:rsid w:val="007F2142"/>
    <w:rsid w:val="007F5A98"/>
    <w:rsid w:val="00801317"/>
    <w:rsid w:val="00801D49"/>
    <w:rsid w:val="0080426D"/>
    <w:rsid w:val="00807CF2"/>
    <w:rsid w:val="008123B1"/>
    <w:rsid w:val="00813AE9"/>
    <w:rsid w:val="0081520B"/>
    <w:rsid w:val="00824B13"/>
    <w:rsid w:val="008446EE"/>
    <w:rsid w:val="00845019"/>
    <w:rsid w:val="00847CB7"/>
    <w:rsid w:val="00850FFF"/>
    <w:rsid w:val="00852F38"/>
    <w:rsid w:val="00854719"/>
    <w:rsid w:val="00854A00"/>
    <w:rsid w:val="00855D63"/>
    <w:rsid w:val="00856EEE"/>
    <w:rsid w:val="00867F11"/>
    <w:rsid w:val="0087649D"/>
    <w:rsid w:val="00881FE8"/>
    <w:rsid w:val="00887F2F"/>
    <w:rsid w:val="00894885"/>
    <w:rsid w:val="0089581F"/>
    <w:rsid w:val="008A4A88"/>
    <w:rsid w:val="008A5FB6"/>
    <w:rsid w:val="008B28E6"/>
    <w:rsid w:val="008B6382"/>
    <w:rsid w:val="008C032B"/>
    <w:rsid w:val="008C1AD3"/>
    <w:rsid w:val="008C38A1"/>
    <w:rsid w:val="008C6CF7"/>
    <w:rsid w:val="008D4410"/>
    <w:rsid w:val="008E1C21"/>
    <w:rsid w:val="008E5BCA"/>
    <w:rsid w:val="008E642B"/>
    <w:rsid w:val="008E76C4"/>
    <w:rsid w:val="008E7A54"/>
    <w:rsid w:val="008F4662"/>
    <w:rsid w:val="008F52C5"/>
    <w:rsid w:val="008F733C"/>
    <w:rsid w:val="00906A08"/>
    <w:rsid w:val="0091022D"/>
    <w:rsid w:val="009105ED"/>
    <w:rsid w:val="009168AF"/>
    <w:rsid w:val="009278A7"/>
    <w:rsid w:val="00927C63"/>
    <w:rsid w:val="00934371"/>
    <w:rsid w:val="00936A8D"/>
    <w:rsid w:val="00943270"/>
    <w:rsid w:val="00945F3A"/>
    <w:rsid w:val="00946400"/>
    <w:rsid w:val="009476D5"/>
    <w:rsid w:val="00947AE0"/>
    <w:rsid w:val="009509E1"/>
    <w:rsid w:val="00950CA3"/>
    <w:rsid w:val="0095389B"/>
    <w:rsid w:val="00957299"/>
    <w:rsid w:val="009576CC"/>
    <w:rsid w:val="0096345A"/>
    <w:rsid w:val="00965642"/>
    <w:rsid w:val="00965B2B"/>
    <w:rsid w:val="0097032D"/>
    <w:rsid w:val="00976448"/>
    <w:rsid w:val="00976CA0"/>
    <w:rsid w:val="00981009"/>
    <w:rsid w:val="009814BC"/>
    <w:rsid w:val="009848F9"/>
    <w:rsid w:val="00985D86"/>
    <w:rsid w:val="00986225"/>
    <w:rsid w:val="00990D61"/>
    <w:rsid w:val="00991C07"/>
    <w:rsid w:val="00995489"/>
    <w:rsid w:val="009B0E48"/>
    <w:rsid w:val="009B184D"/>
    <w:rsid w:val="009B59E4"/>
    <w:rsid w:val="009C04B3"/>
    <w:rsid w:val="009C2D6E"/>
    <w:rsid w:val="009C6625"/>
    <w:rsid w:val="009D082D"/>
    <w:rsid w:val="009D0942"/>
    <w:rsid w:val="009D2E1A"/>
    <w:rsid w:val="009D3B09"/>
    <w:rsid w:val="009D75AD"/>
    <w:rsid w:val="009E1890"/>
    <w:rsid w:val="009F62E8"/>
    <w:rsid w:val="00A013E8"/>
    <w:rsid w:val="00A02B0D"/>
    <w:rsid w:val="00A03F3E"/>
    <w:rsid w:val="00A065F4"/>
    <w:rsid w:val="00A07711"/>
    <w:rsid w:val="00A1520D"/>
    <w:rsid w:val="00A223F9"/>
    <w:rsid w:val="00A241F7"/>
    <w:rsid w:val="00A2466C"/>
    <w:rsid w:val="00A273CB"/>
    <w:rsid w:val="00A41438"/>
    <w:rsid w:val="00A45DB2"/>
    <w:rsid w:val="00A50AC6"/>
    <w:rsid w:val="00A51478"/>
    <w:rsid w:val="00A534CD"/>
    <w:rsid w:val="00A549B7"/>
    <w:rsid w:val="00A56F6A"/>
    <w:rsid w:val="00A5761D"/>
    <w:rsid w:val="00A5769F"/>
    <w:rsid w:val="00A65CDA"/>
    <w:rsid w:val="00A84728"/>
    <w:rsid w:val="00A87E89"/>
    <w:rsid w:val="00A903D4"/>
    <w:rsid w:val="00A91E72"/>
    <w:rsid w:val="00A9461B"/>
    <w:rsid w:val="00A95FA5"/>
    <w:rsid w:val="00AA0F13"/>
    <w:rsid w:val="00AA527D"/>
    <w:rsid w:val="00AB2A7F"/>
    <w:rsid w:val="00AB74C3"/>
    <w:rsid w:val="00AC0F8A"/>
    <w:rsid w:val="00AC5360"/>
    <w:rsid w:val="00AC5642"/>
    <w:rsid w:val="00AD212E"/>
    <w:rsid w:val="00AD31B7"/>
    <w:rsid w:val="00AD66D6"/>
    <w:rsid w:val="00AE26F0"/>
    <w:rsid w:val="00AE29DA"/>
    <w:rsid w:val="00AE5F7E"/>
    <w:rsid w:val="00AF4239"/>
    <w:rsid w:val="00B07B38"/>
    <w:rsid w:val="00B166F3"/>
    <w:rsid w:val="00B16CA8"/>
    <w:rsid w:val="00B22FE7"/>
    <w:rsid w:val="00B236BC"/>
    <w:rsid w:val="00B236D7"/>
    <w:rsid w:val="00B420B7"/>
    <w:rsid w:val="00B4229F"/>
    <w:rsid w:val="00B43B3B"/>
    <w:rsid w:val="00B43BE4"/>
    <w:rsid w:val="00B4758A"/>
    <w:rsid w:val="00B52B0C"/>
    <w:rsid w:val="00B52BF4"/>
    <w:rsid w:val="00B53272"/>
    <w:rsid w:val="00B5438F"/>
    <w:rsid w:val="00B619CC"/>
    <w:rsid w:val="00B635DC"/>
    <w:rsid w:val="00B64920"/>
    <w:rsid w:val="00B67155"/>
    <w:rsid w:val="00B72D91"/>
    <w:rsid w:val="00B76584"/>
    <w:rsid w:val="00B767B8"/>
    <w:rsid w:val="00B83342"/>
    <w:rsid w:val="00B94947"/>
    <w:rsid w:val="00BA55A7"/>
    <w:rsid w:val="00BA6185"/>
    <w:rsid w:val="00BB2D64"/>
    <w:rsid w:val="00BB6BA1"/>
    <w:rsid w:val="00BB7EBF"/>
    <w:rsid w:val="00BC05D7"/>
    <w:rsid w:val="00BD0095"/>
    <w:rsid w:val="00BD1B84"/>
    <w:rsid w:val="00BD7192"/>
    <w:rsid w:val="00BE3166"/>
    <w:rsid w:val="00BE5719"/>
    <w:rsid w:val="00BE5E2D"/>
    <w:rsid w:val="00BE676D"/>
    <w:rsid w:val="00BF2430"/>
    <w:rsid w:val="00BF4B09"/>
    <w:rsid w:val="00C043AA"/>
    <w:rsid w:val="00C13703"/>
    <w:rsid w:val="00C15656"/>
    <w:rsid w:val="00C1794E"/>
    <w:rsid w:val="00C20517"/>
    <w:rsid w:val="00C221EB"/>
    <w:rsid w:val="00C22E01"/>
    <w:rsid w:val="00C253A4"/>
    <w:rsid w:val="00C2653C"/>
    <w:rsid w:val="00C27DC1"/>
    <w:rsid w:val="00C33877"/>
    <w:rsid w:val="00C40CE5"/>
    <w:rsid w:val="00C414A0"/>
    <w:rsid w:val="00C42239"/>
    <w:rsid w:val="00C42442"/>
    <w:rsid w:val="00C42854"/>
    <w:rsid w:val="00C436DB"/>
    <w:rsid w:val="00C44B56"/>
    <w:rsid w:val="00C45C67"/>
    <w:rsid w:val="00C50628"/>
    <w:rsid w:val="00C5229C"/>
    <w:rsid w:val="00C53ED5"/>
    <w:rsid w:val="00C557FA"/>
    <w:rsid w:val="00C56C4A"/>
    <w:rsid w:val="00C61502"/>
    <w:rsid w:val="00C622C8"/>
    <w:rsid w:val="00C75721"/>
    <w:rsid w:val="00C75DC1"/>
    <w:rsid w:val="00C77865"/>
    <w:rsid w:val="00C81CC5"/>
    <w:rsid w:val="00C860AB"/>
    <w:rsid w:val="00C87FE4"/>
    <w:rsid w:val="00C92983"/>
    <w:rsid w:val="00CA1549"/>
    <w:rsid w:val="00CA4EFA"/>
    <w:rsid w:val="00CA504D"/>
    <w:rsid w:val="00CA5357"/>
    <w:rsid w:val="00CB01DC"/>
    <w:rsid w:val="00CB23A5"/>
    <w:rsid w:val="00CB42AA"/>
    <w:rsid w:val="00CB46ED"/>
    <w:rsid w:val="00CB7815"/>
    <w:rsid w:val="00CC16B3"/>
    <w:rsid w:val="00CC5164"/>
    <w:rsid w:val="00CC5B1F"/>
    <w:rsid w:val="00CC7D31"/>
    <w:rsid w:val="00CD1513"/>
    <w:rsid w:val="00CD1943"/>
    <w:rsid w:val="00CD64EE"/>
    <w:rsid w:val="00CE4B14"/>
    <w:rsid w:val="00CE4F67"/>
    <w:rsid w:val="00CE608B"/>
    <w:rsid w:val="00CE7B85"/>
    <w:rsid w:val="00CF0BF6"/>
    <w:rsid w:val="00CF6B0B"/>
    <w:rsid w:val="00CF7A02"/>
    <w:rsid w:val="00D04F8F"/>
    <w:rsid w:val="00D05838"/>
    <w:rsid w:val="00D167B0"/>
    <w:rsid w:val="00D248CC"/>
    <w:rsid w:val="00D33F53"/>
    <w:rsid w:val="00D4507D"/>
    <w:rsid w:val="00D45D6C"/>
    <w:rsid w:val="00D507DF"/>
    <w:rsid w:val="00D50E07"/>
    <w:rsid w:val="00D5690E"/>
    <w:rsid w:val="00D61592"/>
    <w:rsid w:val="00D64A35"/>
    <w:rsid w:val="00D7740C"/>
    <w:rsid w:val="00D779E4"/>
    <w:rsid w:val="00D8569C"/>
    <w:rsid w:val="00D9045E"/>
    <w:rsid w:val="00D920F0"/>
    <w:rsid w:val="00D960DD"/>
    <w:rsid w:val="00DA0038"/>
    <w:rsid w:val="00DA3623"/>
    <w:rsid w:val="00DA5DF3"/>
    <w:rsid w:val="00DA7060"/>
    <w:rsid w:val="00DB34AF"/>
    <w:rsid w:val="00DB5020"/>
    <w:rsid w:val="00DC40E8"/>
    <w:rsid w:val="00DC47BD"/>
    <w:rsid w:val="00DC5861"/>
    <w:rsid w:val="00DD0A3F"/>
    <w:rsid w:val="00DD22C3"/>
    <w:rsid w:val="00DD2312"/>
    <w:rsid w:val="00DD2937"/>
    <w:rsid w:val="00DF551E"/>
    <w:rsid w:val="00DF7A62"/>
    <w:rsid w:val="00E0119E"/>
    <w:rsid w:val="00E03BE4"/>
    <w:rsid w:val="00E10C59"/>
    <w:rsid w:val="00E112C0"/>
    <w:rsid w:val="00E12F79"/>
    <w:rsid w:val="00E1459D"/>
    <w:rsid w:val="00E1608D"/>
    <w:rsid w:val="00E16B7E"/>
    <w:rsid w:val="00E23E61"/>
    <w:rsid w:val="00E2587F"/>
    <w:rsid w:val="00E3371B"/>
    <w:rsid w:val="00E41DED"/>
    <w:rsid w:val="00E42FBC"/>
    <w:rsid w:val="00E4569F"/>
    <w:rsid w:val="00E4629D"/>
    <w:rsid w:val="00E50571"/>
    <w:rsid w:val="00E51606"/>
    <w:rsid w:val="00E5279C"/>
    <w:rsid w:val="00E54495"/>
    <w:rsid w:val="00E619EB"/>
    <w:rsid w:val="00E624C0"/>
    <w:rsid w:val="00E64483"/>
    <w:rsid w:val="00E66849"/>
    <w:rsid w:val="00E70084"/>
    <w:rsid w:val="00E70EDA"/>
    <w:rsid w:val="00E7285E"/>
    <w:rsid w:val="00E729FD"/>
    <w:rsid w:val="00E75895"/>
    <w:rsid w:val="00E8289A"/>
    <w:rsid w:val="00E82CF2"/>
    <w:rsid w:val="00E84220"/>
    <w:rsid w:val="00E91F34"/>
    <w:rsid w:val="00EA0C98"/>
    <w:rsid w:val="00EA2033"/>
    <w:rsid w:val="00EA225D"/>
    <w:rsid w:val="00EA4662"/>
    <w:rsid w:val="00EA7742"/>
    <w:rsid w:val="00EB0378"/>
    <w:rsid w:val="00EB2848"/>
    <w:rsid w:val="00EB364F"/>
    <w:rsid w:val="00EC3ED6"/>
    <w:rsid w:val="00EC6D64"/>
    <w:rsid w:val="00EC768A"/>
    <w:rsid w:val="00EC772A"/>
    <w:rsid w:val="00ED7447"/>
    <w:rsid w:val="00EE2378"/>
    <w:rsid w:val="00EF0539"/>
    <w:rsid w:val="00EF4D77"/>
    <w:rsid w:val="00F10216"/>
    <w:rsid w:val="00F11667"/>
    <w:rsid w:val="00F17364"/>
    <w:rsid w:val="00F17C2C"/>
    <w:rsid w:val="00F20758"/>
    <w:rsid w:val="00F2200B"/>
    <w:rsid w:val="00F27CB0"/>
    <w:rsid w:val="00F330FD"/>
    <w:rsid w:val="00F37CA1"/>
    <w:rsid w:val="00F40C62"/>
    <w:rsid w:val="00F45CBA"/>
    <w:rsid w:val="00F52C07"/>
    <w:rsid w:val="00F56154"/>
    <w:rsid w:val="00F62400"/>
    <w:rsid w:val="00F663AC"/>
    <w:rsid w:val="00F71387"/>
    <w:rsid w:val="00F77F57"/>
    <w:rsid w:val="00F863B5"/>
    <w:rsid w:val="00F86C93"/>
    <w:rsid w:val="00F8722C"/>
    <w:rsid w:val="00F92A93"/>
    <w:rsid w:val="00FA00BE"/>
    <w:rsid w:val="00FA7AC0"/>
    <w:rsid w:val="00FA7E10"/>
    <w:rsid w:val="00FB18EF"/>
    <w:rsid w:val="00FB3B8D"/>
    <w:rsid w:val="00FB4688"/>
    <w:rsid w:val="00FB479C"/>
    <w:rsid w:val="00FB56D4"/>
    <w:rsid w:val="00FC20D9"/>
    <w:rsid w:val="00FC75BF"/>
    <w:rsid w:val="00FD256B"/>
    <w:rsid w:val="00FD778C"/>
    <w:rsid w:val="00FD7F64"/>
    <w:rsid w:val="00FE5849"/>
    <w:rsid w:val="00FF0844"/>
    <w:rsid w:val="00FF0A63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7A94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E89"/>
    <w:pPr>
      <w:spacing w:line="276" w:lineRule="auto"/>
      <w:jc w:val="both"/>
    </w:pPr>
    <w:rPr>
      <w:rFonts w:ascii="Tahoma" w:hAnsi="Tahoma"/>
      <w:szCs w:val="24"/>
      <w:lang w:val="fr-FR" w:eastAsia="en-US"/>
    </w:rPr>
  </w:style>
  <w:style w:type="paragraph" w:styleId="Heading1">
    <w:name w:val="heading 1"/>
    <w:aliases w:val="Grand titre"/>
    <w:basedOn w:val="Normal"/>
    <w:next w:val="Normal"/>
    <w:link w:val="Heading1Char"/>
    <w:uiPriority w:val="9"/>
    <w:qFormat/>
    <w:rsid w:val="00204A25"/>
    <w:pPr>
      <w:keepNext/>
      <w:pBdr>
        <w:bottom w:val="single" w:sz="4" w:space="2" w:color="8EAADB"/>
      </w:pBdr>
      <w:spacing w:before="240" w:after="240"/>
      <w:ind w:right="53"/>
      <w:outlineLvl w:val="0"/>
    </w:pPr>
    <w:rPr>
      <w:rFonts w:eastAsia="Times New Roman" w:cs="Tahoma"/>
      <w:smallCaps/>
      <w:color w:val="365F91"/>
      <w:sz w:val="28"/>
    </w:rPr>
  </w:style>
  <w:style w:type="paragraph" w:styleId="Heading2">
    <w:name w:val="heading 2"/>
    <w:aliases w:val="1. Étape"/>
    <w:basedOn w:val="Normal"/>
    <w:next w:val="Normal"/>
    <w:link w:val="Heading2Char"/>
    <w:uiPriority w:val="9"/>
    <w:unhideWhenUsed/>
    <w:qFormat/>
    <w:rsid w:val="006E38DE"/>
    <w:pPr>
      <w:keepNext/>
      <w:keepLines/>
      <w:pBdr>
        <w:bottom w:val="single" w:sz="4" w:space="1" w:color="95B3D7" w:themeColor="accent1" w:themeTint="99"/>
      </w:pBdr>
      <w:outlineLvl w:val="1"/>
    </w:pPr>
    <w:rPr>
      <w:rFonts w:ascii="Calibri" w:eastAsia="MS Gothic" w:hAnsi="Calibri"/>
      <w:b/>
      <w:bCs/>
      <w:smallCaps/>
      <w:color w:val="365F91"/>
      <w:sz w:val="26"/>
      <w:szCs w:val="26"/>
    </w:rPr>
  </w:style>
  <w:style w:type="paragraph" w:styleId="Heading3">
    <w:name w:val="heading 3"/>
    <w:aliases w:val="2. Activité"/>
    <w:basedOn w:val="Normal"/>
    <w:next w:val="Normal"/>
    <w:link w:val="Heading3Char"/>
    <w:uiPriority w:val="9"/>
    <w:unhideWhenUsed/>
    <w:qFormat/>
    <w:rsid w:val="008E76C4"/>
    <w:pPr>
      <w:keepNext/>
      <w:numPr>
        <w:numId w:val="21"/>
      </w:numPr>
      <w:spacing w:line="240" w:lineRule="auto"/>
      <w:outlineLvl w:val="2"/>
    </w:pPr>
    <w:rPr>
      <w:rFonts w:eastAsia="MS Gothic"/>
      <w:b/>
      <w:color w:val="365F91" w:themeColor="accent1" w:themeShade="BF"/>
    </w:rPr>
  </w:style>
  <w:style w:type="paragraph" w:styleId="Heading4">
    <w:name w:val="heading 4"/>
    <w:basedOn w:val="Listedepouces"/>
    <w:next w:val="Normal"/>
    <w:link w:val="Heading4Char"/>
    <w:uiPriority w:val="9"/>
    <w:semiHidden/>
    <w:unhideWhenUsed/>
    <w:qFormat/>
    <w:rsid w:val="00204A25"/>
    <w:pPr>
      <w:numPr>
        <w:numId w:val="0"/>
      </w:numPr>
      <w:tabs>
        <w:tab w:val="left" w:pos="708"/>
      </w:tabs>
      <w:outlineLvl w:val="3"/>
    </w:pPr>
    <w:rPr>
      <w:rFonts w:cs="Tahoma"/>
      <w:b/>
      <w:color w:val="auto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A25"/>
    <w:pPr>
      <w:outlineLvl w:val="4"/>
    </w:pPr>
    <w:rPr>
      <w:rFonts w:eastAsia="MS Gothic"/>
      <w:b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95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95A"/>
  </w:style>
  <w:style w:type="paragraph" w:styleId="Footer">
    <w:name w:val="footer"/>
    <w:basedOn w:val="Normal"/>
    <w:link w:val="FooterChar"/>
    <w:uiPriority w:val="99"/>
    <w:unhideWhenUsed/>
    <w:rsid w:val="0026095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95A"/>
  </w:style>
  <w:style w:type="character" w:customStyle="1" w:styleId="Datemiseenligne">
    <w:name w:val="Datemiseenligne"/>
    <w:uiPriority w:val="1"/>
    <w:rsid w:val="0026095A"/>
    <w:rPr>
      <w:rFonts w:cs="Tahoma"/>
      <w:color w:val="365F91"/>
    </w:rPr>
  </w:style>
  <w:style w:type="character" w:customStyle="1" w:styleId="Heading1Char">
    <w:name w:val="Heading 1 Char"/>
    <w:aliases w:val="Grand titre Char"/>
    <w:link w:val="Heading1"/>
    <w:uiPriority w:val="9"/>
    <w:rsid w:val="00204A25"/>
    <w:rPr>
      <w:rFonts w:ascii="Tahoma" w:eastAsia="Times New Roman" w:hAnsi="Tahoma" w:cs="Tahoma"/>
      <w:smallCaps/>
      <w:color w:val="365F91"/>
      <w:sz w:val="28"/>
      <w:lang w:eastAsia="en-US"/>
    </w:rPr>
  </w:style>
  <w:style w:type="character" w:customStyle="1" w:styleId="Heading2Char">
    <w:name w:val="Heading 2 Char"/>
    <w:aliases w:val="1. Étape Char"/>
    <w:link w:val="Heading2"/>
    <w:uiPriority w:val="9"/>
    <w:rsid w:val="006E38DE"/>
    <w:rPr>
      <w:rFonts w:ascii="Calibri" w:eastAsia="MS Gothic" w:hAnsi="Calibri"/>
      <w:b/>
      <w:bCs/>
      <w:smallCaps/>
      <w:color w:val="365F91"/>
      <w:sz w:val="26"/>
      <w:szCs w:val="26"/>
      <w:lang w:val="fr-FR" w:eastAsia="en-US"/>
    </w:rPr>
  </w:style>
  <w:style w:type="paragraph" w:styleId="Title">
    <w:name w:val="Title"/>
    <w:aliases w:val="Titre fiche"/>
    <w:basedOn w:val="Normal"/>
    <w:next w:val="Normal"/>
    <w:link w:val="TitleChar"/>
    <w:uiPriority w:val="10"/>
    <w:qFormat/>
    <w:rsid w:val="00204A25"/>
    <w:pPr>
      <w:pBdr>
        <w:bottom w:val="single" w:sz="4" w:space="1" w:color="95B3D7"/>
      </w:pBdr>
      <w:spacing w:line="240" w:lineRule="auto"/>
    </w:pPr>
    <w:rPr>
      <w:rFonts w:eastAsia="Times New Roman" w:cs="Tahoma"/>
      <w:b/>
      <w:smallCaps/>
      <w:color w:val="365F91"/>
      <w:sz w:val="36"/>
    </w:rPr>
  </w:style>
  <w:style w:type="character" w:customStyle="1" w:styleId="TitleChar">
    <w:name w:val="Title Char"/>
    <w:aliases w:val="Titre fiche Char"/>
    <w:link w:val="Title"/>
    <w:uiPriority w:val="10"/>
    <w:rsid w:val="00204A25"/>
    <w:rPr>
      <w:rFonts w:ascii="Tahoma" w:eastAsia="Times New Roman" w:hAnsi="Tahoma" w:cs="Tahoma"/>
      <w:b/>
      <w:smallCaps/>
      <w:color w:val="365F91"/>
      <w:sz w:val="36"/>
      <w:lang w:eastAsia="en-US"/>
    </w:rPr>
  </w:style>
  <w:style w:type="table" w:styleId="TableGrid">
    <w:name w:val="Table Grid"/>
    <w:basedOn w:val="TableNormal"/>
    <w:uiPriority w:val="59"/>
    <w:rsid w:val="00260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2. Activité Char"/>
    <w:link w:val="Heading3"/>
    <w:uiPriority w:val="9"/>
    <w:rsid w:val="008E76C4"/>
    <w:rPr>
      <w:rFonts w:ascii="Tahoma" w:eastAsia="MS Gothic" w:hAnsi="Tahoma"/>
      <w:b/>
      <w:color w:val="365F91" w:themeColor="accent1" w:themeShade="BF"/>
      <w:szCs w:val="24"/>
      <w:lang w:val="fr-FR" w:eastAsia="en-US"/>
    </w:rPr>
  </w:style>
  <w:style w:type="paragraph" w:customStyle="1" w:styleId="Listedepouces">
    <w:name w:val="Liste de pouces"/>
    <w:basedOn w:val="Normal"/>
    <w:rsid w:val="0026095A"/>
    <w:pPr>
      <w:numPr>
        <w:numId w:val="2"/>
      </w:numPr>
    </w:pPr>
    <w:rPr>
      <w:rFonts w:eastAsia="Times"/>
      <w:color w:val="000000"/>
      <w:sz w:val="22"/>
      <w:szCs w:val="20"/>
      <w:lang w:eastAsia="fr-FR"/>
    </w:rPr>
  </w:style>
  <w:style w:type="character" w:customStyle="1" w:styleId="Miseenligne">
    <w:name w:val="Mise en ligne"/>
    <w:uiPriority w:val="1"/>
    <w:rsid w:val="00204A25"/>
    <w:rPr>
      <w:i/>
      <w:color w:val="7F7F7F"/>
      <w:sz w:val="18"/>
    </w:rPr>
  </w:style>
  <w:style w:type="paragraph" w:styleId="ListParagraph">
    <w:name w:val="List Paragraph"/>
    <w:basedOn w:val="Normal"/>
    <w:uiPriority w:val="34"/>
    <w:qFormat/>
    <w:rsid w:val="00204A25"/>
    <w:pPr>
      <w:ind w:left="720"/>
      <w:contextualSpacing/>
    </w:pPr>
    <w:rPr>
      <w:rFonts w:eastAsia="Times New Roman"/>
    </w:rPr>
  </w:style>
  <w:style w:type="paragraph" w:customStyle="1" w:styleId="Infosactivit">
    <w:name w:val="Infos activité"/>
    <w:link w:val="InfosactivitCar"/>
    <w:qFormat/>
    <w:rsid w:val="008E76C4"/>
    <w:pPr>
      <w:keepNext/>
      <w:spacing w:after="120"/>
      <w:ind w:left="414"/>
    </w:pPr>
    <w:rPr>
      <w:rFonts w:ascii="Tahoma" w:eastAsia="Times New Roman" w:hAnsi="Tahoma"/>
      <w:color w:val="7F7F7F"/>
      <w:sz w:val="16"/>
      <w:szCs w:val="24"/>
      <w:lang w:val="fr-FR" w:eastAsia="en-US"/>
    </w:rPr>
  </w:style>
  <w:style w:type="paragraph" w:customStyle="1" w:styleId="Pistecorrection">
    <w:name w:val="Piste correction"/>
    <w:basedOn w:val="Heading5"/>
    <w:link w:val="PistecorrectionCar"/>
    <w:rsid w:val="00204A25"/>
    <w:rPr>
      <w:rFonts w:eastAsia="Times New Roman"/>
    </w:rPr>
  </w:style>
  <w:style w:type="character" w:customStyle="1" w:styleId="InfosactivitCar">
    <w:name w:val="Infos activité Car"/>
    <w:link w:val="Infosactivit"/>
    <w:rsid w:val="008E76C4"/>
    <w:rPr>
      <w:rFonts w:ascii="Tahoma" w:eastAsia="Times New Roman" w:hAnsi="Tahoma"/>
      <w:color w:val="7F7F7F"/>
      <w:sz w:val="16"/>
      <w:szCs w:val="24"/>
      <w:lang w:val="fr-FR" w:eastAsia="en-US"/>
    </w:rPr>
  </w:style>
  <w:style w:type="paragraph" w:customStyle="1" w:styleId="Pistecorrectiontexte">
    <w:name w:val="Piste correction texte"/>
    <w:basedOn w:val="Normal"/>
    <w:link w:val="PistecorrectiontexteCar"/>
    <w:rsid w:val="006702DC"/>
    <w:rPr>
      <w:rFonts w:eastAsia="Arial Unicode MS"/>
      <w:sz w:val="18"/>
    </w:rPr>
  </w:style>
  <w:style w:type="character" w:customStyle="1" w:styleId="PistecorrectionCar">
    <w:name w:val="Piste correction Car"/>
    <w:link w:val="Pistecorrection"/>
    <w:rsid w:val="00204A25"/>
    <w:rPr>
      <w:rFonts w:ascii="Tahoma" w:eastAsia="Times New Roman" w:hAnsi="Tahoma" w:cs="Times New Roman"/>
      <w:b/>
      <w:sz w:val="18"/>
      <w:szCs w:val="18"/>
      <w:lang w:eastAsia="en-US"/>
    </w:rPr>
  </w:style>
  <w:style w:type="character" w:customStyle="1" w:styleId="PistecorrectiontexteCar">
    <w:name w:val="Piste correction texte Car"/>
    <w:link w:val="Pistecorrectiontexte"/>
    <w:rsid w:val="006702DC"/>
    <w:rPr>
      <w:rFonts w:ascii="Tahoma" w:eastAsia="Arial Unicode MS" w:hAnsi="Tahoma"/>
      <w:sz w:val="18"/>
      <w:szCs w:val="24"/>
      <w:lang w:val="fr-FR" w:eastAsia="en-US"/>
    </w:rPr>
  </w:style>
  <w:style w:type="paragraph" w:customStyle="1" w:styleId="Listeobjectifs">
    <w:name w:val="Liste objectifs"/>
    <w:basedOn w:val="ListParagraph"/>
    <w:qFormat/>
    <w:rsid w:val="000E7777"/>
    <w:pPr>
      <w:numPr>
        <w:numId w:val="4"/>
      </w:numPr>
    </w:pPr>
    <w:rPr>
      <w:sz w:val="18"/>
      <w:szCs w:val="18"/>
    </w:rPr>
  </w:style>
  <w:style w:type="paragraph" w:customStyle="1" w:styleId="Objectifs">
    <w:name w:val="Objectifs"/>
    <w:basedOn w:val="Normal"/>
    <w:qFormat/>
    <w:rsid w:val="00017367"/>
    <w:pPr>
      <w:keepNext/>
    </w:pPr>
    <w:rPr>
      <w:rFonts w:eastAsia="Times New Roman"/>
      <w:smallCaps/>
      <w:color w:val="365F91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54B94"/>
    <w:pPr>
      <w:tabs>
        <w:tab w:val="right" w:leader="dot" w:pos="9622"/>
      </w:tabs>
    </w:pPr>
    <w:rPr>
      <w:rFonts w:eastAsia="Times New Roman"/>
      <w:b/>
      <w:sz w:val="18"/>
    </w:rPr>
  </w:style>
  <w:style w:type="character" w:customStyle="1" w:styleId="Heading5Char">
    <w:name w:val="Heading 5 Char"/>
    <w:link w:val="Heading5"/>
    <w:uiPriority w:val="9"/>
    <w:semiHidden/>
    <w:rsid w:val="00204A25"/>
    <w:rPr>
      <w:rFonts w:ascii="Tahoma" w:eastAsia="MS Gothic" w:hAnsi="Tahoma" w:cs="Times New Roman"/>
      <w:b/>
      <w:sz w:val="18"/>
      <w:szCs w:val="18"/>
      <w:lang w:eastAsia="en-US"/>
    </w:rPr>
  </w:style>
  <w:style w:type="paragraph" w:customStyle="1" w:styleId="Pieddepagefiche">
    <w:name w:val="Pied de page fiche"/>
    <w:rsid w:val="0026095A"/>
    <w:rPr>
      <w:rFonts w:ascii="Tahoma" w:eastAsia="Times New Roman" w:hAnsi="Tahoma" w:cs="Tahoma"/>
      <w:color w:val="7F7F7F"/>
      <w:sz w:val="16"/>
      <w:lang w:val="fr-FR" w:eastAsia="en-US"/>
    </w:rPr>
  </w:style>
  <w:style w:type="character" w:customStyle="1" w:styleId="Niveau">
    <w:name w:val="Niveau"/>
    <w:uiPriority w:val="1"/>
    <w:rsid w:val="00204A25"/>
    <w:rPr>
      <w:rFonts w:cs="Tahoma"/>
      <w:szCs w:val="20"/>
      <w:lang w:val="fr-FR"/>
    </w:rPr>
  </w:style>
  <w:style w:type="character" w:customStyle="1" w:styleId="Heading4Char">
    <w:name w:val="Heading 4 Char"/>
    <w:link w:val="Heading4"/>
    <w:uiPriority w:val="9"/>
    <w:semiHidden/>
    <w:rsid w:val="00204A25"/>
    <w:rPr>
      <w:rFonts w:ascii="Tahoma" w:eastAsia="Times" w:hAnsi="Tahoma" w:cs="Tahoma"/>
      <w:b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4A25"/>
    <w:pPr>
      <w:keepLines/>
      <w:pBdr>
        <w:bottom w:val="none" w:sz="0" w:space="0" w:color="auto"/>
      </w:pBdr>
      <w:spacing w:before="480" w:after="0"/>
      <w:ind w:right="0"/>
      <w:jc w:val="left"/>
      <w:outlineLvl w:val="9"/>
    </w:pPr>
    <w:rPr>
      <w:rFonts w:ascii="Calibri" w:eastAsia="MS Gothic" w:hAnsi="Calibri" w:cs="Times New Roman"/>
      <w:b/>
      <w:bCs/>
      <w:smallCaps w:val="0"/>
      <w:szCs w:val="28"/>
      <w:lang w:val="en-GB" w:eastAsia="fr-FR"/>
    </w:rPr>
  </w:style>
  <w:style w:type="paragraph" w:styleId="TOC2">
    <w:name w:val="toc 2"/>
    <w:basedOn w:val="Normal"/>
    <w:next w:val="Normal"/>
    <w:autoRedefine/>
    <w:uiPriority w:val="39"/>
    <w:unhideWhenUsed/>
    <w:rsid w:val="00554B94"/>
    <w:pPr>
      <w:ind w:left="200"/>
    </w:pPr>
    <w:rPr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BB6BA1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BB6BA1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BB6BA1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BB6BA1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BB6BA1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BB6BA1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BB6BA1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4C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4CD"/>
    <w:rPr>
      <w:rFonts w:ascii="Lucida Grande" w:hAnsi="Lucida Grande" w:cs="Lucida Grande"/>
      <w:sz w:val="18"/>
      <w:szCs w:val="18"/>
      <w:lang w:val="fr-F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5370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53706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3706"/>
    <w:rPr>
      <w:rFonts w:ascii="Tahoma" w:hAnsi="Tahoma"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70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706"/>
    <w:rPr>
      <w:rFonts w:ascii="Tahoma" w:hAnsi="Tahoma"/>
      <w:b/>
      <w:bCs/>
      <w:sz w:val="24"/>
      <w:szCs w:val="24"/>
      <w:lang w:val="fr-FR" w:eastAsia="en-US"/>
    </w:rPr>
  </w:style>
  <w:style w:type="character" w:styleId="PlaceholderText">
    <w:name w:val="Placeholder Text"/>
    <w:basedOn w:val="DefaultParagraphFont"/>
    <w:uiPriority w:val="67"/>
    <w:semiHidden/>
    <w:rsid w:val="00C043AA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824B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7E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sqw.org/page7.htm" TargetMode="Externa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youtube.com/watch?v=e3emrQSTTL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tin\Google%20Drive\DFPFRI\Mod&#232;les\Gabarit%20fiches%20p&#233;dagogiques\Gabarit-EnseignantV3.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8478AE-A1C2-4C31-A2AA-600D41B93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Gabarit-EnseignantV3.2</Template>
  <TotalTime>847</TotalTime>
  <Pages>3</Pages>
  <Words>388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administrateurlocal</dc:creator>
  <cp:keywords/>
  <dc:description/>
  <cp:lastModifiedBy>ΕΛΕΝΗ ΚΟΛΛΙΑ</cp:lastModifiedBy>
  <cp:revision>30</cp:revision>
  <cp:lastPrinted>2018-04-17T08:05:00Z</cp:lastPrinted>
  <dcterms:created xsi:type="dcterms:W3CDTF">2020-03-31T19:23:00Z</dcterms:created>
  <dcterms:modified xsi:type="dcterms:W3CDTF">2020-04-04T16:12:00Z</dcterms:modified>
</cp:coreProperties>
</file>