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AA" w:rsidRDefault="004713AA">
      <w:pPr>
        <w:spacing w:before="7" w:after="0" w:line="170" w:lineRule="exact"/>
        <w:rPr>
          <w:sz w:val="17"/>
          <w:szCs w:val="17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Pr="002A69E9" w:rsidRDefault="00FE64F8">
      <w:pPr>
        <w:spacing w:before="4" w:after="0" w:line="240" w:lineRule="auto"/>
        <w:ind w:left="608" w:right="548"/>
        <w:jc w:val="center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ω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τερικός Κ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νονισμ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ό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ς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χ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ολ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κής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Μ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ο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νάδ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ς</w:t>
      </w:r>
    </w:p>
    <w:p w:rsidR="004713AA" w:rsidRPr="002A69E9" w:rsidRDefault="004713AA">
      <w:pPr>
        <w:spacing w:before="10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4097" w:right="4032"/>
        <w:jc w:val="center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(Δ.Α.Ι)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4473" w:right="4553"/>
        <w:jc w:val="center"/>
        <w:rPr>
          <w:rFonts w:ascii="Calibri" w:eastAsia="Calibri" w:hAnsi="Calibri" w:cs="Calibri"/>
          <w:sz w:val="40"/>
          <w:szCs w:val="40"/>
          <w:lang w:val="el-GR"/>
        </w:rPr>
      </w:pPr>
      <w:r w:rsidRPr="002A69E9">
        <w:rPr>
          <w:rFonts w:ascii="Calibri" w:eastAsia="Calibri" w:hAnsi="Calibri" w:cs="Calibri"/>
          <w:color w:val="004585"/>
          <w:sz w:val="40"/>
          <w:szCs w:val="40"/>
          <w:lang w:val="el-GR"/>
        </w:rPr>
        <w:t>&amp;</w:t>
      </w:r>
    </w:p>
    <w:p w:rsidR="004713AA" w:rsidRPr="002A69E9" w:rsidRDefault="004713AA">
      <w:pPr>
        <w:spacing w:before="7" w:after="0" w:line="150" w:lineRule="exact"/>
        <w:rPr>
          <w:sz w:val="15"/>
          <w:szCs w:val="15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911" w:right="-20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Μν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η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μ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όν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ο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ν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γε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ώ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</w:t>
      </w:r>
    </w:p>
    <w:p w:rsidR="004713AA" w:rsidRPr="002A69E9" w:rsidRDefault="004713AA">
      <w:pPr>
        <w:spacing w:before="9" w:after="0" w:line="140" w:lineRule="exact"/>
        <w:rPr>
          <w:sz w:val="14"/>
          <w:szCs w:val="14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/>
        <w:ind w:left="592" w:right="25" w:hanging="422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γ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 xml:space="preserve">ια τη 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δ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ια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χ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ε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ί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ση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πυρκ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γι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ώ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ν,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α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κ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ραί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ω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κα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ώ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ν φαιν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ο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μένω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ν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, τεχνολο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γ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pacing w:val="-1"/>
          <w:sz w:val="40"/>
          <w:szCs w:val="40"/>
          <w:lang w:val="el-GR"/>
        </w:rPr>
        <w:t>κ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ών κατα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τ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οφών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 xml:space="preserve"> 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και</w:t>
      </w:r>
    </w:p>
    <w:p w:rsidR="004713AA" w:rsidRPr="002A69E9" w:rsidRDefault="00FE64F8">
      <w:pPr>
        <w:spacing w:after="0" w:line="466" w:lineRule="exact"/>
        <w:ind w:left="3007" w:right="-20"/>
        <w:rPr>
          <w:rFonts w:ascii="Cambria" w:eastAsia="Cambria" w:hAnsi="Cambria" w:cs="Cambria"/>
          <w:sz w:val="40"/>
          <w:szCs w:val="40"/>
          <w:lang w:val="el-GR"/>
        </w:rPr>
      </w:pP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ΧΒ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Ρ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Π περ</w:t>
      </w:r>
      <w:r w:rsidRPr="002A69E9">
        <w:rPr>
          <w:rFonts w:ascii="Cambria" w:eastAsia="Cambria" w:hAnsi="Cambria" w:cs="Cambria"/>
          <w:b/>
          <w:bCs/>
          <w:color w:val="004585"/>
          <w:spacing w:val="1"/>
          <w:sz w:val="40"/>
          <w:szCs w:val="40"/>
          <w:lang w:val="el-GR"/>
        </w:rPr>
        <w:t>ι</w:t>
      </w:r>
      <w:r w:rsidRPr="002A69E9">
        <w:rPr>
          <w:rFonts w:ascii="Cambria" w:eastAsia="Cambria" w:hAnsi="Cambria" w:cs="Cambria"/>
          <w:b/>
          <w:bCs/>
          <w:color w:val="004585"/>
          <w:spacing w:val="-3"/>
          <w:sz w:val="40"/>
          <w:szCs w:val="40"/>
          <w:lang w:val="el-GR"/>
        </w:rPr>
        <w:t>σ</w:t>
      </w:r>
      <w:r w:rsidRPr="002A69E9">
        <w:rPr>
          <w:rFonts w:ascii="Cambria" w:eastAsia="Cambria" w:hAnsi="Cambria" w:cs="Cambria"/>
          <w:b/>
          <w:bCs/>
          <w:color w:val="004585"/>
          <w:spacing w:val="-2"/>
          <w:sz w:val="40"/>
          <w:szCs w:val="40"/>
          <w:lang w:val="el-GR"/>
        </w:rPr>
        <w:t>τ</w:t>
      </w:r>
      <w:r w:rsidRPr="002A69E9">
        <w:rPr>
          <w:rFonts w:ascii="Cambria" w:eastAsia="Cambria" w:hAnsi="Cambria" w:cs="Cambria"/>
          <w:b/>
          <w:bCs/>
          <w:color w:val="004585"/>
          <w:sz w:val="40"/>
          <w:szCs w:val="40"/>
          <w:lang w:val="el-GR"/>
        </w:rPr>
        <w:t>ατικών.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8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3416" w:right="3987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sz w:val="32"/>
          <w:szCs w:val="32"/>
          <w:lang w:val="el-GR"/>
        </w:rPr>
        <w:t>ΣΧΟ</w:t>
      </w:r>
      <w:r w:rsidRPr="002A69E9">
        <w:rPr>
          <w:rFonts w:ascii="Calibri" w:eastAsia="Calibri" w:hAnsi="Calibri" w:cs="Calibri"/>
          <w:spacing w:val="-1"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sz w:val="32"/>
          <w:szCs w:val="32"/>
          <w:lang w:val="el-GR"/>
        </w:rPr>
        <w:t>ΚΟ</w:t>
      </w:r>
      <w:r w:rsidRPr="002A69E9">
        <w:rPr>
          <w:rFonts w:ascii="Calibri" w:eastAsia="Calibri" w:hAnsi="Calibri" w:cs="Calibri"/>
          <w:spacing w:val="-12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w w:val="99"/>
          <w:sz w:val="32"/>
          <w:szCs w:val="32"/>
          <w:lang w:val="el-GR"/>
        </w:rPr>
        <w:t>Ε</w:t>
      </w:r>
      <w:r w:rsidRPr="002A69E9">
        <w:rPr>
          <w:rFonts w:ascii="Calibri" w:eastAsia="Calibri" w:hAnsi="Calibri" w:cs="Calibri"/>
          <w:spacing w:val="3"/>
          <w:w w:val="99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w w:val="99"/>
          <w:sz w:val="32"/>
          <w:szCs w:val="32"/>
          <w:lang w:val="el-GR"/>
        </w:rPr>
        <w:t>ΟΣ</w:t>
      </w:r>
    </w:p>
    <w:p w:rsidR="004713AA" w:rsidRPr="002A69E9" w:rsidRDefault="004713AA">
      <w:pPr>
        <w:spacing w:before="15" w:after="0" w:line="280" w:lineRule="exact"/>
        <w:rPr>
          <w:sz w:val="28"/>
          <w:szCs w:val="28"/>
          <w:lang w:val="el-GR"/>
        </w:rPr>
      </w:pPr>
    </w:p>
    <w:p w:rsidR="004713AA" w:rsidRPr="006C7F42" w:rsidRDefault="002A69E9" w:rsidP="002A69E9">
      <w:pPr>
        <w:spacing w:after="0" w:line="240" w:lineRule="auto"/>
        <w:ind w:left="3402" w:right="4033"/>
        <w:jc w:val="center"/>
        <w:rPr>
          <w:rFonts w:ascii="Calibri" w:eastAsia="Calibri" w:hAnsi="Calibri" w:cs="Calibri"/>
          <w:sz w:val="24"/>
          <w:szCs w:val="24"/>
        </w:rPr>
      </w:pPr>
      <w:r w:rsidRPr="004233EC">
        <w:rPr>
          <w:rFonts w:ascii="Calibri" w:eastAsia="Calibri" w:hAnsi="Calibri" w:cs="Calibri"/>
          <w:sz w:val="24"/>
          <w:szCs w:val="24"/>
          <w:lang w:val="el-GR"/>
        </w:rPr>
        <w:t>201</w:t>
      </w:r>
      <w:r w:rsidR="006C7F42">
        <w:rPr>
          <w:rFonts w:ascii="Calibri" w:eastAsia="Calibri" w:hAnsi="Calibri" w:cs="Calibri"/>
          <w:sz w:val="24"/>
          <w:szCs w:val="24"/>
        </w:rPr>
        <w:t>7</w:t>
      </w:r>
      <w:r w:rsidRPr="004233EC">
        <w:rPr>
          <w:rFonts w:ascii="Calibri" w:eastAsia="Calibri" w:hAnsi="Calibri" w:cs="Calibri"/>
          <w:sz w:val="24"/>
          <w:szCs w:val="24"/>
          <w:lang w:val="el-GR"/>
        </w:rPr>
        <w:t>-201</w:t>
      </w:r>
      <w:r w:rsidR="006C7F42">
        <w:rPr>
          <w:rFonts w:ascii="Calibri" w:eastAsia="Calibri" w:hAnsi="Calibri" w:cs="Calibri"/>
          <w:sz w:val="24"/>
          <w:szCs w:val="24"/>
        </w:rPr>
        <w:t>8</w:t>
      </w:r>
    </w:p>
    <w:p w:rsidR="004713AA" w:rsidRPr="002A69E9" w:rsidRDefault="004713AA">
      <w:pPr>
        <w:spacing w:after="0"/>
        <w:jc w:val="center"/>
        <w:rPr>
          <w:lang w:val="el-GR"/>
        </w:rPr>
        <w:sectPr w:rsidR="004713AA" w:rsidRPr="002A69E9">
          <w:footerReference w:type="default" r:id="rId8"/>
          <w:type w:val="continuous"/>
          <w:pgSz w:w="12240" w:h="15840"/>
          <w:pgMar w:top="1480" w:right="1100" w:bottom="1080" w:left="1720" w:header="720" w:footer="898" w:gutter="0"/>
          <w:pgNumType w:start="1"/>
          <w:cols w:space="720"/>
        </w:sectPr>
      </w:pPr>
    </w:p>
    <w:p w:rsidR="004713AA" w:rsidRPr="002A69E9" w:rsidRDefault="00FE64F8">
      <w:pPr>
        <w:tabs>
          <w:tab w:val="left" w:pos="4180"/>
        </w:tabs>
        <w:spacing w:before="20" w:after="0" w:line="240" w:lineRule="auto"/>
        <w:ind w:left="2511" w:right="2093"/>
        <w:jc w:val="center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ΙΝΑΚΑΣ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ab/>
        <w:t>ΠΕ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ΙΕΧΟ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ΕΝ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</w:p>
    <w:p w:rsidR="004713AA" w:rsidRPr="002A69E9" w:rsidRDefault="00FE64F8">
      <w:pPr>
        <w:spacing w:before="2" w:after="0" w:line="240" w:lineRule="auto"/>
        <w:ind w:left="165" w:right="52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proofErr w:type="spellStart"/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w w:val="99"/>
          <w:sz w:val="24"/>
          <w:szCs w:val="24"/>
          <w:lang w:val="el-GR"/>
        </w:rPr>
        <w:t>4</w:t>
      </w:r>
      <w:proofErr w:type="spellEnd"/>
    </w:p>
    <w:p w:rsidR="004713AA" w:rsidRPr="002A69E9" w:rsidRDefault="00FE64F8">
      <w:pPr>
        <w:spacing w:after="0" w:line="240" w:lineRule="auto"/>
        <w:ind w:left="165" w:right="49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1.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w w:val="99"/>
          <w:sz w:val="24"/>
          <w:szCs w:val="24"/>
          <w:lang w:val="el-GR"/>
        </w:rPr>
        <w:t>4</w:t>
      </w:r>
      <w:proofErr w:type="spellEnd"/>
    </w:p>
    <w:p w:rsidR="004713AA" w:rsidRPr="002A69E9" w:rsidRDefault="00FE64F8">
      <w:pPr>
        <w:spacing w:after="0" w:line="240" w:lineRule="auto"/>
        <w:ind w:left="17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έκ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  <w:proofErr w:type="spellEnd"/>
    </w:p>
    <w:p w:rsidR="004713AA" w:rsidRPr="002A69E9" w:rsidRDefault="00FE64F8">
      <w:pPr>
        <w:spacing w:after="0" w:line="240" w:lineRule="auto"/>
        <w:ind w:left="731" w:right="47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………………………………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………….………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σελ.6</w:t>
      </w:r>
    </w:p>
    <w:p w:rsidR="004713AA" w:rsidRPr="002A69E9" w:rsidRDefault="00FE64F8">
      <w:pPr>
        <w:spacing w:before="2" w:after="0" w:line="240" w:lineRule="auto"/>
        <w:ind w:left="731" w:right="487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31" w:right="504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2.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31" w:right="512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σελ.7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.15</w:t>
      </w:r>
    </w:p>
    <w:p w:rsidR="004713AA" w:rsidRPr="002A69E9" w:rsidRDefault="00FE64F8">
      <w:pPr>
        <w:spacing w:after="0" w:line="240" w:lineRule="auto"/>
        <w:ind w:left="731" w:right="47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15</w:t>
      </w:r>
    </w:p>
    <w:p w:rsidR="004713AA" w:rsidRPr="002A69E9" w:rsidRDefault="00FE64F8">
      <w:pPr>
        <w:spacing w:after="0" w:line="240" w:lineRule="auto"/>
        <w:ind w:left="731" w:right="44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Οργάν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σελ.15</w:t>
      </w:r>
    </w:p>
    <w:p w:rsidR="004713AA" w:rsidRPr="002A69E9" w:rsidRDefault="00FE64F8">
      <w:pPr>
        <w:spacing w:after="0" w:line="240" w:lineRule="auto"/>
        <w:ind w:left="731" w:right="42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………………...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15</w:t>
      </w:r>
    </w:p>
    <w:p w:rsidR="004713AA" w:rsidRPr="002A69E9" w:rsidRDefault="00FE64F8">
      <w:pPr>
        <w:spacing w:after="0" w:line="240" w:lineRule="auto"/>
        <w:ind w:left="731" w:right="42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16</w:t>
      </w:r>
    </w:p>
    <w:p w:rsidR="004713AA" w:rsidRPr="002A69E9" w:rsidRDefault="00FE64F8">
      <w:pPr>
        <w:spacing w:after="0" w:line="240" w:lineRule="auto"/>
        <w:ind w:left="731" w:right="422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Προσωπ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υρασφάλειας.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16</w:t>
      </w:r>
    </w:p>
    <w:p w:rsidR="004713AA" w:rsidRPr="002A69E9" w:rsidRDefault="00FE64F8">
      <w:pPr>
        <w:spacing w:after="0" w:line="240" w:lineRule="auto"/>
        <w:ind w:left="731" w:right="397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18</w:t>
      </w:r>
    </w:p>
    <w:p w:rsidR="004713AA" w:rsidRPr="002A69E9" w:rsidRDefault="00FE64F8">
      <w:pPr>
        <w:spacing w:after="0" w:line="240" w:lineRule="auto"/>
        <w:ind w:left="731" w:right="44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οσβεστ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19</w:t>
      </w:r>
    </w:p>
    <w:p w:rsidR="004713AA" w:rsidRPr="002A69E9" w:rsidRDefault="00FE64F8">
      <w:pPr>
        <w:spacing w:before="2" w:after="0" w:line="240" w:lineRule="auto"/>
        <w:ind w:left="731" w:right="42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21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3</w:t>
      </w:r>
    </w:p>
    <w:p w:rsidR="004713AA" w:rsidRPr="002A69E9" w:rsidRDefault="00FE64F8">
      <w:pPr>
        <w:spacing w:after="0" w:line="240" w:lineRule="auto"/>
        <w:ind w:left="165" w:right="44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24</w:t>
      </w:r>
    </w:p>
    <w:p w:rsidR="004713AA" w:rsidRPr="002A69E9" w:rsidRDefault="00FE64F8">
      <w:pPr>
        <w:spacing w:after="0" w:line="240" w:lineRule="auto"/>
        <w:ind w:left="731" w:right="421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.1.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24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4</w:t>
      </w: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Έν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26</w:t>
      </w:r>
    </w:p>
    <w:p w:rsidR="004713AA" w:rsidRPr="002A69E9" w:rsidRDefault="00FE64F8">
      <w:pPr>
        <w:spacing w:after="0" w:line="240" w:lineRule="auto"/>
        <w:ind w:left="731" w:right="442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Θυελ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26</w:t>
      </w:r>
    </w:p>
    <w:p w:rsidR="004713AA" w:rsidRPr="002A69E9" w:rsidRDefault="00FE64F8">
      <w:pPr>
        <w:spacing w:after="0" w:line="240" w:lineRule="auto"/>
        <w:ind w:left="731" w:right="45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……………………….…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.26</w:t>
      </w:r>
    </w:p>
    <w:p w:rsidR="004713AA" w:rsidRPr="002A69E9" w:rsidRDefault="00FE64F8">
      <w:pPr>
        <w:spacing w:after="0" w:line="240" w:lineRule="auto"/>
        <w:ind w:left="731" w:right="444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λαζ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27</w:t>
      </w:r>
    </w:p>
    <w:p w:rsidR="004713AA" w:rsidRPr="002A69E9" w:rsidRDefault="00FE64F8">
      <w:pPr>
        <w:spacing w:after="0" w:line="240" w:lineRule="auto"/>
        <w:ind w:left="731" w:right="46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Ψύχ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.………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….σ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27</w:t>
      </w:r>
    </w:p>
    <w:p w:rsidR="004713AA" w:rsidRPr="002A69E9" w:rsidRDefault="00FE64F8">
      <w:pPr>
        <w:spacing w:after="0" w:line="240" w:lineRule="auto"/>
        <w:ind w:left="731" w:right="45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28</w:t>
      </w:r>
    </w:p>
    <w:p w:rsidR="004713AA" w:rsidRPr="002A69E9" w:rsidRDefault="00FE64F8">
      <w:pPr>
        <w:spacing w:after="0" w:line="240" w:lineRule="auto"/>
        <w:ind w:left="731" w:right="42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.......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28</w:t>
      </w:r>
    </w:p>
    <w:p w:rsidR="004713AA" w:rsidRPr="002A69E9" w:rsidRDefault="00FE64F8">
      <w:pPr>
        <w:spacing w:before="2" w:after="0" w:line="240" w:lineRule="auto"/>
        <w:ind w:left="731" w:right="433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29</w:t>
      </w:r>
    </w:p>
    <w:p w:rsidR="004713AA" w:rsidRPr="002A69E9" w:rsidRDefault="00FE64F8">
      <w:pPr>
        <w:spacing w:after="0" w:line="240" w:lineRule="auto"/>
        <w:ind w:left="731" w:right="45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Οδη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30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5</w:t>
      </w: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5.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31</w:t>
      </w:r>
    </w:p>
    <w:p w:rsidR="004713AA" w:rsidRPr="002A69E9" w:rsidRDefault="00FE64F8">
      <w:pPr>
        <w:spacing w:after="0" w:line="240" w:lineRule="auto"/>
        <w:ind w:left="772" w:right="466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5.1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31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ΟΤΗΤΑ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FE64F8">
      <w:pPr>
        <w:spacing w:after="0" w:line="240" w:lineRule="auto"/>
        <w:ind w:left="772" w:right="49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6.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Βι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υρηνι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ά)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w w:val="99"/>
          <w:sz w:val="24"/>
          <w:szCs w:val="24"/>
          <w:lang w:val="el-GR"/>
        </w:rPr>
        <w:t>35</w:t>
      </w:r>
    </w:p>
    <w:p w:rsidR="004713AA" w:rsidRPr="002A69E9" w:rsidRDefault="004713AA">
      <w:pPr>
        <w:spacing w:after="0"/>
        <w:jc w:val="center"/>
        <w:rPr>
          <w:lang w:val="el-GR"/>
        </w:rPr>
        <w:sectPr w:rsidR="004713AA" w:rsidRPr="002A69E9">
          <w:pgSz w:w="12240" w:h="15840"/>
          <w:pgMar w:top="1440" w:right="1720" w:bottom="1220" w:left="1600" w:header="0" w:footer="898" w:gutter="0"/>
          <w:cols w:space="720"/>
        </w:sectPr>
      </w:pPr>
    </w:p>
    <w:p w:rsidR="004713AA" w:rsidRPr="002A69E9" w:rsidRDefault="00FE64F8">
      <w:pPr>
        <w:spacing w:before="44"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38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Β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.39</w:t>
      </w:r>
    </w:p>
    <w:p w:rsidR="004713AA" w:rsidRPr="002A69E9" w:rsidRDefault="004713AA">
      <w:pPr>
        <w:spacing w:before="9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.41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Δ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.41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41</w:t>
      </w:r>
    </w:p>
    <w:p w:rsidR="004713AA" w:rsidRPr="002A69E9" w:rsidRDefault="004713AA">
      <w:pPr>
        <w:spacing w:before="9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42</w:t>
      </w:r>
    </w:p>
    <w:p w:rsidR="004713AA" w:rsidRPr="002A69E9" w:rsidRDefault="004713AA">
      <w:pPr>
        <w:spacing w:before="6"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ΔΑ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42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360" w:right="1720" w:bottom="1220" w:left="1600" w:header="0" w:footer="898" w:gutter="0"/>
          <w:cols w:space="720"/>
        </w:sectPr>
      </w:pPr>
    </w:p>
    <w:p w:rsidR="004713AA" w:rsidRPr="002A69E9" w:rsidRDefault="00FE64F8" w:rsidP="00EC16A3">
      <w:pPr>
        <w:spacing w:before="21" w:after="0" w:line="240" w:lineRule="auto"/>
        <w:ind w:left="265" w:right="48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ΤΗΤΑ 1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265" w:right="7020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1.  Εισ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γωγή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5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24" w:lineRule="auto"/>
        <w:ind w:left="203" w:right="4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="002A69E9">
        <w:rPr>
          <w:rFonts w:ascii="Calibri" w:eastAsia="Calibri" w:hAnsi="Calibri" w:cs="Calibri"/>
          <w:sz w:val="24"/>
          <w:szCs w:val="24"/>
          <w:lang w:val="el-GR"/>
        </w:rPr>
        <w:t>Γυμνάσιο Αντιμάχειας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="002A69E9">
        <w:rPr>
          <w:rFonts w:ascii="Calibri" w:eastAsia="Calibri" w:hAnsi="Calibri" w:cs="Calibri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.Δ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17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ρτη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proofErr w:type="spellStart"/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107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158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-4-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1  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/</w:t>
      </w:r>
      <w:proofErr w:type="spellStart"/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ας.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ωτε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η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ν, η 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οτή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εξο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πλισ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υλικ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2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spacing w:after="0" w:line="240" w:lineRule="auto"/>
        <w:ind w:left="203" w:right="9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ύθυν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760"/>
        </w:tabs>
        <w:spacing w:after="0" w:line="240" w:lineRule="auto"/>
        <w:ind w:left="48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ου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 w:rsidP="00E127F8">
      <w:pPr>
        <w:tabs>
          <w:tab w:val="left" w:pos="800"/>
        </w:tabs>
        <w:spacing w:after="0" w:line="240" w:lineRule="auto"/>
        <w:ind w:left="808" w:right="-76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="00E127F8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ό.</w:t>
      </w:r>
    </w:p>
    <w:p w:rsidR="004713AA" w:rsidRPr="002A69E9" w:rsidRDefault="004713AA">
      <w:pPr>
        <w:spacing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tabs>
          <w:tab w:val="left" w:pos="840"/>
        </w:tabs>
        <w:spacing w:after="0" w:line="311" w:lineRule="auto"/>
        <w:ind w:left="822" w:right="249" w:hanging="38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αλούντ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μουν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="00E127F8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440" w:lineRule="exact"/>
        <w:ind w:left="102" w:right="2034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79"/>
          <w:sz w:val="36"/>
          <w:szCs w:val="36"/>
          <w:lang w:val="el-GR"/>
        </w:rPr>
        <w:t>1.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ύντ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ξη 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ίου  Έκτ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ς 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άγκ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79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για 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4"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4"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7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6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5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3"/>
          <w:sz w:val="36"/>
          <w:szCs w:val="36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3" w:after="0" w:line="260" w:lineRule="exact"/>
        <w:rPr>
          <w:sz w:val="26"/>
          <w:szCs w:val="26"/>
          <w:lang w:val="el-GR"/>
        </w:rPr>
      </w:pPr>
    </w:p>
    <w:p w:rsidR="004713AA" w:rsidRPr="007A7A5F" w:rsidRDefault="008E4E7B" w:rsidP="008E4E7B">
      <w:pPr>
        <w:spacing w:after="0" w:line="224" w:lineRule="auto"/>
        <w:ind w:left="203" w:right="41"/>
        <w:jc w:val="both"/>
        <w:rPr>
          <w:rFonts w:ascii="Calibri" w:eastAsia="Calibri" w:hAnsi="Calibri" w:cs="Calibri"/>
          <w:spacing w:val="-4"/>
          <w:sz w:val="24"/>
          <w:szCs w:val="24"/>
          <w:lang w:val="el-GR"/>
        </w:rPr>
      </w:pPr>
      <w:r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>Το παρόν Σχέδιο Έκτακτης Ανάγκης του Γυμνασίου Αντιμάχειας, το οποίο στεγάζεται στο έναντι αεροδρομίου κτίριο (όροφοι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>: Ισόγειο – 1ος), συντάχθηκε το</w:t>
      </w:r>
      <w:r w:rsidR="007A7A5F">
        <w:rPr>
          <w:rFonts w:ascii="Calibri" w:eastAsia="Calibri" w:hAnsi="Calibri" w:cs="Calibri"/>
          <w:spacing w:val="-4"/>
          <w:sz w:val="24"/>
          <w:szCs w:val="24"/>
          <w:lang w:val="el-GR"/>
        </w:rPr>
        <w:t>ν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="007A7A5F">
        <w:rPr>
          <w:rFonts w:ascii="Calibri" w:eastAsia="Calibri" w:hAnsi="Calibri" w:cs="Calibri"/>
          <w:spacing w:val="-4"/>
          <w:sz w:val="24"/>
          <w:szCs w:val="24"/>
          <w:lang w:val="el-GR"/>
        </w:rPr>
        <w:t>Δεκ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έμβριο </w:t>
      </w:r>
      <w:r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>του 201</w:t>
      </w:r>
      <w:r w:rsidR="007A7A5F">
        <w:rPr>
          <w:rFonts w:ascii="Calibri" w:eastAsia="Calibri" w:hAnsi="Calibri" w:cs="Calibri"/>
          <w:spacing w:val="-4"/>
          <w:sz w:val="24"/>
          <w:szCs w:val="24"/>
          <w:lang w:val="el-GR"/>
        </w:rPr>
        <w:t>7</w:t>
      </w:r>
      <w:r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με ευθύνη του Διευθυντή Ιωάννη Π. Κρητικού, </w:t>
      </w:r>
      <w:r w:rsidR="00FE64F8"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>από την ομάδα σύνταξης του σχεδίου (Αρχηγό και Υπαρχηγό Πολιτικής Άμυνας) σύμφωνα με τις κατευθυντήριες οδηγίες του Υπουργείου Παιδείας, Έρευνας και Θρησκευμάτων, λοιπών αρμόδιων αρχών &amp; φορέων και αφορά σ</w:t>
      </w:r>
      <w:r w:rsidR="00FE64F8"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="00FE64F8" w:rsidRPr="008E4E7B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η σχολική περίοδο 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>201</w:t>
      </w:r>
      <w:r w:rsidR="007A7A5F" w:rsidRPr="007A7A5F">
        <w:rPr>
          <w:rFonts w:ascii="Calibri" w:eastAsia="Calibri" w:hAnsi="Calibri" w:cs="Calibri"/>
          <w:spacing w:val="-4"/>
          <w:sz w:val="24"/>
          <w:szCs w:val="24"/>
          <w:lang w:val="el-GR"/>
        </w:rPr>
        <w:t>7</w:t>
      </w:r>
      <w:r>
        <w:rPr>
          <w:rFonts w:ascii="Calibri" w:eastAsia="Calibri" w:hAnsi="Calibri" w:cs="Calibri"/>
          <w:spacing w:val="-4"/>
          <w:sz w:val="24"/>
          <w:szCs w:val="24"/>
          <w:lang w:val="el-GR"/>
        </w:rPr>
        <w:t>-201</w:t>
      </w:r>
      <w:r w:rsidR="007A7A5F" w:rsidRPr="007A7A5F">
        <w:rPr>
          <w:rFonts w:ascii="Calibri" w:eastAsia="Calibri" w:hAnsi="Calibri" w:cs="Calibri"/>
          <w:spacing w:val="-4"/>
          <w:sz w:val="24"/>
          <w:szCs w:val="24"/>
          <w:lang w:val="el-GR"/>
        </w:rPr>
        <w:t>8</w:t>
      </w:r>
    </w:p>
    <w:p w:rsidR="004713AA" w:rsidRPr="002A69E9" w:rsidRDefault="004713AA">
      <w:pPr>
        <w:spacing w:before="6" w:after="0" w:line="100" w:lineRule="exact"/>
        <w:rPr>
          <w:sz w:val="10"/>
          <w:szCs w:val="1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 w:rsidP="008E4E7B">
      <w:pPr>
        <w:spacing w:after="0" w:line="240" w:lineRule="auto"/>
        <w:ind w:left="203" w:right="9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αυτό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θα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ηθεί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="008E4E7B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Default="00FE64F8" w:rsidP="008E4E7B">
      <w:pPr>
        <w:spacing w:after="0" w:line="240" w:lineRule="auto"/>
        <w:ind w:left="103" w:right="38"/>
        <w:jc w:val="both"/>
        <w:rPr>
          <w:rFonts w:ascii="Calibri" w:hAnsi="Calibri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πει  να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νθεί  ότι  οι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που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ούν  στη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στη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="00C83259">
        <w:rPr>
          <w:rFonts w:ascii="Calibri" w:eastAsia="Calibri" w:hAnsi="Calibri" w:cs="Calibri"/>
          <w:spacing w:val="-1"/>
          <w:sz w:val="24"/>
          <w:szCs w:val="24"/>
          <w:lang w:val="el-GR"/>
        </w:rPr>
        <w:t>της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="00C83259">
        <w:rPr>
          <w:rFonts w:ascii="Calibri" w:eastAsia="Calibri" w:hAnsi="Calibri" w:cs="Calibri"/>
          <w:spacing w:val="1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="008E4E7B" w:rsidRPr="00C83259">
        <w:rPr>
          <w:rFonts w:ascii="Calibri" w:eastAsia="Calibri" w:hAnsi="Calibri" w:cs="Times New Roman"/>
          <w:sz w:val="24"/>
          <w:szCs w:val="24"/>
          <w:lang w:val="el-GR"/>
        </w:rPr>
        <w:t>σχ</w:t>
      </w:r>
      <w:r w:rsidR="008E4E7B" w:rsidRPr="00C83259">
        <w:rPr>
          <w:rFonts w:ascii="Calibri" w:eastAsia="Calibri" w:hAnsi="Calibri" w:cs="Times New Roman"/>
          <w:spacing w:val="1"/>
          <w:sz w:val="24"/>
          <w:szCs w:val="24"/>
          <w:lang w:val="el-GR"/>
        </w:rPr>
        <w:t>ο</w:t>
      </w:r>
      <w:r w:rsidR="008E4E7B" w:rsidRPr="00C83259">
        <w:rPr>
          <w:rFonts w:ascii="Calibri" w:eastAsia="Calibri" w:hAnsi="Calibri" w:cs="Times New Roman"/>
          <w:sz w:val="24"/>
          <w:szCs w:val="24"/>
          <w:lang w:val="el-GR"/>
        </w:rPr>
        <w:t>λ</w:t>
      </w:r>
      <w:r w:rsidR="008E4E7B" w:rsidRPr="00C83259">
        <w:rPr>
          <w:rFonts w:ascii="Calibri" w:eastAsia="Calibri" w:hAnsi="Calibri" w:cs="Times New Roman"/>
          <w:spacing w:val="-2"/>
          <w:sz w:val="24"/>
          <w:szCs w:val="24"/>
          <w:lang w:val="el-GR"/>
        </w:rPr>
        <w:t>ι</w:t>
      </w:r>
      <w:r w:rsidR="008E4E7B" w:rsidRPr="00C83259">
        <w:rPr>
          <w:rFonts w:ascii="Calibri" w:eastAsia="Calibri" w:hAnsi="Calibri" w:cs="Times New Roman"/>
          <w:spacing w:val="-1"/>
          <w:sz w:val="24"/>
          <w:szCs w:val="24"/>
          <w:lang w:val="el-GR"/>
        </w:rPr>
        <w:t xml:space="preserve">κής μονάδας του </w:t>
      </w:r>
      <w:r w:rsidR="008E4E7B" w:rsidRPr="00C83259">
        <w:rPr>
          <w:rFonts w:ascii="Calibri" w:eastAsia="Calibri" w:hAnsi="Calibri" w:cs="Times New Roman"/>
          <w:sz w:val="24"/>
          <w:szCs w:val="24"/>
          <w:lang w:val="el-GR"/>
        </w:rPr>
        <w:t>Γενικού Λυκείου Αντιμάχειας.</w:t>
      </w:r>
    </w:p>
    <w:p w:rsidR="008E4E7B" w:rsidRPr="008E4E7B" w:rsidRDefault="008E4E7B" w:rsidP="008E4E7B">
      <w:pPr>
        <w:spacing w:after="0" w:line="240" w:lineRule="auto"/>
        <w:ind w:left="103" w:right="38"/>
        <w:jc w:val="both"/>
        <w:rPr>
          <w:lang w:val="el-GR"/>
        </w:rPr>
      </w:pPr>
    </w:p>
    <w:p w:rsidR="004713AA" w:rsidRPr="002A69E9" w:rsidRDefault="00FE64F8">
      <w:pPr>
        <w:spacing w:after="0" w:line="241" w:lineRule="auto"/>
        <w:ind w:left="103" w:right="39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τό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υθύνη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θα ληφθούν,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αποφάσ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ήσεις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380" w:right="1420" w:bottom="1220" w:left="1700" w:header="0" w:footer="898" w:gutter="0"/>
          <w:cols w:space="720"/>
        </w:sectPr>
      </w:pPr>
    </w:p>
    <w:p w:rsidR="004713AA" w:rsidRPr="002A69E9" w:rsidRDefault="00FE64F8">
      <w:pPr>
        <w:spacing w:before="37"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1.2.</w:t>
      </w:r>
      <w:r w:rsidRPr="002A69E9">
        <w:rPr>
          <w:rFonts w:ascii="Calibri" w:eastAsia="Calibri" w:hAnsi="Calibri" w:cs="Calibri"/>
          <w:b/>
          <w:bCs/>
          <w:spacing w:val="-10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νέρ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γε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ες</w:t>
      </w:r>
      <w:r w:rsidRPr="002A69E9">
        <w:rPr>
          <w:rFonts w:ascii="Calibri" w:eastAsia="Calibri" w:hAnsi="Calibri" w:cs="Calibri"/>
          <w:b/>
          <w:bCs/>
          <w:spacing w:val="-1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 το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έκτ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ο περ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ατ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κό</w:t>
      </w:r>
    </w:p>
    <w:p w:rsidR="004713AA" w:rsidRPr="002A69E9" w:rsidRDefault="00FE64F8">
      <w:pPr>
        <w:spacing w:before="64" w:after="0" w:line="240" w:lineRule="auto"/>
        <w:ind w:left="10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1.2.1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κά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Στο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2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α</w:t>
      </w:r>
    </w:p>
    <w:p w:rsidR="004713AA" w:rsidRPr="002A69E9" w:rsidRDefault="00FE64F8">
      <w:pPr>
        <w:spacing w:before="52" w:after="0" w:line="240" w:lineRule="auto"/>
        <w:ind w:left="578" w:right="223" w:hanging="3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Times New Roman" w:eastAsia="Times New Roman" w:hAnsi="Times New Roman" w:cs="Times New Roman"/>
          <w:spacing w:val="1"/>
          <w:sz w:val="28"/>
          <w:szCs w:val="28"/>
          <w:lang w:val="el-GR"/>
        </w:rPr>
        <w:t>1</w:t>
      </w:r>
      <w:r w:rsidRPr="002A69E9">
        <w:rPr>
          <w:rFonts w:ascii="Times New Roman" w:eastAsia="Times New Roman" w:hAnsi="Times New Roman" w:cs="Times New Roman"/>
          <w:sz w:val="28"/>
          <w:szCs w:val="28"/>
          <w:lang w:val="el-GR"/>
        </w:rPr>
        <w:t xml:space="preserve">. </w:t>
      </w:r>
      <w:r w:rsidRPr="002A69E9">
        <w:rPr>
          <w:rFonts w:ascii="Times New Roman" w:eastAsia="Times New Roman" w:hAnsi="Times New Roman" w:cs="Times New Roman"/>
          <w:spacing w:val="15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υθύνη σύν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ου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Σχε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 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ονισμού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νεργ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ια την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γή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 ο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ολείου, ο οπ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ίος στη 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ια θα υποβάλει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τική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βεβαίωση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ύ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ής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ν οικ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ύθυνση Δευ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ροβάθμιας  Εκπαίδ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υσης.  Ο 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ς  ορίζ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ι  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δίκαια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ς 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ηγός ΔΑΙ 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Υπαρ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τον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proofErr w:type="spellStart"/>
      <w:r w:rsid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Μαστόρο</w:t>
      </w:r>
      <w:proofErr w:type="spellEnd"/>
      <w:r w:rsid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Πέτρο, ΠΕ11</w:t>
      </w:r>
      <w:r w:rsidRPr="00020939">
        <w:rPr>
          <w:rFonts w:ascii="Calibri" w:eastAsia="Calibri" w:hAnsi="Calibri" w:cs="Calibri"/>
          <w:spacing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9" w:after="0" w:line="235" w:lineRule="auto"/>
        <w:ind w:left="578" w:right="228" w:hanging="3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8"/>
          <w:szCs w:val="28"/>
          <w:lang w:val="el-GR"/>
        </w:rPr>
        <w:t>2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37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πεύθυνος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συμβάν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6" w:after="0" w:line="240" w:lineRule="auto"/>
        <w:ind w:left="22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8"/>
          <w:szCs w:val="28"/>
          <w:lang w:val="el-GR"/>
        </w:rPr>
        <w:t>3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2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ετέχ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</w:p>
    <w:p w:rsidR="004713AA" w:rsidRPr="002A69E9" w:rsidRDefault="00FE64F8">
      <w:pPr>
        <w:spacing w:after="0" w:line="284" w:lineRule="exact"/>
        <w:ind w:left="578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 σ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οτά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βελ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σή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υ.</w:t>
      </w:r>
    </w:p>
    <w:p w:rsidR="004713AA" w:rsidRPr="002A69E9" w:rsidRDefault="00FE64F8">
      <w:pPr>
        <w:spacing w:before="55" w:after="0" w:line="241" w:lineRule="auto"/>
        <w:ind w:left="578" w:right="225" w:hanging="3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Times New Roman" w:eastAsia="Times New Roman" w:hAnsi="Times New Roman" w:cs="Times New Roman"/>
          <w:spacing w:val="1"/>
          <w:sz w:val="28"/>
          <w:szCs w:val="28"/>
          <w:lang w:val="el-GR"/>
        </w:rPr>
        <w:t>4</w:t>
      </w:r>
      <w:r w:rsidRPr="002A69E9">
        <w:rPr>
          <w:rFonts w:ascii="Times New Roman" w:eastAsia="Times New Roman" w:hAnsi="Times New Roman" w:cs="Times New Roman"/>
          <w:sz w:val="28"/>
          <w:szCs w:val="28"/>
          <w:lang w:val="el-GR"/>
        </w:rPr>
        <w:t>.</w:t>
      </w:r>
      <w:r w:rsidRPr="002A69E9">
        <w:rPr>
          <w:rFonts w:ascii="Times New Roman" w:eastAsia="Times New Roman" w:hAnsi="Times New Roman" w:cs="Times New Roman"/>
          <w:spacing w:val="15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 σύνθεση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περιγράφ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οι οπ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6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1.2.1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.α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Προ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ωπι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Σχο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ου</w:t>
      </w:r>
    </w:p>
    <w:p w:rsidR="004713AA" w:rsidRPr="002A69E9" w:rsidRDefault="004713AA">
      <w:pPr>
        <w:spacing w:before="1" w:after="0" w:line="180" w:lineRule="exact"/>
        <w:rPr>
          <w:sz w:val="18"/>
          <w:szCs w:val="18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02144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pacing w:val="-34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ντή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34"/>
          <w:sz w:val="24"/>
          <w:szCs w:val="24"/>
          <w:lang w:val="el-GR"/>
        </w:rPr>
        <w:t xml:space="preserve"> </w:t>
      </w:r>
      <w:r w:rsidR="00D02144" w:rsidRPr="00D02144">
        <w:rPr>
          <w:rFonts w:ascii="Calibri" w:eastAsia="Calibri" w:hAnsi="Calibri" w:cs="Calibri"/>
          <w:spacing w:val="-3"/>
          <w:sz w:val="24"/>
          <w:szCs w:val="24"/>
          <w:lang w:val="el-GR"/>
        </w:rPr>
        <w:t>Κρητικός Ιωάννης</w:t>
      </w:r>
      <w:r w:rsidR="00D02144">
        <w:rPr>
          <w:rFonts w:ascii="Calibri" w:eastAsia="Calibri" w:hAnsi="Calibri" w:cs="Calibri"/>
          <w:spacing w:val="-34"/>
          <w:sz w:val="24"/>
          <w:szCs w:val="24"/>
          <w:lang w:val="el-GR"/>
        </w:rPr>
        <w:t xml:space="preserve"> </w:t>
      </w:r>
    </w:p>
    <w:p w:rsidR="00D02144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="00D02144">
        <w:rPr>
          <w:rFonts w:ascii="Calibri" w:eastAsia="Calibri" w:hAnsi="Calibri" w:cs="Calibri"/>
          <w:spacing w:val="-2"/>
          <w:sz w:val="24"/>
          <w:szCs w:val="24"/>
          <w:lang w:val="el-GR"/>
        </w:rPr>
        <w:t>Εκπαιδευτικός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27"/>
          <w:sz w:val="24"/>
          <w:szCs w:val="24"/>
          <w:lang w:val="el-GR"/>
        </w:rPr>
        <w:t xml:space="preserve"> </w:t>
      </w:r>
      <w:r w:rsidR="00D02144">
        <w:rPr>
          <w:rFonts w:ascii="Calibri" w:eastAsia="Calibri" w:hAnsi="Calibri" w:cs="Calibri"/>
          <w:sz w:val="24"/>
          <w:szCs w:val="24"/>
          <w:lang w:val="el-GR"/>
        </w:rPr>
        <w:t>Μαστόρος Πέτρος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D02144" w:rsidRPr="004B048B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:</w:t>
      </w:r>
      <w:r w:rsidR="00F95A6F" w:rsidRPr="004B048B">
        <w:rPr>
          <w:rFonts w:ascii="Calibri" w:eastAsia="Calibri" w:hAnsi="Calibri" w:cs="Calibri"/>
          <w:sz w:val="24"/>
          <w:szCs w:val="24"/>
          <w:lang w:val="el-GR"/>
        </w:rPr>
        <w:t>08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="00FE436F">
        <w:rPr>
          <w:rFonts w:ascii="Calibri" w:eastAsia="Calibri" w:hAnsi="Calibri" w:cs="Calibri"/>
          <w:spacing w:val="-3"/>
          <w:sz w:val="24"/>
          <w:szCs w:val="24"/>
          <w:lang w:val="el-GR"/>
        </w:rPr>
        <w:t>:</w:t>
      </w:r>
      <w:r w:rsidR="00A65314">
        <w:rPr>
          <w:rFonts w:ascii="Calibri" w:eastAsia="Calibri" w:hAnsi="Calibri" w:cs="Calibri"/>
          <w:sz w:val="24"/>
          <w:szCs w:val="24"/>
          <w:lang w:val="el-GR"/>
        </w:rPr>
        <w:t>11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:</w:t>
      </w:r>
      <w:r w:rsidR="00D02144">
        <w:rPr>
          <w:rFonts w:ascii="Calibri" w:eastAsia="Calibri" w:hAnsi="Calibri" w:cs="Calibri"/>
          <w:sz w:val="24"/>
          <w:szCs w:val="24"/>
          <w:lang w:val="el-GR"/>
        </w:rPr>
        <w:t>1</w:t>
      </w:r>
      <w:r w:rsidR="00A65314">
        <w:rPr>
          <w:rFonts w:ascii="Calibri" w:eastAsia="Calibri" w:hAnsi="Calibri" w:cs="Calibri"/>
          <w:sz w:val="24"/>
          <w:szCs w:val="24"/>
          <w:lang w:val="el-GR"/>
        </w:rPr>
        <w:t>52</w:t>
      </w:r>
    </w:p>
    <w:p w:rsidR="004713AA" w:rsidRPr="002A69E9" w:rsidRDefault="00FE64F8">
      <w:pPr>
        <w:spacing w:after="0" w:line="403" w:lineRule="auto"/>
        <w:ind w:left="115" w:right="833" w:firstLine="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Άμ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0"/>
          <w:sz w:val="24"/>
          <w:szCs w:val="24"/>
          <w:lang w:val="el-GR"/>
        </w:rPr>
        <w:t xml:space="preserve"> </w:t>
      </w:r>
      <w:r w:rsidR="00A65314">
        <w:rPr>
          <w:rFonts w:ascii="Calibri" w:eastAsia="Calibri" w:hAnsi="Calibri" w:cs="Calibri"/>
          <w:sz w:val="24"/>
          <w:szCs w:val="24"/>
          <w:lang w:val="el-GR"/>
        </w:rPr>
        <w:t>………</w:t>
      </w:r>
      <w:r w:rsidRPr="002A69E9">
        <w:rPr>
          <w:rFonts w:ascii="Calibri" w:eastAsia="Calibri" w:hAnsi="Calibri" w:cs="Calibri"/>
          <w:spacing w:val="-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ς </w:t>
      </w:r>
      <w:r w:rsidR="00A65314">
        <w:rPr>
          <w:rFonts w:ascii="Calibri" w:eastAsia="Calibri" w:hAnsi="Calibri" w:cs="Calibri"/>
          <w:sz w:val="24"/>
          <w:szCs w:val="24"/>
          <w:lang w:val="el-GR"/>
        </w:rPr>
        <w:t xml:space="preserve"> ………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="00A65314">
        <w:rPr>
          <w:rFonts w:ascii="Calibri" w:eastAsia="Calibri" w:hAnsi="Calibri" w:cs="Calibri"/>
          <w:spacing w:val="12"/>
          <w:sz w:val="24"/>
          <w:szCs w:val="24"/>
          <w:lang w:val="el-GR"/>
        </w:rPr>
        <w:t>: ………</w:t>
      </w:r>
    </w:p>
    <w:p w:rsidR="004713AA" w:rsidRPr="002A69E9" w:rsidRDefault="004713AA">
      <w:pPr>
        <w:spacing w:before="5" w:after="0" w:line="130" w:lineRule="exact"/>
        <w:rPr>
          <w:sz w:val="13"/>
          <w:szCs w:val="13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2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1.2.2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Ανάθ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εσ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 xml:space="preserve">η 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δι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οτ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των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κό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του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ολ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υ</w:t>
      </w:r>
    </w:p>
    <w:p w:rsidR="004713AA" w:rsidRPr="002A69E9" w:rsidRDefault="004713AA">
      <w:pPr>
        <w:spacing w:before="2" w:after="0" w:line="140" w:lineRule="exact"/>
        <w:rPr>
          <w:sz w:val="14"/>
          <w:szCs w:val="14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2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ου:</w:t>
      </w:r>
    </w:p>
    <w:p w:rsidR="004713AA" w:rsidRPr="002A69E9" w:rsidRDefault="00FE64F8">
      <w:pPr>
        <w:spacing w:after="0" w:line="240" w:lineRule="auto"/>
        <w:ind w:left="787" w:right="228" w:hanging="28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FE64F8">
      <w:pPr>
        <w:spacing w:after="0" w:line="290" w:lineRule="exact"/>
        <w:ind w:left="50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position w:val="1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ύουν </w:t>
      </w:r>
      <w:r w:rsidRPr="002A69E9">
        <w:rPr>
          <w:rFonts w:ascii="Calibri" w:eastAsia="Calibri" w:hAnsi="Calibri" w:cs="Calibri"/>
          <w:spacing w:val="2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2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2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2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που</w:t>
      </w:r>
    </w:p>
    <w:p w:rsidR="004713AA" w:rsidRPr="002A69E9" w:rsidRDefault="00FE64F8">
      <w:pPr>
        <w:tabs>
          <w:tab w:val="left" w:pos="2500"/>
          <w:tab w:val="left" w:pos="3160"/>
          <w:tab w:val="left" w:pos="3820"/>
          <w:tab w:val="left" w:pos="5180"/>
          <w:tab w:val="left" w:pos="5880"/>
          <w:tab w:val="left" w:pos="6980"/>
          <w:tab w:val="left" w:pos="8200"/>
        </w:tabs>
        <w:spacing w:before="2" w:after="0" w:line="240" w:lineRule="auto"/>
        <w:ind w:left="787" w:right="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ης, συμμ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ετέχ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50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ίω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440" w:bottom="1220" w:left="1580" w:header="0" w:footer="898" w:gutter="0"/>
          <w:cols w:space="720"/>
        </w:sectPr>
      </w:pPr>
    </w:p>
    <w:p w:rsidR="004713AA" w:rsidRPr="002A69E9" w:rsidRDefault="004713AA">
      <w:pPr>
        <w:spacing w:before="10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4" w:after="0" w:line="240" w:lineRule="auto"/>
        <w:ind w:left="163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1.2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2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.α  Ενέρ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γε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Ομ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ων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2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561" w:right="81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Γεν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κός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Υπ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υνος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(Αρ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Ι)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ες</w:t>
      </w:r>
      <w:r w:rsidRPr="002A69E9">
        <w:rPr>
          <w:rFonts w:ascii="Calibri" w:eastAsia="Calibri" w:hAnsi="Calibri" w:cs="Calibri"/>
          <w:b/>
          <w:bCs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αχε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έκτ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 περ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εν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ός υπεύθυνος: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spacing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="00A71E31">
        <w:rPr>
          <w:rFonts w:ascii="Calibri" w:eastAsia="Calibri" w:hAnsi="Calibri" w:cs="Calibri"/>
          <w:sz w:val="24"/>
          <w:szCs w:val="24"/>
          <w:lang w:val="el-GR"/>
        </w:rPr>
        <w:t>Κρητικός Ιωάννης</w:t>
      </w:r>
    </w:p>
    <w:p w:rsidR="004713AA" w:rsidRPr="002A69E9" w:rsidRDefault="004713AA">
      <w:pPr>
        <w:spacing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spacing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ωτ</w:t>
      </w:r>
      <w:r w:rsidR="00A71E31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="00A71E31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εκπαιδευτικό </w:t>
      </w:r>
      <w:proofErr w:type="spellStart"/>
      <w:r w:rsidR="00A71E31">
        <w:rPr>
          <w:rFonts w:ascii="Calibri" w:eastAsia="Calibri" w:hAnsi="Calibri" w:cs="Calibri"/>
          <w:spacing w:val="1"/>
          <w:sz w:val="24"/>
          <w:szCs w:val="24"/>
          <w:lang w:val="el-GR"/>
        </w:rPr>
        <w:t>Μαστόρο</w:t>
      </w:r>
      <w:proofErr w:type="spellEnd"/>
      <w:r w:rsidR="00A71E31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Πέτρο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tabs>
          <w:tab w:val="left" w:pos="880"/>
        </w:tabs>
        <w:spacing w:before="62"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Ευθύνη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FE64F8">
      <w:pPr>
        <w:tabs>
          <w:tab w:val="left" w:pos="880"/>
        </w:tabs>
        <w:spacing w:before="60" w:after="0" w:line="240" w:lineRule="auto"/>
        <w:ind w:left="609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όλων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60" w:after="0" w:line="240" w:lineRule="auto"/>
        <w:ind w:left="607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Ευθύνη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FE64F8">
      <w:pPr>
        <w:spacing w:before="57" w:after="0" w:line="240" w:lineRule="auto"/>
        <w:ind w:left="888" w:right="48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ποβολή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ύθυνση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υσης,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ρισή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7" w:after="0" w:line="240" w:lineRule="auto"/>
        <w:ind w:left="888" w:right="57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ησης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στο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FE64F8">
      <w:pPr>
        <w:spacing w:before="59" w:after="0" w:line="240" w:lineRule="auto"/>
        <w:ind w:left="888" w:right="47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ήψη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αν 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έγχο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ην  Ομάδα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περισσ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νη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αθώς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άσεις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πων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Ομάδων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9" w:after="0" w:line="240" w:lineRule="auto"/>
        <w:ind w:left="888" w:right="47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6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ότι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 συμβάν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πρέπει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λάβουν τα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ου,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 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από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οπή 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902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πίσ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αλαμβά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40" w:lineRule="auto"/>
        <w:ind w:left="921" w:right="110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σμό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όλων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σφαλή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spacing w:after="0" w:line="240" w:lineRule="auto"/>
        <w:ind w:left="909" w:right="124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 xml:space="preserve">- </w:t>
      </w:r>
      <w:r w:rsidRPr="002A69E9">
        <w:rPr>
          <w:rFonts w:ascii="Arial" w:eastAsia="Arial" w:hAnsi="Arial" w:cs="Arial"/>
          <w:spacing w:val="5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ην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 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νη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 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να  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 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 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 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60" w:after="0" w:line="240" w:lineRule="auto"/>
        <w:ind w:left="909" w:right="108" w:hanging="2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Arial" w:eastAsia="Arial" w:hAnsi="Arial" w:cs="Arial"/>
          <w:sz w:val="24"/>
          <w:szCs w:val="24"/>
          <w:lang w:val="el-GR"/>
        </w:rPr>
        <w:t>-</w:t>
      </w:r>
      <w:r w:rsidRPr="002A69E9">
        <w:rPr>
          <w:rFonts w:ascii="Arial" w:eastAsia="Arial" w:hAnsi="Arial" w:cs="Arial"/>
          <w:spacing w:val="6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ρω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από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ους.  Σε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 που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φα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οπής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μνά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σφαλή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λάβουν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80" w:right="1520" w:bottom="1220" w:left="1580" w:header="0" w:footer="898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201" w:right="565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2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του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εδίου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837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Μέλ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10" w:after="0" w:line="110" w:lineRule="exact"/>
        <w:rPr>
          <w:sz w:val="11"/>
          <w:szCs w:val="11"/>
          <w:lang w:val="el-GR"/>
        </w:rPr>
      </w:pPr>
    </w:p>
    <w:p w:rsidR="00C723A4" w:rsidRDefault="00C723A4" w:rsidP="00C723A4">
      <w:pPr>
        <w:spacing w:after="0" w:line="336" w:lineRule="auto"/>
        <w:ind w:left="868" w:right="2781"/>
        <w:rPr>
          <w:rFonts w:ascii="Calibri" w:eastAsia="Calibri" w:hAnsi="Calibri" w:cs="Calibri"/>
          <w:spacing w:val="1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α.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ου </w:t>
      </w:r>
    </w:p>
    <w:p w:rsidR="004713AA" w:rsidRPr="002A69E9" w:rsidRDefault="00C723A4" w:rsidP="00C723A4">
      <w:pPr>
        <w:spacing w:after="0" w:line="336" w:lineRule="auto"/>
        <w:ind w:left="868" w:right="2781"/>
        <w:rPr>
          <w:sz w:val="20"/>
          <w:szCs w:val="20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β. Σύ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5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75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ες:</w:t>
      </w:r>
    </w:p>
    <w:p w:rsidR="004713AA" w:rsidRPr="002A69E9" w:rsidRDefault="004713AA">
      <w:pPr>
        <w:spacing w:before="8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840"/>
        </w:tabs>
        <w:spacing w:after="0" w:line="240" w:lineRule="auto"/>
        <w:ind w:left="496" w:right="5970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80"/>
        </w:tabs>
        <w:spacing w:before="52" w:after="0" w:line="240" w:lineRule="auto"/>
        <w:ind w:left="892" w:right="113" w:hanging="35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νιάς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ϋ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before="25" w:after="0" w:line="302" w:lineRule="exact"/>
        <w:ind w:left="1284" w:right="317" w:hanging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κ.λπ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4" w:after="0" w:line="240" w:lineRule="auto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και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υ.</w:t>
      </w:r>
    </w:p>
    <w:p w:rsidR="004713AA" w:rsidRPr="002A69E9" w:rsidRDefault="00FE64F8">
      <w:pPr>
        <w:spacing w:before="1" w:after="0" w:line="240" w:lineRule="auto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τότητ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πρόσβασ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υ.</w:t>
      </w:r>
    </w:p>
    <w:p w:rsidR="004713AA" w:rsidRPr="002A69E9" w:rsidRDefault="00FE64F8">
      <w:pPr>
        <w:spacing w:before="21" w:after="0" w:line="306" w:lineRule="exact"/>
        <w:ind w:left="1312" w:right="113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μήθεια  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όπως:   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όφωνο   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 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λεβ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κ.λπ.</w:t>
      </w:r>
    </w:p>
    <w:p w:rsidR="004713AA" w:rsidRPr="002A69E9" w:rsidRDefault="00FE64F8">
      <w:pPr>
        <w:spacing w:before="3" w:after="0" w:line="240" w:lineRule="auto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άρση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οτήτω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FE64F8">
      <w:pPr>
        <w:spacing w:after="0" w:line="341" w:lineRule="exact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position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ν.</w:t>
      </w:r>
    </w:p>
    <w:p w:rsidR="004713AA" w:rsidRPr="002A69E9" w:rsidRDefault="00FE64F8">
      <w:pPr>
        <w:spacing w:after="0" w:line="341" w:lineRule="exact"/>
        <w:ind w:left="117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position w:val="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 μαθ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ητώ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–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ν.</w:t>
      </w:r>
    </w:p>
    <w:p w:rsidR="004713AA" w:rsidRPr="002A69E9" w:rsidRDefault="00FE64F8">
      <w:pPr>
        <w:spacing w:before="2" w:after="0" w:line="239" w:lineRule="auto"/>
        <w:ind w:left="1312" w:right="111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35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νίας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άθε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θουσα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Ύλης)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284" w:right="198" w:hanging="11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απρό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φυσ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39" w:lineRule="auto"/>
        <w:ind w:left="1312" w:right="118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pacing w:val="2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spacing w:val="4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 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λές τμ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Υπου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2" w:after="0" w:line="240" w:lineRule="auto"/>
        <w:ind w:left="1315" w:right="121" w:hanging="1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υντή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FE64F8">
      <w:pPr>
        <w:spacing w:after="0" w:line="240" w:lineRule="auto"/>
        <w:ind w:left="1312" w:right="120" w:hanging="13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υντή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9"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spacing w:after="0" w:line="240" w:lineRule="auto"/>
        <w:ind w:left="124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μυνας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φει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ωσ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ού,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 άλ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80" w:right="1460" w:bottom="122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lastRenderedPageBreak/>
        <w:t xml:space="preserve">3.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Παροχ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: </w:t>
      </w:r>
    </w:p>
    <w:p w:rsidR="005B2660" w:rsidRPr="005B2660" w:rsidRDefault="00FE64F8" w:rsidP="005B2660">
      <w:pPr>
        <w:spacing w:after="60"/>
        <w:ind w:left="60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="005B2660" w:rsidRPr="005B2660">
        <w:rPr>
          <w:rFonts w:ascii="Calibri" w:eastAsia="Calibri" w:hAnsi="Calibri" w:cs="Calibri"/>
          <w:lang w:val="el-GR"/>
        </w:rPr>
        <w:t>Μαστόρος Π.</w:t>
      </w:r>
    </w:p>
    <w:p w:rsidR="005B2660" w:rsidRPr="005B2660" w:rsidRDefault="00FE64F8" w:rsidP="005B2660">
      <w:pPr>
        <w:spacing w:after="60"/>
        <w:ind w:left="60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β </w:t>
      </w:r>
      <w:r w:rsidR="005B2660" w:rsidRPr="005B2660">
        <w:rPr>
          <w:rFonts w:ascii="Calibri" w:eastAsia="Calibri" w:hAnsi="Calibri" w:cs="Calibri"/>
          <w:lang w:val="el-GR"/>
        </w:rPr>
        <w:t>Ρεπανά Δ.</w:t>
      </w:r>
    </w:p>
    <w:p w:rsidR="005B2660" w:rsidRPr="005B2660" w:rsidRDefault="00FE64F8" w:rsidP="005B2660">
      <w:pPr>
        <w:spacing w:after="60"/>
        <w:ind w:left="609"/>
        <w:rPr>
          <w:rFonts w:ascii="Calibri" w:eastAsia="Calibri" w:hAnsi="Calibri" w:cs="Calibri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="005B2660" w:rsidRPr="005B2660">
        <w:rPr>
          <w:rFonts w:ascii="Calibri" w:eastAsia="Calibri" w:hAnsi="Calibri" w:cs="Calibri"/>
          <w:lang w:val="el-GR"/>
        </w:rPr>
        <w:t>Πίδουλα Α.</w:t>
      </w:r>
    </w:p>
    <w:p w:rsidR="004713AA" w:rsidRPr="002A69E9" w:rsidRDefault="004713AA">
      <w:pPr>
        <w:spacing w:before="4" w:after="0" w:line="220" w:lineRule="exact"/>
        <w:rPr>
          <w:lang w:val="el-GR"/>
        </w:rPr>
      </w:pPr>
    </w:p>
    <w:p w:rsidR="004713AA" w:rsidRPr="002A69E9" w:rsidRDefault="00FE64F8">
      <w:pPr>
        <w:tabs>
          <w:tab w:val="left" w:pos="1260"/>
          <w:tab w:val="left" w:pos="1980"/>
          <w:tab w:val="left" w:pos="3500"/>
          <w:tab w:val="left" w:pos="4120"/>
          <w:tab w:val="left" w:pos="4800"/>
          <w:tab w:val="left" w:pos="6060"/>
          <w:tab w:val="left" w:pos="7140"/>
        </w:tabs>
        <w:spacing w:after="0" w:line="266" w:lineRule="exact"/>
        <w:ind w:left="110" w:right="4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αυτή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από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γητέ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Φυσ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αθώς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μορφ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4" w:after="0" w:line="260" w:lineRule="exact"/>
        <w:rPr>
          <w:sz w:val="26"/>
          <w:szCs w:val="26"/>
          <w:lang w:val="el-GR"/>
        </w:rPr>
      </w:pPr>
    </w:p>
    <w:p w:rsidR="005B2660" w:rsidRPr="002A69E9" w:rsidRDefault="005B2660" w:rsidP="005B2660">
      <w:pPr>
        <w:spacing w:after="0" w:line="240" w:lineRule="auto"/>
        <w:ind w:left="100" w:right="75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ες:</w:t>
      </w:r>
    </w:p>
    <w:p w:rsidR="004713AA" w:rsidRPr="002A69E9" w:rsidRDefault="00FE64F8">
      <w:pPr>
        <w:tabs>
          <w:tab w:val="left" w:pos="880"/>
        </w:tabs>
        <w:spacing w:before="87" w:after="0" w:line="296" w:lineRule="exact"/>
        <w:ind w:left="900" w:right="9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63" w:after="0" w:line="240" w:lineRule="auto"/>
        <w:ind w:left="540" w:right="30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 xml:space="preserve">-   </w:t>
      </w:r>
      <w:r w:rsidRPr="002A69E9">
        <w:rPr>
          <w:rFonts w:ascii="Calibri" w:eastAsia="Calibri" w:hAnsi="Calibri" w:cs="Calibri"/>
          <w:spacing w:val="21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</w:p>
    <w:p w:rsidR="004713AA" w:rsidRPr="002A69E9" w:rsidRDefault="00FE64F8">
      <w:pPr>
        <w:spacing w:after="0" w:line="282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υθυντή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προμ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θειας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απα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ν.</w:t>
      </w:r>
    </w:p>
    <w:p w:rsidR="004713AA" w:rsidRPr="002A69E9" w:rsidRDefault="00FE64F8">
      <w:pPr>
        <w:tabs>
          <w:tab w:val="left" w:pos="880"/>
        </w:tabs>
        <w:spacing w:before="90" w:after="0" w:line="296" w:lineRule="exact"/>
        <w:ind w:left="900" w:right="8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80"/>
        </w:tabs>
        <w:spacing w:before="64" w:after="0" w:line="236" w:lineRule="auto"/>
        <w:ind w:left="900" w:right="87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ύμφω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συν-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σεμινάρια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α.</w:t>
      </w:r>
    </w:p>
    <w:p w:rsidR="004713AA" w:rsidRPr="002A69E9" w:rsidRDefault="00FE64F8">
      <w:pPr>
        <w:tabs>
          <w:tab w:val="left" w:pos="880"/>
        </w:tabs>
        <w:spacing w:before="89" w:after="0" w:line="298" w:lineRule="exact"/>
        <w:ind w:left="900" w:right="84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ραυμ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ους.</w:t>
      </w:r>
    </w:p>
    <w:p w:rsidR="004713AA" w:rsidRPr="002A69E9" w:rsidRDefault="00FE64F8">
      <w:pPr>
        <w:tabs>
          <w:tab w:val="left" w:pos="880"/>
        </w:tabs>
        <w:spacing w:before="93" w:after="0" w:line="243" w:lineRule="auto"/>
        <w:ind w:left="900" w:right="27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ατιών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μπο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πρόσφ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ής, κον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προαυ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ώ</w:t>
      </w:r>
      <w:proofErr w:type="spell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βαριά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βρί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φτ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Ε.Κ.Α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20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1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αθμού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Α'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οηθει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: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="005B2660">
        <w:rPr>
          <w:rFonts w:ascii="Calibri" w:eastAsia="Calibri" w:hAnsi="Calibri" w:cs="Calibri"/>
          <w:sz w:val="24"/>
          <w:szCs w:val="24"/>
          <w:lang w:val="el-GR"/>
        </w:rPr>
        <w:t>Γραφεία Καθηγητών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80" w:bottom="122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89" w:lineRule="exact"/>
        <w:ind w:left="20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4.Ο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Πυρα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φά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λει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ας</w:t>
      </w:r>
    </w:p>
    <w:p w:rsidR="004713AA" w:rsidRPr="002A69E9" w:rsidRDefault="004713AA">
      <w:pPr>
        <w:spacing w:before="15" w:after="0" w:line="220" w:lineRule="exact"/>
        <w:rPr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220" w:left="1580" w:header="0" w:footer="898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312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έλη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8" w:after="0" w:line="140" w:lineRule="exact"/>
        <w:rPr>
          <w:sz w:val="14"/>
          <w:szCs w:val="14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A7EB6" w:rsidRPr="00EC16A3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DA7EB6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proofErr w:type="spellStart"/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</w:t>
      </w:r>
      <w:proofErr w:type="spellEnd"/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 xml:space="preserve"> </w:t>
      </w:r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Θ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 xml:space="preserve">. </w:t>
      </w:r>
    </w:p>
    <w:p w:rsidR="00DA7EB6" w:rsidRPr="00EC16A3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DA7EB6"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>Σαντής Κ.</w:t>
      </w:r>
    </w:p>
    <w:p w:rsidR="00DA7EB6" w:rsidRPr="00EC16A3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DA7EB6">
        <w:rPr>
          <w:rFonts w:ascii="Calibri" w:eastAsia="Calibri" w:hAnsi="Calibri" w:cs="Calibri"/>
          <w:sz w:val="24"/>
          <w:szCs w:val="24"/>
          <w:lang w:val="el-GR"/>
        </w:rPr>
        <w:t xml:space="preserve">γ. </w:t>
      </w:r>
      <w:r w:rsidR="00DA7EB6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>Τοπαλίδης Ι.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00" w:bottom="1080" w:left="1580" w:header="720" w:footer="720" w:gutter="0"/>
          <w:cols w:num="2" w:space="720" w:equalWidth="0">
            <w:col w:w="931" w:space="418"/>
            <w:col w:w="7811"/>
          </w:cols>
        </w:sectPr>
      </w:pP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before="11" w:after="0" w:line="241" w:lineRule="auto"/>
        <w:ind w:left="100" w:right="5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σύ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φόσον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θεί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75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 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ότ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:</w:t>
      </w:r>
    </w:p>
    <w:p w:rsidR="004713AA" w:rsidRPr="002A69E9" w:rsidRDefault="004713AA">
      <w:pPr>
        <w:spacing w:before="8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60" w:lineRule="exact"/>
        <w:rPr>
          <w:sz w:val="16"/>
          <w:szCs w:val="16"/>
          <w:lang w:val="el-GR"/>
        </w:rPr>
      </w:pPr>
    </w:p>
    <w:p w:rsidR="004713AA" w:rsidRPr="002A69E9" w:rsidRDefault="00FE64F8">
      <w:pPr>
        <w:tabs>
          <w:tab w:val="left" w:pos="880"/>
          <w:tab w:val="left" w:pos="3280"/>
          <w:tab w:val="left" w:pos="3860"/>
          <w:tab w:val="left" w:pos="5400"/>
          <w:tab w:val="left" w:pos="6240"/>
          <w:tab w:val="left" w:pos="7680"/>
          <w:tab w:val="left" w:pos="822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απα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βεσης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μνα</w:t>
      </w:r>
    </w:p>
    <w:p w:rsidR="004713AA" w:rsidRPr="002A69E9" w:rsidRDefault="00FE64F8">
      <w:pPr>
        <w:spacing w:after="0" w:line="292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ποθ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ησή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80" w:lineRule="exact"/>
        <w:rPr>
          <w:sz w:val="18"/>
          <w:szCs w:val="18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39" w:lineRule="auto"/>
        <w:ind w:left="921" w:right="69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ήματα ή 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άβες.</w:t>
      </w:r>
    </w:p>
    <w:p w:rsidR="004713AA" w:rsidRPr="002A69E9" w:rsidRDefault="004713AA">
      <w:pPr>
        <w:spacing w:before="1" w:after="0" w:line="150" w:lineRule="exact"/>
        <w:rPr>
          <w:sz w:val="15"/>
          <w:szCs w:val="15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ης.</w:t>
      </w:r>
    </w:p>
    <w:p w:rsidR="004713AA" w:rsidRPr="002A69E9" w:rsidRDefault="004713AA">
      <w:pPr>
        <w:spacing w:before="6" w:after="0" w:line="130" w:lineRule="exact"/>
        <w:rPr>
          <w:sz w:val="13"/>
          <w:szCs w:val="13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39" w:lineRule="auto"/>
        <w:ind w:left="900" w:right="63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με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ιο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αθώς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υσή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 στη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σων,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μβαση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άσβεση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proofErr w:type="spell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15" w:right="47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πρέπει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τις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σβεστι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υνος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proofErr w:type="spellEnd"/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 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15" w:right="774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15" w:right="126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(α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μους,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)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15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σβεστ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6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15" w:right="79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υμνα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πυροσβεσ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4713AA" w:rsidRPr="002A69E9" w:rsidRDefault="00FE64F8">
      <w:pPr>
        <w:spacing w:after="0" w:line="240" w:lineRule="auto"/>
        <w:ind w:left="115" w:right="759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00" w:bottom="1080" w:left="1580" w:header="720" w:footer="720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15" w:right="51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λεβη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πυροσβεσ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12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πάνω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πυροσβεσ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ειδί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λεβητ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89" w:lineRule="exact"/>
        <w:ind w:left="201" w:right="123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φά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χου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γγι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20" w:bottom="1220" w:left="1580" w:header="0" w:footer="898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211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lastRenderedPageBreak/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έλη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7" w:after="0" w:line="140" w:lineRule="exact"/>
        <w:rPr>
          <w:sz w:val="14"/>
          <w:szCs w:val="14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0B3A49" w:rsidRPr="000B3A49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proofErr w:type="spellStart"/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</w:t>
      </w:r>
      <w:proofErr w:type="spellEnd"/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 xml:space="preserve"> Θ</w:t>
      </w:r>
      <w:r w:rsidR="000B3A49"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.</w:t>
      </w:r>
    </w:p>
    <w:p w:rsidR="000B3A49" w:rsidRPr="000B3A49" w:rsidRDefault="000B3A49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Ρεπανά Δ.</w:t>
      </w:r>
    </w:p>
    <w:p w:rsidR="000B3A49" w:rsidRPr="000B3A49" w:rsidRDefault="00FE64F8" w:rsidP="000B3A49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>γ.</w:t>
      </w:r>
      <w:r w:rsidR="000B3A4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="000B3A49"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Πίδουλα Α.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830" w:space="67"/>
            <w:col w:w="8243"/>
          </w:cols>
        </w:sectPr>
      </w:pPr>
    </w:p>
    <w:p w:rsidR="004713AA" w:rsidRPr="002A69E9" w:rsidRDefault="004713AA">
      <w:pPr>
        <w:spacing w:before="5" w:after="0" w:line="100" w:lineRule="exact"/>
        <w:rPr>
          <w:sz w:val="10"/>
          <w:szCs w:val="1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0B3A49" w:rsidRDefault="00FE64F8">
      <w:pPr>
        <w:tabs>
          <w:tab w:val="left" w:pos="1600"/>
        </w:tabs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u w:val="single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0B3A49">
        <w:rPr>
          <w:rFonts w:ascii="Calibri" w:eastAsia="Calibri" w:hAnsi="Calibri" w:cs="Calibri"/>
          <w:spacing w:val="-2"/>
          <w:sz w:val="24"/>
          <w:szCs w:val="24"/>
          <w:u w:val="single"/>
          <w:lang w:val="el-GR"/>
        </w:rPr>
        <w:t>Α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ρ</w:t>
      </w:r>
      <w:r w:rsidRPr="000B3A49">
        <w:rPr>
          <w:rFonts w:ascii="Calibri" w:eastAsia="Calibri" w:hAnsi="Calibri" w:cs="Calibri"/>
          <w:spacing w:val="-2"/>
          <w:sz w:val="24"/>
          <w:szCs w:val="24"/>
          <w:u w:val="single"/>
          <w:lang w:val="el-GR"/>
        </w:rPr>
        <w:t>μ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ο</w:t>
      </w:r>
      <w:r w:rsidRPr="000B3A49">
        <w:rPr>
          <w:rFonts w:ascii="Calibri" w:eastAsia="Calibri" w:hAnsi="Calibri" w:cs="Calibri"/>
          <w:spacing w:val="-1"/>
          <w:sz w:val="24"/>
          <w:szCs w:val="24"/>
          <w:u w:val="single"/>
          <w:lang w:val="el-GR"/>
        </w:rPr>
        <w:t>δ</w:t>
      </w:r>
      <w:r w:rsidRPr="000B3A49">
        <w:rPr>
          <w:rFonts w:ascii="Calibri" w:eastAsia="Calibri" w:hAnsi="Calibri" w:cs="Calibri"/>
          <w:spacing w:val="-3"/>
          <w:sz w:val="24"/>
          <w:szCs w:val="24"/>
          <w:u w:val="single"/>
          <w:lang w:val="el-GR"/>
        </w:rPr>
        <w:t>ι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ό</w:t>
      </w:r>
      <w:r w:rsidRPr="000B3A49">
        <w:rPr>
          <w:rFonts w:ascii="Calibri" w:eastAsia="Calibri" w:hAnsi="Calibri" w:cs="Calibri"/>
          <w:spacing w:val="-2"/>
          <w:sz w:val="24"/>
          <w:szCs w:val="24"/>
          <w:u w:val="single"/>
          <w:lang w:val="el-GR"/>
        </w:rPr>
        <w:t>τητ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ε</w:t>
      </w:r>
      <w:r w:rsidRPr="000B3A49">
        <w:rPr>
          <w:rFonts w:ascii="Calibri" w:eastAsia="Calibri" w:hAnsi="Calibri" w:cs="Calibri"/>
          <w:spacing w:val="-3"/>
          <w:sz w:val="24"/>
          <w:szCs w:val="24"/>
          <w:u w:val="single"/>
          <w:lang w:val="el-GR"/>
        </w:rPr>
        <w:t>ς</w:t>
      </w:r>
      <w:r w:rsidRPr="000B3A49">
        <w:rPr>
          <w:rFonts w:ascii="Calibri" w:eastAsia="Calibri" w:hAnsi="Calibri" w:cs="Calibri"/>
          <w:sz w:val="24"/>
          <w:szCs w:val="24"/>
          <w:u w:val="single"/>
          <w:lang w:val="el-GR"/>
        </w:rPr>
        <w:t>:</w:t>
      </w:r>
    </w:p>
    <w:p w:rsidR="004713AA" w:rsidRPr="002A69E9" w:rsidRDefault="004713AA">
      <w:pPr>
        <w:spacing w:before="9"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98" w:lineRule="exact"/>
        <w:ind w:left="888" w:right="48" w:hanging="4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σμός </w:t>
      </w:r>
      <w:r w:rsidRPr="002A69E9">
        <w:rPr>
          <w:rFonts w:ascii="Calibri" w:eastAsia="Calibri" w:hAnsi="Calibri" w:cs="Calibri"/>
          <w:spacing w:val="4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σφαλής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FE64F8">
      <w:pPr>
        <w:tabs>
          <w:tab w:val="left" w:pos="880"/>
        </w:tabs>
        <w:spacing w:after="0" w:line="296" w:lineRule="exact"/>
        <w:ind w:left="888" w:right="53" w:hanging="4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πή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ψε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ους, ηλ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οφόρα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αλώδ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κ.λπ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190" w:lineRule="exact"/>
        <w:rPr>
          <w:sz w:val="19"/>
          <w:szCs w:val="19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χου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-Α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οκατ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άστ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Βλ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ών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100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lastRenderedPageBreak/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έλη 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7" w:after="0" w:line="100" w:lineRule="exact"/>
        <w:rPr>
          <w:sz w:val="10"/>
          <w:szCs w:val="10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31350C" w:rsidRPr="0031350C" w:rsidRDefault="00FE64F8" w:rsidP="0031350C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="0031350C" w:rsidRPr="0031350C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Παπαχρήστου Σ.</w:t>
      </w:r>
    </w:p>
    <w:p w:rsidR="0031350C" w:rsidRPr="00EC16A3" w:rsidRDefault="00FE64F8" w:rsidP="0031350C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="0031350C" w:rsidRPr="00EC16A3">
        <w:rPr>
          <w:rFonts w:ascii="Calibri" w:eastAsia="Calibri" w:hAnsi="Calibri" w:cs="Calibri"/>
          <w:bCs/>
          <w:iCs/>
          <w:sz w:val="24"/>
          <w:szCs w:val="24"/>
          <w:lang w:val="el-GR"/>
        </w:rPr>
        <w:t>Θεοχάρη Ζ.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830" w:space="31"/>
            <w:col w:w="8279"/>
          </w:cols>
        </w:sectPr>
      </w:pPr>
    </w:p>
    <w:p w:rsidR="004713AA" w:rsidRPr="002A69E9" w:rsidRDefault="004713AA">
      <w:pPr>
        <w:spacing w:before="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tabs>
          <w:tab w:val="left" w:pos="880"/>
        </w:tabs>
        <w:spacing w:before="61" w:after="0" w:line="234" w:lineRule="auto"/>
        <w:ind w:left="900" w:right="4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σης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υσης,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πώς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οπή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α.</w:t>
      </w:r>
    </w:p>
    <w:p w:rsidR="004713AA" w:rsidRPr="002A69E9" w:rsidRDefault="00FE64F8">
      <w:pPr>
        <w:tabs>
          <w:tab w:val="left" w:pos="920"/>
        </w:tabs>
        <w:spacing w:before="54" w:after="0" w:line="288" w:lineRule="exact"/>
        <w:ind w:left="900" w:right="57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μνα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αβών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ατά 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ου,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5" w:after="0" w:line="120" w:lineRule="exact"/>
        <w:rPr>
          <w:sz w:val="12"/>
          <w:szCs w:val="12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τή 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να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ομήθεια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</w:p>
    <w:p w:rsidR="004713AA" w:rsidRPr="002A69E9" w:rsidRDefault="00FE64F8">
      <w:pPr>
        <w:spacing w:after="0" w:line="284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εξο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πλι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 μό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νω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( 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τια, μπό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, </w:t>
      </w:r>
      <w:proofErr w:type="spellStart"/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proofErr w:type="spellEnd"/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).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60"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7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ζήτηση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b/>
          <w:bCs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όμων 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δεν</w:t>
      </w:r>
      <w:r w:rsidRPr="002A69E9">
        <w:rPr>
          <w:rFonts w:ascii="Calibri" w:eastAsia="Calibri" w:hAnsi="Calibri" w:cs="Calibri"/>
          <w:b/>
          <w:bCs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παρου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εί 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ώρο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αφυ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20" w:bottom="1220" w:left="1580" w:header="0" w:footer="898" w:gutter="0"/>
          <w:cols w:space="720"/>
        </w:sectPr>
      </w:pPr>
    </w:p>
    <w:p w:rsidR="004713AA" w:rsidRPr="002A69E9" w:rsidRDefault="00FE64F8" w:rsidP="004E0B45">
      <w:pPr>
        <w:spacing w:before="11" w:after="0" w:line="240" w:lineRule="auto"/>
        <w:ind w:left="100" w:right="-76"/>
        <w:rPr>
          <w:sz w:val="10"/>
          <w:szCs w:val="10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Μέλη :</w:t>
      </w: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9139C" w:rsidRPr="0001444D" w:rsidRDefault="00D9139C" w:rsidP="00D9139C">
      <w:pPr>
        <w:spacing w:before="11" w:after="0" w:line="241" w:lineRule="auto"/>
        <w:ind w:left="100" w:right="50"/>
        <w:jc w:val="both"/>
        <w:rPr>
          <w:rFonts w:eastAsia="Calibri" w:cs="Calibri"/>
          <w:bCs/>
          <w:iCs/>
          <w:sz w:val="24"/>
          <w:szCs w:val="24"/>
          <w:lang w:val="el-GR"/>
        </w:rPr>
      </w:pPr>
      <w:r w:rsidRPr="0001444D">
        <w:rPr>
          <w:rFonts w:eastAsia="Calibri" w:cs="Calibri"/>
          <w:sz w:val="24"/>
          <w:szCs w:val="24"/>
          <w:lang w:val="el-GR"/>
        </w:rPr>
        <w:t xml:space="preserve">α. </w:t>
      </w:r>
      <w:proofErr w:type="spellStart"/>
      <w:r>
        <w:rPr>
          <w:rFonts w:eastAsia="Calibri" w:cs="Calibri"/>
          <w:bCs/>
          <w:iCs/>
          <w:sz w:val="24"/>
          <w:szCs w:val="24"/>
          <w:lang w:val="el-GR"/>
        </w:rPr>
        <w:t>Αμοιρίδου</w:t>
      </w:r>
      <w:proofErr w:type="spellEnd"/>
      <w:r>
        <w:rPr>
          <w:rFonts w:eastAsia="Calibri" w:cs="Calibri"/>
          <w:bCs/>
          <w:iCs/>
          <w:sz w:val="24"/>
          <w:szCs w:val="24"/>
          <w:lang w:val="el-GR"/>
        </w:rPr>
        <w:t xml:space="preserve"> Μ.</w:t>
      </w:r>
    </w:p>
    <w:p w:rsidR="00D9139C" w:rsidRPr="0001444D" w:rsidRDefault="00D9139C" w:rsidP="00D9139C">
      <w:pPr>
        <w:spacing w:before="11" w:after="0" w:line="241" w:lineRule="auto"/>
        <w:ind w:left="100" w:right="50"/>
        <w:jc w:val="both"/>
        <w:rPr>
          <w:rFonts w:eastAsia="Calibri" w:cs="Calibri"/>
          <w:bCs/>
          <w:iCs/>
          <w:sz w:val="24"/>
          <w:szCs w:val="24"/>
          <w:lang w:val="el-GR"/>
        </w:rPr>
      </w:pPr>
      <w:r w:rsidRPr="0001444D">
        <w:rPr>
          <w:rFonts w:eastAsia="Calibri" w:cs="Calibri"/>
          <w:sz w:val="24"/>
          <w:szCs w:val="24"/>
          <w:lang w:val="el-GR"/>
        </w:rPr>
        <w:t xml:space="preserve">β. </w:t>
      </w:r>
      <w:proofErr w:type="spellStart"/>
      <w:r>
        <w:rPr>
          <w:rFonts w:eastAsia="Calibri" w:cs="Calibri"/>
          <w:bCs/>
          <w:iCs/>
          <w:sz w:val="24"/>
          <w:szCs w:val="24"/>
          <w:lang w:val="el-GR"/>
        </w:rPr>
        <w:t>Κακουλίδης</w:t>
      </w:r>
      <w:proofErr w:type="spellEnd"/>
      <w:r>
        <w:rPr>
          <w:rFonts w:eastAsia="Calibri" w:cs="Calibri"/>
          <w:bCs/>
          <w:iCs/>
          <w:sz w:val="24"/>
          <w:szCs w:val="24"/>
          <w:lang w:val="el-GR"/>
        </w:rPr>
        <w:t xml:space="preserve"> Α.</w:t>
      </w:r>
    </w:p>
    <w:p w:rsidR="00D9139C" w:rsidRPr="0001444D" w:rsidRDefault="00D9139C" w:rsidP="00D9139C">
      <w:pPr>
        <w:spacing w:before="11" w:after="0" w:line="241" w:lineRule="auto"/>
        <w:ind w:left="100" w:right="50"/>
        <w:jc w:val="both"/>
        <w:rPr>
          <w:rFonts w:eastAsia="Calibri" w:cs="Calibri"/>
          <w:bCs/>
          <w:iCs/>
          <w:sz w:val="24"/>
          <w:szCs w:val="24"/>
          <w:lang w:val="el-GR"/>
        </w:rPr>
      </w:pPr>
      <w:r w:rsidRPr="0001444D">
        <w:rPr>
          <w:rFonts w:eastAsia="Calibri" w:cs="Calibri"/>
          <w:sz w:val="24"/>
          <w:szCs w:val="24"/>
          <w:lang w:val="el-GR"/>
        </w:rPr>
        <w:t xml:space="preserve">γ. </w:t>
      </w:r>
      <w:r>
        <w:rPr>
          <w:rFonts w:eastAsia="Calibri" w:cs="Calibri"/>
          <w:bCs/>
          <w:iCs/>
          <w:sz w:val="24"/>
          <w:szCs w:val="24"/>
          <w:lang w:val="el-GR"/>
        </w:rPr>
        <w:t>Κεσσοπούλου Μ.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777" w:space="110"/>
            <w:col w:w="8253"/>
          </w:cols>
        </w:sectPr>
      </w:pPr>
    </w:p>
    <w:p w:rsidR="004713AA" w:rsidRPr="002A69E9" w:rsidRDefault="004713AA">
      <w:pPr>
        <w:spacing w:before="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spacing w:before="44" w:after="0" w:line="274" w:lineRule="auto"/>
        <w:ind w:left="888" w:right="54" w:hanging="36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proofErr w:type="gram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όλους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</w:p>
    <w:p w:rsidR="004713AA" w:rsidRPr="002A69E9" w:rsidRDefault="00FE64F8">
      <w:pPr>
        <w:spacing w:before="2" w:after="0" w:line="273" w:lineRule="auto"/>
        <w:ind w:left="888" w:right="49" w:hanging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να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Ομάδα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ήρη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1" w:after="0" w:line="240" w:lineRule="auto"/>
        <w:ind w:left="528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proofErr w:type="gram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θειών.</w:t>
      </w:r>
    </w:p>
    <w:p w:rsidR="004713AA" w:rsidRPr="002A69E9" w:rsidRDefault="00FE64F8">
      <w:pPr>
        <w:spacing w:after="0" w:line="295" w:lineRule="exact"/>
        <w:ind w:left="528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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σμός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μαθη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ουν 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στο </w:t>
      </w:r>
      <w:r w:rsidRPr="002A69E9">
        <w:rPr>
          <w:rFonts w:ascii="Calibri" w:eastAsia="Calibri" w:hAnsi="Calibri" w:cs="Calibri"/>
          <w:spacing w:val="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</w:p>
    <w:p w:rsidR="004713AA" w:rsidRPr="002A69E9" w:rsidRDefault="00FE64F8">
      <w:pPr>
        <w:spacing w:before="2" w:after="0" w:line="240" w:lineRule="auto"/>
        <w:ind w:left="888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σμένοι 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λωβ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Φύ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4"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100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Μέλ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4713AA" w:rsidRPr="002A69E9" w:rsidRDefault="00FE64F8">
      <w:pPr>
        <w:spacing w:before="4" w:after="0" w:line="100" w:lineRule="exact"/>
        <w:rPr>
          <w:sz w:val="10"/>
          <w:szCs w:val="10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D260A8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>Κρητικός Ιωάννης</w:t>
      </w:r>
    </w:p>
    <w:p w:rsidR="00D260A8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β.</w:t>
      </w:r>
      <w:r w:rsidR="00D260A8"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="00D260A8"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αντής </w:t>
      </w:r>
      <w:r w:rsid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="00D260A8" w:rsidRP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ωνσταντίνος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D260A8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 xml:space="preserve">Πίδουλα Αγγελική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 </w:t>
      </w:r>
    </w:p>
    <w:p w:rsidR="004713AA" w:rsidRDefault="00FE64F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>.  Θεοχάρη Ζωή</w:t>
      </w:r>
    </w:p>
    <w:p w:rsidR="00D260A8" w:rsidRPr="002A69E9" w:rsidRDefault="00D260A8">
      <w:pPr>
        <w:spacing w:after="0" w:line="240" w:lineRule="auto"/>
        <w:ind w:right="2242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775" w:space="113"/>
            <w:col w:w="8252"/>
          </w:cols>
        </w:sect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l-GR"/>
        </w:rPr>
        <w:lastRenderedPageBreak/>
        <w:t xml:space="preserve"> 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ες:</w:t>
      </w:r>
    </w:p>
    <w:p w:rsidR="004713AA" w:rsidRPr="002A69E9" w:rsidRDefault="00FE64F8">
      <w:pPr>
        <w:tabs>
          <w:tab w:val="left" w:pos="880"/>
        </w:tabs>
        <w:spacing w:before="86" w:after="0" w:line="298" w:lineRule="exact"/>
        <w:ind w:left="900" w:right="48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4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ας.</w:t>
      </w:r>
    </w:p>
    <w:p w:rsidR="004713AA" w:rsidRPr="002A69E9" w:rsidRDefault="004713AA">
      <w:pPr>
        <w:spacing w:before="3" w:after="0" w:line="150" w:lineRule="exact"/>
        <w:rPr>
          <w:sz w:val="15"/>
          <w:szCs w:val="15"/>
          <w:lang w:val="el-GR"/>
        </w:rPr>
      </w:pPr>
    </w:p>
    <w:p w:rsidR="004713AA" w:rsidRPr="002A69E9" w:rsidRDefault="00FE64F8">
      <w:pPr>
        <w:tabs>
          <w:tab w:val="left" w:pos="880"/>
          <w:tab w:val="left" w:pos="2240"/>
          <w:tab w:val="left" w:pos="2760"/>
          <w:tab w:val="left" w:pos="3200"/>
          <w:tab w:val="left" w:pos="4240"/>
          <w:tab w:val="left" w:pos="4840"/>
          <w:tab w:val="left" w:pos="6460"/>
          <w:tab w:val="left" w:pos="7260"/>
          <w:tab w:val="left" w:pos="8700"/>
        </w:tabs>
        <w:spacing w:after="0" w:line="296" w:lineRule="exact"/>
        <w:ind w:left="900" w:right="46" w:hanging="3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που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υπολο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υσης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φων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βάσης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10" w:lineRule="exact"/>
        <w:rPr>
          <w:sz w:val="11"/>
          <w:szCs w:val="11"/>
          <w:lang w:val="el-GR"/>
        </w:rPr>
      </w:pPr>
    </w:p>
    <w:p w:rsidR="004713AA" w:rsidRPr="002A69E9" w:rsidRDefault="00FE64F8">
      <w:pPr>
        <w:tabs>
          <w:tab w:val="left" w:pos="880"/>
        </w:tabs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χείω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ρισμός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υθηθ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</w:p>
    <w:p w:rsidR="004713AA" w:rsidRPr="002A69E9" w:rsidRDefault="00FE64F8">
      <w:pPr>
        <w:spacing w:after="0" w:line="282" w:lineRule="exact"/>
        <w:ind w:left="9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σφαλή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υ.</w:t>
      </w:r>
    </w:p>
    <w:p w:rsidR="004713AA" w:rsidRPr="002A69E9" w:rsidRDefault="004713AA">
      <w:pPr>
        <w:spacing w:before="8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528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Υπε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ύθ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όδι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ρε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</w:p>
    <w:p w:rsidR="004713AA" w:rsidRPr="002A69E9" w:rsidRDefault="00FE64F8">
      <w:pPr>
        <w:spacing w:before="11" w:after="0" w:line="240" w:lineRule="auto"/>
        <w:ind w:left="100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Μέλ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FE64F8">
      <w:pPr>
        <w:spacing w:after="0" w:line="200" w:lineRule="exact"/>
        <w:rPr>
          <w:sz w:val="20"/>
          <w:szCs w:val="20"/>
          <w:lang w:val="el-GR"/>
        </w:rPr>
      </w:pPr>
      <w:r w:rsidRPr="002A69E9">
        <w:rPr>
          <w:lang w:val="el-GR"/>
        </w:rPr>
        <w:br w:type="column"/>
      </w:r>
    </w:p>
    <w:p w:rsidR="004713AA" w:rsidRPr="002A69E9" w:rsidRDefault="004713AA">
      <w:pPr>
        <w:spacing w:before="5" w:after="0" w:line="220" w:lineRule="exact"/>
        <w:rPr>
          <w:lang w:val="el-GR"/>
        </w:rPr>
      </w:pPr>
    </w:p>
    <w:p w:rsidR="00D260A8" w:rsidRDefault="00FE64F8" w:rsidP="00D260A8">
      <w:pPr>
        <w:spacing w:after="0" w:line="240" w:lineRule="auto"/>
        <w:ind w:right="3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α.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υθυντ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="00D260A8">
        <w:rPr>
          <w:rFonts w:ascii="Calibri" w:eastAsia="Calibri" w:hAnsi="Calibri" w:cs="Calibri"/>
          <w:sz w:val="24"/>
          <w:szCs w:val="24"/>
          <w:lang w:val="el-GR"/>
        </w:rPr>
        <w:t xml:space="preserve"> Ιωάννης Κρητικός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4713AA" w:rsidRPr="002A69E9" w:rsidRDefault="00FE64F8">
      <w:pPr>
        <w:spacing w:after="0" w:line="240" w:lineRule="auto"/>
        <w:ind w:right="48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="00D260A8">
        <w:rPr>
          <w:rFonts w:ascii="Calibri" w:eastAsia="Calibri" w:hAnsi="Calibri" w:cs="Calibri"/>
          <w:spacing w:val="1"/>
          <w:sz w:val="24"/>
          <w:szCs w:val="24"/>
          <w:lang w:val="el-GR"/>
        </w:rPr>
        <w:t>Σαντής Κωνσταντίνος, ΠΕ02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828" w:space="59"/>
            <w:col w:w="8253"/>
          </w:cols>
        </w:sectPr>
      </w:pPr>
    </w:p>
    <w:p w:rsidR="004713AA" w:rsidRPr="002A69E9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lastRenderedPageBreak/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ες :</w:t>
      </w:r>
    </w:p>
    <w:p w:rsidR="004713AA" w:rsidRPr="002A69E9" w:rsidRDefault="00FE64F8">
      <w:pPr>
        <w:tabs>
          <w:tab w:val="left" w:pos="880"/>
        </w:tabs>
        <w:spacing w:before="57" w:after="0" w:line="240" w:lineRule="auto"/>
        <w:ind w:left="888" w:right="47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αφή 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–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ήλωση 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140" w:lineRule="exact"/>
        <w:rPr>
          <w:sz w:val="14"/>
          <w:szCs w:val="14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96" w:lineRule="exact"/>
        <w:ind w:left="909" w:right="50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 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νίας 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(π.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αγγ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ς)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νίας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ίας.</w:t>
      </w:r>
    </w:p>
    <w:p w:rsidR="004713AA" w:rsidRPr="002A69E9" w:rsidRDefault="004713AA">
      <w:pPr>
        <w:spacing w:before="2" w:after="0" w:line="150" w:lineRule="exact"/>
        <w:rPr>
          <w:sz w:val="15"/>
          <w:szCs w:val="15"/>
          <w:lang w:val="el-GR"/>
        </w:rPr>
      </w:pPr>
    </w:p>
    <w:p w:rsidR="004713AA" w:rsidRPr="002A69E9" w:rsidRDefault="00FE64F8">
      <w:pPr>
        <w:tabs>
          <w:tab w:val="left" w:pos="920"/>
        </w:tabs>
        <w:spacing w:after="0" w:line="298" w:lineRule="exact"/>
        <w:ind w:left="909" w:right="48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8"/>
          <w:szCs w:val="28"/>
          <w:lang w:val="el-GR"/>
        </w:rPr>
        <w:t>-</w:t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8"/>
          <w:szCs w:val="28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με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ρόπο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νίας 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αθορισ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120" w:lineRule="exact"/>
        <w:rPr>
          <w:sz w:val="12"/>
          <w:szCs w:val="12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6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Υπο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στή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εΑ</w:t>
      </w:r>
      <w:proofErr w:type="spellEnd"/>
    </w:p>
    <w:p w:rsidR="004713AA" w:rsidRPr="002A69E9" w:rsidRDefault="004713AA">
      <w:pPr>
        <w:spacing w:before="18" w:after="0" w:line="220" w:lineRule="exact"/>
        <w:rPr>
          <w:lang w:val="el-GR"/>
        </w:rPr>
      </w:pP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520" w:bottom="1220" w:left="1580" w:header="0" w:footer="898" w:gutter="0"/>
          <w:cols w:space="720"/>
        </w:sectPr>
      </w:pPr>
    </w:p>
    <w:p w:rsidR="00D260A8" w:rsidRPr="002A69E9" w:rsidRDefault="00D260A8" w:rsidP="00D260A8">
      <w:pPr>
        <w:spacing w:before="11" w:after="0" w:line="240" w:lineRule="auto"/>
        <w:ind w:left="211" w:right="-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lastRenderedPageBreak/>
        <w:t>Μ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έλη</w:t>
      </w:r>
      <w:r w:rsidRPr="002A69E9">
        <w:rPr>
          <w:rFonts w:ascii="Calibri" w:eastAsia="Calibri" w:hAnsi="Calibri" w:cs="Calibri"/>
          <w:w w:val="99"/>
          <w:sz w:val="24"/>
          <w:szCs w:val="24"/>
          <w:u w:val="single" w:color="000000"/>
          <w:lang w:val="el-GR"/>
        </w:rPr>
        <w:t>:</w:t>
      </w:r>
    </w:p>
    <w:p w:rsidR="00D260A8" w:rsidRPr="002A69E9" w:rsidRDefault="00D260A8" w:rsidP="00D260A8">
      <w:pPr>
        <w:spacing w:before="7" w:after="0" w:line="140" w:lineRule="exact"/>
        <w:rPr>
          <w:sz w:val="14"/>
          <w:szCs w:val="14"/>
          <w:lang w:val="el-GR"/>
        </w:rPr>
      </w:pPr>
      <w:r w:rsidRPr="002A69E9">
        <w:rPr>
          <w:lang w:val="el-GR"/>
        </w:rPr>
        <w:br w:type="column"/>
      </w:r>
    </w:p>
    <w:p w:rsidR="00D260A8" w:rsidRPr="002A69E9" w:rsidRDefault="00D260A8" w:rsidP="00D260A8">
      <w:pPr>
        <w:spacing w:after="0" w:line="200" w:lineRule="exact"/>
        <w:rPr>
          <w:sz w:val="20"/>
          <w:szCs w:val="20"/>
          <w:lang w:val="el-GR"/>
        </w:rPr>
      </w:pPr>
    </w:p>
    <w:p w:rsidR="00D260A8" w:rsidRPr="000B3A49" w:rsidRDefault="00D260A8" w:rsidP="00D260A8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proofErr w:type="spellStart"/>
      <w:r w:rsidR="00F95A6F">
        <w:rPr>
          <w:rFonts w:ascii="Calibri" w:eastAsia="Calibri" w:hAnsi="Calibri" w:cs="Calibri"/>
          <w:bCs/>
          <w:iCs/>
          <w:sz w:val="24"/>
          <w:szCs w:val="24"/>
          <w:lang w:val="el-GR"/>
        </w:rPr>
        <w:t>Παπαγγελής</w:t>
      </w:r>
      <w:proofErr w:type="spellEnd"/>
      <w:r w:rsidR="004110C6" w:rsidRPr="006C7F42">
        <w:rPr>
          <w:rFonts w:ascii="Calibri" w:eastAsia="Calibri" w:hAnsi="Calibri" w:cs="Calibri"/>
          <w:bCs/>
          <w:iCs/>
          <w:sz w:val="24"/>
          <w:szCs w:val="24"/>
          <w:lang w:val="el-GR"/>
        </w:rPr>
        <w:t xml:space="preserve"> </w:t>
      </w:r>
      <w:r w:rsidR="004110C6">
        <w:rPr>
          <w:rFonts w:ascii="Calibri" w:eastAsia="Calibri" w:hAnsi="Calibri" w:cs="Calibri"/>
          <w:bCs/>
          <w:iCs/>
          <w:sz w:val="24"/>
          <w:szCs w:val="24"/>
          <w:lang w:val="el-GR"/>
        </w:rPr>
        <w:t>Θ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.</w:t>
      </w:r>
    </w:p>
    <w:p w:rsidR="00D260A8" w:rsidRPr="000B3A49" w:rsidRDefault="00D260A8" w:rsidP="00D260A8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 xml:space="preserve">β.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Ρεπανά Δ.</w:t>
      </w:r>
    </w:p>
    <w:p w:rsidR="00D260A8" w:rsidRPr="000B3A49" w:rsidRDefault="00D260A8" w:rsidP="00D260A8">
      <w:pPr>
        <w:spacing w:before="11" w:after="0" w:line="241" w:lineRule="auto"/>
        <w:ind w:right="50"/>
        <w:jc w:val="both"/>
        <w:rPr>
          <w:rFonts w:ascii="Calibri" w:eastAsia="Calibri" w:hAnsi="Calibri" w:cs="Calibri"/>
          <w:bCs/>
          <w:iCs/>
          <w:sz w:val="24"/>
          <w:szCs w:val="24"/>
          <w:lang w:val="el-GR"/>
        </w:rPr>
      </w:pPr>
      <w:r w:rsidRPr="000B3A49">
        <w:rPr>
          <w:rFonts w:ascii="Calibri" w:eastAsia="Calibri" w:hAnsi="Calibri" w:cs="Calibri"/>
          <w:sz w:val="24"/>
          <w:szCs w:val="24"/>
          <w:lang w:val="el-GR"/>
        </w:rPr>
        <w:t>γ.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0B3A49">
        <w:rPr>
          <w:rFonts w:ascii="Calibri" w:eastAsia="Calibri" w:hAnsi="Calibri" w:cs="Calibri"/>
          <w:bCs/>
          <w:iCs/>
          <w:sz w:val="24"/>
          <w:szCs w:val="24"/>
          <w:lang w:val="el-GR"/>
        </w:rPr>
        <w:t>Πίδουλα Α.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num="2" w:space="720" w:equalWidth="0">
            <w:col w:w="773" w:space="115"/>
            <w:col w:w="8252"/>
          </w:cols>
        </w:sectPr>
      </w:pPr>
    </w:p>
    <w:p w:rsidR="004713AA" w:rsidRPr="002A69E9" w:rsidRDefault="004713AA">
      <w:pPr>
        <w:spacing w:before="10" w:after="0" w:line="180" w:lineRule="exact"/>
        <w:rPr>
          <w:sz w:val="18"/>
          <w:szCs w:val="18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before="11" w:after="0" w:line="240" w:lineRule="auto"/>
        <w:ind w:left="100" w:right="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στο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αθέσ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με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πηρία,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ρα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 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 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 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λούν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Ομάδα Υποστ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όλοι θα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πρέπει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τις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λέπον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00" w:right="7557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Αρμο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ότητες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 xml:space="preserve">: </w:t>
      </w:r>
    </w:p>
    <w:p w:rsidR="004713AA" w:rsidRPr="002A69E9" w:rsidRDefault="004713AA">
      <w:pPr>
        <w:spacing w:before="2" w:after="0" w:line="190" w:lineRule="exact"/>
        <w:rPr>
          <w:sz w:val="19"/>
          <w:szCs w:val="19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όλο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χολικ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πρόγ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άγκε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Ατόμο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με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απη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1E5408" w:rsidRDefault="004713AA" w:rsidP="001E5408">
      <w:pPr>
        <w:pStyle w:val="a5"/>
        <w:spacing w:after="0" w:line="240" w:lineRule="auto"/>
        <w:ind w:left="567" w:right="284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ήτη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Άτομ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έργειε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προστα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έπε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σε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ίπτω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γκη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γεγονότο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1E5408" w:rsidRDefault="004713AA" w:rsidP="001E5408">
      <w:pPr>
        <w:pStyle w:val="a5"/>
        <w:spacing w:after="0" w:line="240" w:lineRule="auto"/>
        <w:ind w:left="567" w:right="284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lang w:val="el-GR"/>
        </w:rPr>
        <w:sectPr w:rsidR="004713AA" w:rsidRPr="002A69E9">
          <w:type w:val="continuous"/>
          <w:pgSz w:w="12240" w:h="15840"/>
          <w:pgMar w:top="1480" w:right="1520" w:bottom="1080" w:left="1580" w:header="720" w:footer="720" w:gutter="0"/>
          <w:cols w:space="720"/>
        </w:sect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χεδι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δ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ιαδικα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ποστή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ιξή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διά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κει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εκκέ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Διευ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ενέργειε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="008F6BA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</w:p>
    <w:p w:rsidR="004713AA" w:rsidRPr="002A69E9" w:rsidRDefault="00FE64F8">
      <w:pPr>
        <w:spacing w:before="60" w:after="0" w:line="240" w:lineRule="auto"/>
        <w:ind w:left="52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lastRenderedPageBreak/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proofErr w:type="spell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520" w:right="332" w:hanging="24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</w:t>
      </w:r>
      <w:r w:rsidRPr="002A69E9">
        <w:rPr>
          <w:rFonts w:ascii="Calibri" w:eastAsia="Calibri" w:hAnsi="Calibri" w:cs="Calibri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έρω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σω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γειε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προβ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λέ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Σχ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χέδι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Έ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άγκ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και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φορούν στο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απηρία. Όλο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ιδε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ίζει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1E5408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σε ποια αίθουσα βρίσκεται το </w:t>
      </w:r>
      <w:proofErr w:type="spellStart"/>
      <w:r w:rsidRPr="001E5408">
        <w:rPr>
          <w:rFonts w:ascii="Calibri" w:eastAsia="Calibri" w:hAnsi="Calibri" w:cs="Calibri"/>
          <w:sz w:val="24"/>
          <w:szCs w:val="24"/>
          <w:lang w:val="el-GR"/>
        </w:rPr>
        <w:t>ΆμεΑ</w:t>
      </w:r>
      <w:proofErr w:type="spellEnd"/>
      <w:r w:rsidRPr="001E5408">
        <w:rPr>
          <w:rFonts w:ascii="Calibri" w:eastAsia="Calibri" w:hAnsi="Calibri" w:cs="Calibri"/>
          <w:sz w:val="24"/>
          <w:szCs w:val="24"/>
          <w:lang w:val="el-GR"/>
        </w:rPr>
        <w:t>, γιατί αμέσως μετά το πέρας του συμβάντος θα πρέπει να κατευθυνθούν στη συγκεκριμένη αίθουσα για να το βοηθήσουν να την εκκενώσει.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άγκε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 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1E5408" w:rsidRPr="001E5408" w:rsidRDefault="001E5408" w:rsidP="001E5408">
      <w:pPr>
        <w:pStyle w:val="a5"/>
        <w:ind w:firstLine="720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FE64F8" w:rsidP="001E5408">
      <w:pPr>
        <w:pStyle w:val="a5"/>
        <w:numPr>
          <w:ilvl w:val="0"/>
          <w:numId w:val="1"/>
        </w:numPr>
        <w:spacing w:after="0" w:line="240" w:lineRule="auto"/>
        <w:ind w:left="567" w:right="284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1E5408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εκκέ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πρ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έπε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1E5408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ηθεί.</w:t>
      </w:r>
    </w:p>
    <w:p w:rsidR="004713AA" w:rsidRPr="001E5408" w:rsidRDefault="004713AA" w:rsidP="001E5408">
      <w:pPr>
        <w:pStyle w:val="a5"/>
        <w:spacing w:after="0" w:line="240" w:lineRule="auto"/>
        <w:ind w:left="567" w:right="284"/>
        <w:jc w:val="both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 xml:space="preserve"> 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  <w:lang w:val="el-GR"/>
        </w:rPr>
        <w:t>ημ</w:t>
      </w: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>είωση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2" w:after="0" w:line="190" w:lineRule="exact"/>
        <w:rPr>
          <w:sz w:val="19"/>
          <w:szCs w:val="19"/>
          <w:lang w:val="el-GR"/>
        </w:rPr>
      </w:pPr>
    </w:p>
    <w:p w:rsidR="004713AA" w:rsidRPr="002A69E9" w:rsidRDefault="00FE64F8" w:rsidP="001E5408">
      <w:pPr>
        <w:spacing w:before="11" w:after="0" w:line="240" w:lineRule="auto"/>
        <w:ind w:left="100" w:right="-20"/>
        <w:rPr>
          <w:rFonts w:ascii="Calibri Light" w:eastAsia="Calibri Light" w:hAnsi="Calibri Light" w:cs="Calibri Light"/>
          <w:sz w:val="24"/>
          <w:szCs w:val="24"/>
          <w:lang w:val="el-GR"/>
        </w:rPr>
      </w:pP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="001E5408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ωτέ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ω ο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ίζ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ο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ε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ού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έ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(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 Light" w:eastAsia="Calibri Light" w:hAnsi="Calibri Light" w:cs="Calibri Light"/>
          <w:spacing w:val="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ύ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5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ην</w:t>
      </w:r>
      <w:r w:rsidRPr="002A69E9">
        <w:rPr>
          <w:rFonts w:ascii="Calibri Light" w:eastAsia="Calibri Light" w:hAnsi="Calibri Light" w:cs="Calibri Light"/>
          <w:spacing w:val="50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ού</w:t>
      </w:r>
      <w:r w:rsidRPr="002A69E9">
        <w:rPr>
          <w:rFonts w:ascii="Calibri Light" w:eastAsia="Calibri Light" w:hAnsi="Calibri Light" w:cs="Calibri Light"/>
          <w:spacing w:val="48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ινδύ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.</w:t>
      </w:r>
    </w:p>
    <w:p w:rsidR="004713AA" w:rsidRPr="002A69E9" w:rsidRDefault="00FE64F8" w:rsidP="001E5408">
      <w:pPr>
        <w:tabs>
          <w:tab w:val="left" w:pos="7540"/>
        </w:tabs>
        <w:spacing w:after="0" w:line="240" w:lineRule="auto"/>
        <w:ind w:left="100" w:right="-20"/>
        <w:rPr>
          <w:rFonts w:ascii="Calibri Light" w:eastAsia="Calibri Light" w:hAnsi="Calibri Light" w:cs="Calibri Light"/>
          <w:sz w:val="24"/>
          <w:szCs w:val="24"/>
          <w:lang w:val="el-GR"/>
        </w:rPr>
      </w:pP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ε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ητ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ν λ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ω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μβ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  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α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ς, ό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πρ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β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έ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ό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ο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.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17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7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4 </w:t>
      </w:r>
      <w:r w:rsidRPr="002A69E9">
        <w:rPr>
          <w:rFonts w:ascii="Calibri Light" w:eastAsia="Calibri Light" w:hAnsi="Calibri Light" w:cs="Calibri Light"/>
          <w:spacing w:val="18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«Π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ί  </w:t>
      </w:r>
      <w:r w:rsidRPr="002A69E9">
        <w:rPr>
          <w:rFonts w:ascii="Calibri Light" w:eastAsia="Calibri Light" w:hAnsi="Calibri Light" w:cs="Calibri Light"/>
          <w:spacing w:val="26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ιτ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ή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χ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δι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</w:t>
      </w:r>
      <w:r w:rsidR="001E5408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5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ς»</w:t>
      </w:r>
      <w:r w:rsidRPr="002A69E9">
        <w:rPr>
          <w:rFonts w:ascii="Calibri Light" w:eastAsia="Calibri Light" w:hAnsi="Calibri Light" w:cs="Calibri Light"/>
          <w:spacing w:val="50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(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.Ε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(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Φ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Α΄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236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1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99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4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54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5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ό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ις</w:t>
      </w:r>
      <w:r w:rsidRPr="002A69E9">
        <w:rPr>
          <w:rFonts w:ascii="Calibri Light" w:eastAsia="Calibri Light" w:hAnsi="Calibri Light" w:cs="Calibri Light"/>
          <w:spacing w:val="52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5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ώ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εω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ς</w:t>
      </w:r>
      <w:r w:rsidR="001E5408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λ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κ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ής 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ύ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ης 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ημ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ξ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="001E5408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δρυ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μά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&amp;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ξ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ν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pacing w:val="-2"/>
          <w:sz w:val="24"/>
          <w:szCs w:val="24"/>
          <w:u w:val="single" w:color="000000"/>
          <w:lang w:val="el-GR"/>
        </w:rPr>
        <w:t>δρυ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ω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ν (</w:t>
      </w:r>
      <w:r w:rsidRPr="002A69E9">
        <w:rPr>
          <w:rFonts w:ascii="Calibri Light" w:eastAsia="Calibri Light" w:hAnsi="Calibri Light" w:cs="Calibri Light"/>
          <w:spacing w:val="-4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3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 xml:space="preserve">Ι &amp; 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3"/>
          <w:sz w:val="24"/>
          <w:szCs w:val="24"/>
          <w:u w:val="single" w:color="000000"/>
          <w:lang w:val="el-GR"/>
        </w:rPr>
        <w:t>Ι</w:t>
      </w:r>
      <w:r w:rsidRPr="002A69E9">
        <w:rPr>
          <w:rFonts w:ascii="Calibri Light" w:eastAsia="Calibri Light" w:hAnsi="Calibri Light" w:cs="Calibri Light"/>
          <w:sz w:val="24"/>
          <w:szCs w:val="24"/>
          <w:u w:val="single" w:color="000000"/>
          <w:lang w:val="el-GR"/>
        </w:rPr>
        <w:t>)</w:t>
      </w:r>
      <w:r w:rsidRPr="002A69E9">
        <w:rPr>
          <w:rFonts w:ascii="Calibri Light" w:eastAsia="Calibri Light" w:hAnsi="Calibri Light" w:cs="Calibri Light"/>
          <w:spacing w:val="-1"/>
          <w:sz w:val="24"/>
          <w:szCs w:val="24"/>
          <w:u w:val="single" w:color="000000"/>
          <w:lang w:val="el-GR"/>
        </w:rPr>
        <w:t>,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με</w:t>
      </w:r>
      <w:r w:rsidRPr="002A69E9">
        <w:rPr>
          <w:rFonts w:ascii="Calibri Light" w:eastAsia="Calibri Light" w:hAnsi="Calibri Light" w:cs="Calibri Light"/>
          <w:spacing w:val="48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ρι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θ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51"/>
          <w:position w:val="1"/>
          <w:sz w:val="24"/>
          <w:szCs w:val="24"/>
          <w:u w:val="single" w:color="000000"/>
          <w:lang w:val="el-GR"/>
        </w:rPr>
        <w:t xml:space="preserve"> </w:t>
      </w:r>
      <w:proofErr w:type="spellStart"/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ωτ</w:t>
      </w:r>
      <w:proofErr w:type="spellEnd"/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.</w:t>
      </w:r>
      <w:r w:rsidRPr="002A69E9">
        <w:rPr>
          <w:rFonts w:ascii="Calibri Light" w:eastAsia="Calibri Light" w:hAnsi="Calibri Light" w:cs="Calibri Light"/>
          <w:spacing w:val="51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1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0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7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5"/>
          <w:position w:val="1"/>
          <w:sz w:val="24"/>
          <w:szCs w:val="24"/>
          <w:u w:val="single" w:color="000000"/>
          <w:lang w:val="el-GR"/>
        </w:rPr>
        <w:t>1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/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5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4</w:t>
      </w:r>
      <w:r w:rsidRPr="002A69E9">
        <w:rPr>
          <w:rFonts w:ascii="Calibri Light" w:eastAsia="Calibri Light" w:hAnsi="Calibri Light" w:cs="Calibri Light"/>
          <w:spacing w:val="48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ου</w:t>
      </w:r>
      <w:r w:rsidR="001E5408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5"/>
          <w:position w:val="1"/>
          <w:sz w:val="24"/>
          <w:szCs w:val="24"/>
          <w:u w:val="single" w:color="000000"/>
          <w:lang w:val="el-GR"/>
        </w:rPr>
        <w:t>π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υ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ρ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γ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ου</w:t>
      </w:r>
      <w:r w:rsidR="001E5408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Δ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η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 Light" w:eastAsia="Calibri Light" w:hAnsi="Calibri Light" w:cs="Calibri Light"/>
          <w:spacing w:val="-3"/>
          <w:position w:val="1"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 Light" w:eastAsia="Calibri Light" w:hAnsi="Calibri Light" w:cs="Calibri Light"/>
          <w:spacing w:val="-1"/>
          <w:position w:val="1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 Light" w:eastAsia="Calibri Light" w:hAnsi="Calibri Light" w:cs="Calibri Light"/>
          <w:spacing w:val="-2"/>
          <w:position w:val="1"/>
          <w:sz w:val="24"/>
          <w:szCs w:val="24"/>
          <w:u w:val="single" w:color="000000"/>
          <w:lang w:val="el-GR"/>
        </w:rPr>
        <w:t>ί</w:t>
      </w:r>
      <w:r w:rsidRPr="002A69E9">
        <w:rPr>
          <w:rFonts w:ascii="Calibri Light" w:eastAsia="Calibri Light" w:hAnsi="Calibri Light" w:cs="Calibri Light"/>
          <w:spacing w:val="-3"/>
          <w:position w:val="1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ς</w:t>
      </w:r>
      <w:r w:rsidRPr="002A69E9">
        <w:rPr>
          <w:rFonts w:ascii="Calibri Light" w:eastAsia="Calibri Light" w:hAnsi="Calibri Light" w:cs="Calibri Light"/>
          <w:spacing w:val="52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Τ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ά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>ξ</w:t>
      </w:r>
      <w:r w:rsidRPr="002A69E9">
        <w:rPr>
          <w:rFonts w:ascii="Calibri Light" w:eastAsia="Calibri Light" w:hAnsi="Calibri Light" w:cs="Calibri Light"/>
          <w:spacing w:val="-3"/>
          <w:position w:val="1"/>
          <w:sz w:val="24"/>
          <w:szCs w:val="24"/>
          <w:u w:val="single" w:color="000000"/>
          <w:lang w:val="el-GR"/>
        </w:rPr>
        <w:t>ε</w:t>
      </w:r>
      <w:r w:rsidRPr="002A69E9">
        <w:rPr>
          <w:rFonts w:ascii="Calibri Light" w:eastAsia="Calibri Light" w:hAnsi="Calibri Light" w:cs="Calibri Light"/>
          <w:spacing w:val="-4"/>
          <w:position w:val="1"/>
          <w:sz w:val="24"/>
          <w:szCs w:val="24"/>
          <w:u w:val="single" w:color="000000"/>
          <w:lang w:val="el-GR"/>
        </w:rPr>
        <w:t>ως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u w:val="single" w:color="000000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spacing w:val="-5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 Light" w:eastAsia="Calibri Light" w:hAnsi="Calibri Light" w:cs="Calibri Light"/>
          <w:position w:val="1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60" w:bottom="1220" w:left="1580" w:header="0" w:footer="898" w:gutter="0"/>
          <w:cols w:space="720"/>
        </w:sectPr>
      </w:pPr>
    </w:p>
    <w:p w:rsidR="004713AA" w:rsidRPr="002A69E9" w:rsidRDefault="00FE64F8">
      <w:pPr>
        <w:spacing w:before="36" w:after="0" w:line="240" w:lineRule="auto"/>
        <w:ind w:left="100" w:right="7329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ΗΤΑ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2</w:t>
      </w:r>
    </w:p>
    <w:p w:rsidR="004713AA" w:rsidRPr="002A69E9" w:rsidRDefault="004713AA">
      <w:pPr>
        <w:spacing w:before="1" w:after="0" w:line="130" w:lineRule="exact"/>
        <w:rPr>
          <w:sz w:val="13"/>
          <w:szCs w:val="13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917"/>
        <w:jc w:val="both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9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5"/>
          <w:sz w:val="36"/>
          <w:szCs w:val="36"/>
          <w:lang w:val="el-GR"/>
        </w:rPr>
        <w:t>ΑΛΕ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67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36"/>
          <w:szCs w:val="36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</w:t>
      </w:r>
    </w:p>
    <w:p w:rsidR="004713AA" w:rsidRPr="002A69E9" w:rsidRDefault="004713AA">
      <w:pPr>
        <w:spacing w:before="3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795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2.1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10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οκα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–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759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2.2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</w:t>
      </w:r>
    </w:p>
    <w:p w:rsidR="004713AA" w:rsidRPr="002A69E9" w:rsidRDefault="00FE64F8">
      <w:pPr>
        <w:spacing w:after="0" w:line="240" w:lineRule="auto"/>
        <w:ind w:left="100" w:right="4707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γχά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Μέ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Κατ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λτ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Καθορι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αι ορ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 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οσωπ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ού πυρασφάλειας</w:t>
      </w:r>
    </w:p>
    <w:p w:rsidR="004713AA" w:rsidRPr="002A69E9" w:rsidRDefault="00FE64F8">
      <w:pPr>
        <w:tabs>
          <w:tab w:val="left" w:pos="820"/>
        </w:tabs>
        <w:spacing w:after="0" w:line="298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άσωση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υρόσβεση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proofErr w:type="gramStart"/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όλου</w:t>
      </w:r>
      <w:proofErr w:type="gramEnd"/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πά</w:t>
      </w:r>
      <w:r w:rsidRPr="002A69E9">
        <w:rPr>
          <w:rFonts w:ascii="Calibri" w:eastAsia="Calibri" w:hAnsi="Calibri" w:cs="Calibri"/>
          <w:spacing w:val="7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ω</w:t>
      </w:r>
    </w:p>
    <w:p w:rsidR="004713AA" w:rsidRPr="002A69E9" w:rsidRDefault="00FE64F8">
      <w:pPr>
        <w:spacing w:after="0" w:line="240" w:lineRule="auto"/>
        <w:ind w:left="820" w:right="40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ασωστ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βε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ομά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υρασφάλειας,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τε  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σε  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 xml:space="preserve"> </w:t>
      </w:r>
      <w:proofErr w:type="gramStart"/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ήποτε</w:t>
      </w:r>
      <w:proofErr w:type="gramEnd"/>
    </w:p>
    <w:p w:rsidR="004713AA" w:rsidRPr="002A69E9" w:rsidRDefault="00FE64F8">
      <w:pPr>
        <w:spacing w:after="0" w:line="240" w:lineRule="auto"/>
        <w:ind w:left="820" w:right="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να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αθοδη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684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2.3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</w:p>
    <w:p w:rsidR="004713AA" w:rsidRPr="002A69E9" w:rsidRDefault="00FE64F8">
      <w:pPr>
        <w:spacing w:before="2" w:after="0" w:line="240" w:lineRule="auto"/>
        <w:ind w:left="100" w:right="5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Μετα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ύφ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820" w:right="5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τέγ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έχο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proofErr w:type="gramStart"/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proofErr w:type="gramEnd"/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</w:t>
      </w:r>
      <w:proofErr w:type="spellEnd"/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</w:p>
    <w:p w:rsidR="004713AA" w:rsidRPr="002A69E9" w:rsidRDefault="00FE64F8">
      <w:pPr>
        <w:spacing w:after="0" w:line="240" w:lineRule="auto"/>
        <w:ind w:left="820" w:right="5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)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ζε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spacing w:before="2" w:after="0" w:line="240" w:lineRule="auto"/>
        <w:ind w:left="82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υλι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</w:p>
    <w:p w:rsidR="004713AA" w:rsidRPr="002A69E9" w:rsidRDefault="00FE64F8">
      <w:pPr>
        <w:spacing w:after="0" w:line="240" w:lineRule="auto"/>
        <w:ind w:left="82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αχ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ζε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  <w:proofErr w:type="gramEnd"/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</w:p>
    <w:p w:rsidR="004713AA" w:rsidRPr="002A69E9" w:rsidRDefault="00FE64F8">
      <w:pPr>
        <w:spacing w:before="2" w:after="0" w:line="240" w:lineRule="auto"/>
        <w:ind w:left="82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άζο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820"/>
        </w:tabs>
        <w:spacing w:after="0" w:line="295" w:lineRule="exact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3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3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’ </w:t>
      </w:r>
      <w:r w:rsidRPr="002A69E9">
        <w:rPr>
          <w:rFonts w:ascii="Calibri" w:eastAsia="Calibri" w:hAnsi="Calibri" w:cs="Calibri"/>
          <w:spacing w:val="3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00" w:right="1440" w:bottom="116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180" w:right="4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ηψη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4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υμβ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2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εγχο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</w:p>
    <w:p w:rsidR="004713AA" w:rsidRPr="002A69E9" w:rsidRDefault="00FE64F8">
      <w:pPr>
        <w:spacing w:after="0" w:line="240" w:lineRule="auto"/>
        <w:ind w:left="1180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2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proofErr w:type="gramStart"/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ζε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proofErr w:type="gramEnd"/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2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2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2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ψη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spacing w:before="2" w:after="0" w:line="240" w:lineRule="auto"/>
        <w:ind w:left="1180" w:right="5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όγα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ότητα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460" w:right="423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2.4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(κ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)</w:t>
      </w:r>
    </w:p>
    <w:p w:rsidR="004713AA" w:rsidRPr="002A69E9" w:rsidRDefault="00FE64F8">
      <w:pPr>
        <w:spacing w:after="0" w:line="240" w:lineRule="auto"/>
        <w:ind w:left="460" w:right="5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Ι-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</w:p>
    <w:p w:rsidR="004713AA" w:rsidRPr="002A69E9" w:rsidRDefault="00FE64F8">
      <w:pPr>
        <w:spacing w:after="0" w:line="240" w:lineRule="auto"/>
        <w:ind w:left="460" w:right="5877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FE64F8">
      <w:pPr>
        <w:tabs>
          <w:tab w:val="left" w:pos="1180"/>
        </w:tabs>
        <w:spacing w:after="0" w:line="295" w:lineRule="exact"/>
        <w:ind w:left="8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511" w:right="432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before="2" w:after="0" w:line="240" w:lineRule="auto"/>
        <w:ind w:left="1180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όχε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180" w:right="52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&amp;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60" w:right="6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460" w:right="5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0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60" w:right="48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proofErr w:type="spellEnd"/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εχό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80" w:lineRule="exact"/>
        <w:rPr>
          <w:sz w:val="18"/>
          <w:szCs w:val="18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460" w:right="362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2.5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λει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άδ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λει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)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180" w:right="53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εώτε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180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proofErr w:type="gramEnd"/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εξα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tabs>
          <w:tab w:val="left" w:pos="460"/>
        </w:tabs>
        <w:spacing w:after="0" w:line="295" w:lineRule="exact"/>
        <w:ind w:left="11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έγε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40" w:bottom="1160" w:left="1220" w:header="0" w:footer="898" w:gutter="0"/>
          <w:cols w:space="720"/>
        </w:sectPr>
      </w:pPr>
    </w:p>
    <w:p w:rsidR="004713AA" w:rsidRPr="002A69E9" w:rsidRDefault="00FE64F8">
      <w:pPr>
        <w:tabs>
          <w:tab w:val="left" w:pos="540"/>
        </w:tabs>
        <w:spacing w:before="50" w:after="0" w:line="240" w:lineRule="auto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tabs>
          <w:tab w:val="left" w:pos="540"/>
        </w:tabs>
        <w:spacing w:after="0" w:line="295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tabs>
          <w:tab w:val="left" w:pos="540"/>
        </w:tabs>
        <w:spacing w:after="0" w:line="295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</w:p>
    <w:p w:rsidR="004713AA" w:rsidRPr="002A69E9" w:rsidRDefault="00FE64F8">
      <w:pPr>
        <w:tabs>
          <w:tab w:val="left" w:pos="540"/>
        </w:tabs>
        <w:spacing w:after="0" w:line="295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position w:val="1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position w:val="1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</w:p>
    <w:p w:rsidR="004713AA" w:rsidRPr="002A69E9" w:rsidRDefault="00FE64F8">
      <w:pPr>
        <w:tabs>
          <w:tab w:val="left" w:pos="540"/>
        </w:tabs>
        <w:spacing w:after="0" w:line="298" w:lineRule="exact"/>
        <w:ind w:left="192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proofErr w:type="gramEnd"/>
    </w:p>
    <w:p w:rsidR="004713AA" w:rsidRPr="002A69E9" w:rsidRDefault="00FE64F8">
      <w:pPr>
        <w:spacing w:after="0" w:line="240" w:lineRule="auto"/>
        <w:ind w:left="552" w:right="5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proofErr w:type="spell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γάζο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λύ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24ώ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824" w:right="53" w:firstLine="144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ύθ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ϋ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Μηχα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proofErr w:type="gramEnd"/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ωτή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έχο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’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248" w:right="53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proofErr w:type="gramEnd"/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888" w:right="3493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4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gramEnd"/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–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5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540" w:right="52" w:hanging="283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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spacing w:val="5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proofErr w:type="gramEnd"/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proofErr w:type="spellEnd"/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proofErr w:type="spellStart"/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ΑΙ</w:t>
      </w:r>
    </w:p>
    <w:p w:rsidR="004713AA" w:rsidRPr="002A69E9" w:rsidRDefault="00FE64F8">
      <w:pPr>
        <w:tabs>
          <w:tab w:val="left" w:pos="540"/>
        </w:tabs>
        <w:spacing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ηψ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τεχ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ετώ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ηψ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</w:p>
    <w:p w:rsidR="004713AA" w:rsidRPr="002A69E9" w:rsidRDefault="00FE64F8">
      <w:pPr>
        <w:spacing w:after="0" w:line="285" w:lineRule="exact"/>
        <w:ind w:left="833" w:right="2366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α)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before="5" w:after="0" w:line="233" w:lineRule="auto"/>
        <w:ind w:left="833" w:right="55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4"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έτη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εξωτε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αγό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</w:p>
    <w:p w:rsidR="004713AA" w:rsidRPr="002A69E9" w:rsidRDefault="00FE64F8">
      <w:pPr>
        <w:spacing w:after="0" w:line="285" w:lineRule="exact"/>
        <w:ind w:left="833" w:right="598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έγχ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4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4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</w:p>
    <w:p w:rsidR="004713AA" w:rsidRPr="002A69E9" w:rsidRDefault="00FE64F8">
      <w:pPr>
        <w:spacing w:after="0" w:line="285" w:lineRule="exact"/>
        <w:ind w:left="833" w:right="587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«Α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.</w:t>
      </w:r>
    </w:p>
    <w:p w:rsidR="004713AA" w:rsidRPr="002A69E9" w:rsidRDefault="00FE64F8">
      <w:pPr>
        <w:spacing w:before="3" w:after="0" w:line="236" w:lineRule="auto"/>
        <w:ind w:left="833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ιφ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24ώ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473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ο 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πυ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</w:p>
    <w:p w:rsidR="004713AA" w:rsidRPr="002A69E9" w:rsidRDefault="00FE64F8">
      <w:pPr>
        <w:spacing w:after="0" w:line="285" w:lineRule="exact"/>
        <w:ind w:left="833" w:right="6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3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εκ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5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240" w:lineRule="auto"/>
        <w:ind w:left="833" w:right="5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proofErr w:type="spellStart"/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έξ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20" w:right="1440" w:bottom="1160" w:left="1140" w:header="0" w:footer="898" w:gutter="0"/>
          <w:cols w:space="720"/>
        </w:sectPr>
      </w:pPr>
    </w:p>
    <w:p w:rsidR="004713AA" w:rsidRPr="002A69E9" w:rsidRDefault="00FE64F8">
      <w:pPr>
        <w:spacing w:before="55" w:after="0" w:line="292" w:lineRule="exact"/>
        <w:ind w:left="473" w:right="52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lastRenderedPageBreak/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  </w:t>
      </w:r>
      <w:r w:rsidRPr="002A69E9">
        <w:rPr>
          <w:rFonts w:ascii="Calibri" w:eastAsia="Calibri" w:hAnsi="Calibri" w:cs="Calibri"/>
          <w:spacing w:val="3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3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2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 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τεχ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ετο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ότητα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1" w:after="0" w:line="292" w:lineRule="exact"/>
        <w:ind w:left="473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ή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αγε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before="7" w:after="0" w:line="238" w:lineRule="auto"/>
        <w:ind w:left="473" w:right="54" w:hanging="360"/>
        <w:jc w:val="both"/>
        <w:rPr>
          <w:rFonts w:ascii="Calibri" w:eastAsia="Calibri" w:hAnsi="Calibri" w:cs="Calibri"/>
          <w:sz w:val="24"/>
          <w:szCs w:val="24"/>
          <w:lang w:val="el-GR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 w:rsidRPr="002A69E9">
        <w:rPr>
          <w:rFonts w:ascii="Courier New" w:eastAsia="Courier New" w:hAnsi="Courier New" w:cs="Courier New"/>
          <w:spacing w:val="7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ιβ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αταχ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υνθ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οκα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χηγ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6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ύμ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110" w:lineRule="exact"/>
        <w:rPr>
          <w:sz w:val="11"/>
          <w:szCs w:val="11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81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t>2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6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 xml:space="preserve">.  </w:t>
      </w:r>
      <w:r w:rsidRPr="002A69E9">
        <w:rPr>
          <w:rFonts w:ascii="Calibri" w:eastAsia="Calibri" w:hAnsi="Calibri" w:cs="Calibri"/>
          <w:b/>
          <w:bCs/>
          <w:spacing w:val="9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Κατ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ηγ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ορ</w:t>
      </w: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0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υρκα</w:t>
      </w:r>
      <w:r w:rsidRPr="002A69E9">
        <w:rPr>
          <w:rFonts w:ascii="Calibri" w:eastAsia="Calibri" w:hAnsi="Calibri" w:cs="Calibri"/>
          <w:b/>
          <w:bCs/>
          <w:spacing w:val="-1"/>
          <w:sz w:val="28"/>
          <w:szCs w:val="28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υλ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</w:p>
    <w:p w:rsidR="004713AA" w:rsidRPr="002A69E9" w:rsidRDefault="00FE64F8">
      <w:pPr>
        <w:spacing w:before="91"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B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υλι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οιού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</w:t>
      </w:r>
    </w:p>
    <w:p w:rsidR="004713AA" w:rsidRPr="002A69E9" w:rsidRDefault="00FE64F8">
      <w:pPr>
        <w:spacing w:before="93"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C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Αε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ίω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υλι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ογό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ιλ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FE64F8">
      <w:pPr>
        <w:spacing w:before="91" w:after="0" w:line="240" w:lineRule="auto"/>
        <w:ind w:left="18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D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(π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κά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λιο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Default="00FE64F8">
      <w:pPr>
        <w:spacing w:before="91"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Η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λε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κ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τ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ι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κ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έ</w:t>
      </w:r>
      <w:r>
        <w:rPr>
          <w:rFonts w:ascii="Calibri" w:eastAsia="Calibri" w:hAnsi="Calibri" w:cs="Calibri"/>
          <w:b/>
          <w:bCs/>
          <w:sz w:val="24"/>
          <w:szCs w:val="24"/>
        </w:rPr>
        <w:t>ς</w:t>
      </w:r>
      <w:proofErr w:type="spellEnd"/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π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υ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κ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>α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>γιές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4713AA" w:rsidRDefault="004713AA">
      <w:pPr>
        <w:spacing w:before="8" w:after="0" w:line="120" w:lineRule="exact"/>
        <w:rPr>
          <w:sz w:val="12"/>
          <w:szCs w:val="12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408D4">
      <w:pPr>
        <w:spacing w:after="0" w:line="240" w:lineRule="auto"/>
        <w:ind w:left="3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5pt;height:243.65pt;mso-position-horizontal-relative:char;mso-position-vertical-relative:line">
            <v:imagedata r:id="rId9" o:title=""/>
          </v:shape>
        </w:pict>
      </w:r>
    </w:p>
    <w:p w:rsidR="004713AA" w:rsidRDefault="004713AA">
      <w:pPr>
        <w:spacing w:after="0"/>
        <w:sectPr w:rsidR="004713AA">
          <w:pgSz w:w="12240" w:h="15840"/>
          <w:pgMar w:top="1420" w:right="1440" w:bottom="1160" w:left="1500" w:header="0" w:footer="898" w:gutter="0"/>
          <w:cols w:space="720"/>
        </w:sectPr>
      </w:pPr>
    </w:p>
    <w:p w:rsidR="004713AA" w:rsidRPr="002A69E9" w:rsidRDefault="00FE64F8">
      <w:pPr>
        <w:spacing w:before="52" w:after="0" w:line="240" w:lineRule="auto"/>
        <w:ind w:left="480" w:right="-20"/>
        <w:rPr>
          <w:rFonts w:ascii="Calibri" w:eastAsia="Calibri" w:hAnsi="Calibri" w:cs="Calibri"/>
          <w:sz w:val="28"/>
          <w:szCs w:val="28"/>
          <w:lang w:val="el-GR"/>
        </w:rPr>
      </w:pP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lastRenderedPageBreak/>
        <w:t>2.</w:t>
      </w:r>
      <w:r w:rsidRPr="002A69E9">
        <w:rPr>
          <w:rFonts w:ascii="Calibri" w:eastAsia="Calibri" w:hAnsi="Calibri" w:cs="Calibri"/>
          <w:b/>
          <w:bCs/>
          <w:spacing w:val="-3"/>
          <w:sz w:val="28"/>
          <w:szCs w:val="28"/>
          <w:lang w:val="el-GR"/>
        </w:rPr>
        <w:t>7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9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2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2"/>
          <w:sz w:val="28"/>
          <w:szCs w:val="28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τώ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-6"/>
          <w:sz w:val="28"/>
          <w:szCs w:val="28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υρο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σβεσ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4"/>
          <w:sz w:val="28"/>
          <w:szCs w:val="28"/>
          <w:lang w:val="el-GR"/>
        </w:rPr>
        <w:t>ή</w:t>
      </w:r>
      <w:r w:rsidRPr="002A69E9">
        <w:rPr>
          <w:rFonts w:ascii="Calibri" w:eastAsia="Calibri" w:hAnsi="Calibri" w:cs="Calibri"/>
          <w:b/>
          <w:bCs/>
          <w:spacing w:val="-5"/>
          <w:sz w:val="28"/>
          <w:szCs w:val="28"/>
          <w:lang w:val="el-GR"/>
        </w:rPr>
        <w:t>ρω</w:t>
      </w:r>
      <w:r w:rsidRPr="002A69E9">
        <w:rPr>
          <w:rFonts w:ascii="Calibri" w:eastAsia="Calibri" w:hAnsi="Calibri" w:cs="Calibri"/>
          <w:b/>
          <w:bCs/>
          <w:sz w:val="28"/>
          <w:szCs w:val="28"/>
          <w:lang w:val="el-GR"/>
        </w:rPr>
        <w:t>ν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89" w:lineRule="exact"/>
        <w:ind w:left="48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1.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ΠΥΡ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60" w:lineRule="exact"/>
        <w:rPr>
          <w:sz w:val="26"/>
          <w:szCs w:val="26"/>
          <w:lang w:val="el-GR"/>
        </w:rPr>
      </w:pPr>
    </w:p>
    <w:p w:rsidR="004713AA" w:rsidRPr="002A69E9" w:rsidRDefault="001320EC">
      <w:pPr>
        <w:tabs>
          <w:tab w:val="left" w:pos="460"/>
        </w:tabs>
        <w:spacing w:before="34" w:after="0" w:line="240" w:lineRule="auto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1320EC">
        <w:pict>
          <v:shape id="_x0000_s2207" type="#_x0000_t75" style="position:absolute;left:0;text-align:left;margin-left:261pt;margin-top:-.75pt;width:319.5pt;height:267.05pt;z-index:-1757;mso-position-horizontal-relative:page">
            <v:imagedata r:id="rId10" o:title=""/>
            <w10:wrap anchorx="page"/>
          </v:shape>
        </w:pict>
      </w:r>
      <w:r w:rsidR="00FE64F8"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="00FE64F8"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1.</w:t>
      </w:r>
      <w:r w:rsidR="00FE64F8"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="00FE64F8"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Υ</w:t>
      </w:r>
      <w:r w:rsidR="00FE64F8"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Ρ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</w:t>
      </w:r>
      <w:r w:rsidR="00FE64F8"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="00FE64F8" w:rsidRPr="002A69E9">
        <w:rPr>
          <w:rFonts w:ascii="Arial" w:eastAsia="Arial" w:hAnsi="Arial" w:cs="Arial"/>
          <w:b/>
          <w:bCs/>
          <w:spacing w:val="-7"/>
          <w:sz w:val="20"/>
          <w:szCs w:val="20"/>
          <w:lang w:val="el-GR"/>
        </w:rPr>
        <w:t xml:space="preserve"> </w:t>
      </w:r>
      <w:r w:rsidR="00FE64F8"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ΣΩ</w:t>
      </w:r>
      <w:r w:rsidR="00FE64F8" w:rsidRPr="002A69E9">
        <w:rPr>
          <w:rFonts w:ascii="Arial" w:eastAsia="Arial" w:hAnsi="Arial" w:cs="Arial"/>
          <w:b/>
          <w:bCs/>
          <w:spacing w:val="7"/>
          <w:sz w:val="20"/>
          <w:szCs w:val="20"/>
          <w:lang w:val="el-GR"/>
        </w:rPr>
        <w:t>Μ</w:t>
      </w:r>
      <w:r w:rsidR="00FE64F8"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</w:p>
    <w:p w:rsidR="004713AA" w:rsidRPr="002A69E9" w:rsidRDefault="00FE64F8">
      <w:pPr>
        <w:tabs>
          <w:tab w:val="left" w:pos="460"/>
        </w:tabs>
        <w:spacing w:after="0" w:line="209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2.</w:t>
      </w:r>
      <w:r w:rsidRPr="002A69E9">
        <w:rPr>
          <w:rFonts w:ascii="Arial" w:eastAsia="Arial" w:hAnsi="Arial" w:cs="Arial"/>
          <w:b/>
          <w:bCs/>
          <w:spacing w:val="5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-8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ΞΕ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ΣΗΣ</w:t>
      </w:r>
      <w:r w:rsidRPr="002A69E9">
        <w:rPr>
          <w:rFonts w:ascii="Arial" w:eastAsia="Arial" w:hAnsi="Arial" w:cs="Arial"/>
          <w:b/>
          <w:bCs/>
          <w:spacing w:val="-1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ΝΗΣ</w:t>
      </w:r>
    </w:p>
    <w:p w:rsidR="004713AA" w:rsidRPr="002A69E9" w:rsidRDefault="00FE64F8">
      <w:pPr>
        <w:tabs>
          <w:tab w:val="left" w:pos="460"/>
        </w:tabs>
        <w:spacing w:after="0" w:line="206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3.</w:t>
      </w:r>
      <w:r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ΕΡ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ΙΚΟ</w:t>
      </w:r>
      <w:r w:rsidRPr="002A69E9">
        <w:rPr>
          <w:rFonts w:ascii="Arial" w:eastAsia="Arial" w:hAnsi="Arial" w:cs="Arial"/>
          <w:b/>
          <w:bCs/>
          <w:spacing w:val="-9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Φ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ΙΔΙΟ</w:t>
      </w:r>
      <w:r w:rsidRPr="002A69E9">
        <w:rPr>
          <w:rFonts w:ascii="Arial" w:eastAsia="Arial" w:hAnsi="Arial" w:cs="Arial"/>
          <w:b/>
          <w:bCs/>
          <w:spacing w:val="50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2</w:t>
      </w:r>
    </w:p>
    <w:p w:rsidR="004713AA" w:rsidRPr="002A69E9" w:rsidRDefault="00FE64F8">
      <w:pPr>
        <w:tabs>
          <w:tab w:val="left" w:pos="460"/>
        </w:tabs>
        <w:spacing w:after="0" w:line="206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4.</w:t>
      </w:r>
      <w:r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-7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ΙΚΟ</w:t>
      </w:r>
      <w:r w:rsidRPr="002A69E9">
        <w:rPr>
          <w:rFonts w:ascii="Arial" w:eastAsia="Arial" w:hAnsi="Arial" w:cs="Arial"/>
          <w:b/>
          <w:bCs/>
          <w:spacing w:val="-11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7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-11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Ε</w:t>
      </w:r>
    </w:p>
    <w:p w:rsidR="004713AA" w:rsidRPr="002A69E9" w:rsidRDefault="00FE64F8">
      <w:pPr>
        <w:spacing w:after="0" w:line="206" w:lineRule="exact"/>
        <w:ind w:left="46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ΠΙ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Ρ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Ρ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</w:p>
    <w:p w:rsidR="004713AA" w:rsidRPr="002A69E9" w:rsidRDefault="00FE64F8">
      <w:pPr>
        <w:tabs>
          <w:tab w:val="left" w:pos="460"/>
        </w:tabs>
        <w:spacing w:before="2" w:after="0" w:line="206" w:lineRule="exact"/>
        <w:ind w:left="461" w:right="7093" w:hanging="36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5.</w:t>
      </w:r>
      <w:r w:rsidRPr="002A69E9">
        <w:rPr>
          <w:rFonts w:ascii="Arial" w:eastAsia="Arial" w:hAnsi="Arial" w:cs="Arial"/>
          <w:b/>
          <w:bCs/>
          <w:spacing w:val="-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6"/>
          <w:sz w:val="20"/>
          <w:szCs w:val="20"/>
          <w:lang w:val="el-GR"/>
        </w:rPr>
        <w:t>Δ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-9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Γ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Χ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Μ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 xml:space="preserve">ΝΗΣ 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Κ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ΞΕ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ΣΗΣ</w:t>
      </w:r>
    </w:p>
    <w:p w:rsidR="004713AA" w:rsidRPr="002A69E9" w:rsidRDefault="00FE64F8">
      <w:pPr>
        <w:tabs>
          <w:tab w:val="left" w:pos="460"/>
        </w:tabs>
        <w:spacing w:after="0" w:line="208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6.</w:t>
      </w:r>
      <w:r w:rsidRPr="002A69E9">
        <w:rPr>
          <w:rFonts w:ascii="Arial" w:eastAsia="Arial" w:hAnsi="Arial" w:cs="Arial"/>
          <w:b/>
          <w:bCs/>
          <w:spacing w:val="5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ΙΚ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-11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ΣΩ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</w:p>
    <w:p w:rsidR="004713AA" w:rsidRPr="002A69E9" w:rsidRDefault="00FE64F8">
      <w:pPr>
        <w:tabs>
          <w:tab w:val="left" w:pos="460"/>
        </w:tabs>
        <w:spacing w:after="0" w:line="206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7.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Φ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ΛΕ</w:t>
      </w:r>
      <w:r w:rsidRPr="002A69E9">
        <w:rPr>
          <w:rFonts w:ascii="Arial" w:eastAsia="Arial" w:hAnsi="Arial" w:cs="Arial"/>
          <w:b/>
          <w:bCs/>
          <w:spacing w:val="4"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pacing w:val="-15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Ρ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Π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ΗΣ</w:t>
      </w:r>
    </w:p>
    <w:p w:rsidR="004713AA" w:rsidRPr="002A69E9" w:rsidRDefault="00FE64F8">
      <w:pPr>
        <w:tabs>
          <w:tab w:val="left" w:pos="460"/>
        </w:tabs>
        <w:spacing w:after="0" w:line="204" w:lineRule="exact"/>
        <w:ind w:left="101" w:right="-20"/>
        <w:rPr>
          <w:rFonts w:ascii="Arial" w:eastAsia="Arial" w:hAnsi="Arial" w:cs="Arial"/>
          <w:sz w:val="20"/>
          <w:szCs w:val="20"/>
          <w:lang w:val="el-GR"/>
        </w:rPr>
      </w:pP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>•</w:t>
      </w:r>
      <w:r w:rsidRPr="002A69E9">
        <w:rPr>
          <w:rFonts w:ascii="Times New Roman" w:eastAsia="Times New Roman" w:hAnsi="Times New Roman" w:cs="Times New Roman"/>
          <w:sz w:val="20"/>
          <w:szCs w:val="20"/>
          <w:lang w:val="el-GR"/>
        </w:rPr>
        <w:tab/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8.</w:t>
      </w:r>
      <w:r w:rsidRPr="002A69E9">
        <w:rPr>
          <w:rFonts w:ascii="Arial" w:eastAsia="Arial" w:hAnsi="Arial" w:cs="Arial"/>
          <w:b/>
          <w:bCs/>
          <w:spacing w:val="53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Ω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Λ</w:t>
      </w:r>
      <w:r w:rsidRPr="002A69E9">
        <w:rPr>
          <w:rFonts w:ascii="Arial" w:eastAsia="Arial" w:hAnsi="Arial" w:cs="Arial"/>
          <w:b/>
          <w:bCs/>
          <w:spacing w:val="2"/>
          <w:sz w:val="20"/>
          <w:szCs w:val="20"/>
          <w:lang w:val="el-GR"/>
        </w:rPr>
        <w:t>Η</w:t>
      </w:r>
      <w:r w:rsidRPr="002A69E9">
        <w:rPr>
          <w:rFonts w:ascii="Arial" w:eastAsia="Arial" w:hAnsi="Arial" w:cs="Arial"/>
          <w:b/>
          <w:bCs/>
          <w:spacing w:val="5"/>
          <w:sz w:val="20"/>
          <w:szCs w:val="20"/>
          <w:lang w:val="el-GR"/>
        </w:rPr>
        <w:t>Ν</w:t>
      </w:r>
      <w:r w:rsidRPr="002A69E9">
        <w:rPr>
          <w:rFonts w:ascii="Arial" w:eastAsia="Arial" w:hAnsi="Arial" w:cs="Arial"/>
          <w:b/>
          <w:bCs/>
          <w:spacing w:val="-5"/>
          <w:sz w:val="20"/>
          <w:szCs w:val="20"/>
          <w:lang w:val="el-GR"/>
        </w:rPr>
        <w:t>Α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</w:t>
      </w:r>
      <w:r w:rsidRPr="002A69E9">
        <w:rPr>
          <w:rFonts w:ascii="Arial" w:eastAsia="Arial" w:hAnsi="Arial" w:cs="Arial"/>
          <w:b/>
          <w:bCs/>
          <w:spacing w:val="-10"/>
          <w:sz w:val="20"/>
          <w:szCs w:val="20"/>
          <w:lang w:val="el-GR"/>
        </w:rPr>
        <w:t xml:space="preserve"> 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Δ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Ι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ΟΧ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3"/>
          <w:sz w:val="20"/>
          <w:szCs w:val="20"/>
          <w:lang w:val="el-GR"/>
        </w:rPr>
        <w:t>Τ</w:t>
      </w:r>
      <w:r w:rsidRPr="002A69E9">
        <w:rPr>
          <w:rFonts w:ascii="Arial" w:eastAsia="Arial" w:hAnsi="Arial" w:cs="Arial"/>
          <w:b/>
          <w:bCs/>
          <w:spacing w:val="-1"/>
          <w:sz w:val="20"/>
          <w:szCs w:val="20"/>
          <w:lang w:val="el-GR"/>
        </w:rPr>
        <w:t>Ε</w:t>
      </w:r>
      <w:r w:rsidRPr="002A69E9">
        <w:rPr>
          <w:rFonts w:ascii="Arial" w:eastAsia="Arial" w:hAnsi="Arial" w:cs="Arial"/>
          <w:b/>
          <w:bCs/>
          <w:spacing w:val="1"/>
          <w:sz w:val="20"/>
          <w:szCs w:val="20"/>
          <w:lang w:val="el-GR"/>
        </w:rPr>
        <w:t>Υ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ΣΗΣ</w:t>
      </w:r>
      <w:r w:rsidRPr="002A69E9">
        <w:rPr>
          <w:rFonts w:ascii="Arial" w:eastAsia="Arial" w:hAnsi="Arial" w:cs="Arial"/>
          <w:b/>
          <w:bCs/>
          <w:spacing w:val="44"/>
          <w:sz w:val="20"/>
          <w:szCs w:val="20"/>
          <w:lang w:val="el-GR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69E9">
        <w:rPr>
          <w:rFonts w:ascii="Arial" w:eastAsia="Arial" w:hAnsi="Arial" w:cs="Arial"/>
          <w:b/>
          <w:bCs/>
          <w:sz w:val="20"/>
          <w:szCs w:val="20"/>
          <w:lang w:val="el-GR"/>
        </w:rPr>
        <w:t>2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before="11" w:after="0" w:line="240" w:lineRule="auto"/>
        <w:ind w:left="48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2.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ΠΥΡ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ΣΒ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ΚΟ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ΞΩ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5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ΙΑ</w:t>
      </w:r>
      <w:r w:rsidRPr="002A69E9">
        <w:rPr>
          <w:rFonts w:ascii="Calibri" w:eastAsia="Calibri" w:hAnsi="Calibri" w:cs="Calibri"/>
          <w:b/>
          <w:bCs/>
          <w:spacing w:val="-6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00" w:lineRule="exact"/>
        <w:rPr>
          <w:sz w:val="20"/>
          <w:szCs w:val="20"/>
          <w:lang w:val="el-GR"/>
        </w:rPr>
      </w:pPr>
    </w:p>
    <w:p w:rsidR="004713AA" w:rsidRDefault="00F408D4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68pt;height:222.7pt;mso-position-horizontal-relative:char;mso-position-vertical-relative:line">
            <v:imagedata r:id="rId11" o:title=""/>
          </v:shape>
        </w:pict>
      </w:r>
    </w:p>
    <w:p w:rsidR="004713AA" w:rsidRDefault="004713AA">
      <w:pPr>
        <w:spacing w:after="0"/>
        <w:sectPr w:rsidR="004713AA">
          <w:pgSz w:w="12240" w:h="15840"/>
          <w:pgMar w:top="1460" w:right="520" w:bottom="1160" w:left="1200" w:header="0" w:footer="898" w:gutter="0"/>
          <w:cols w:space="720"/>
        </w:sect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8" w:after="0" w:line="220" w:lineRule="exact"/>
      </w:pPr>
    </w:p>
    <w:p w:rsidR="004713AA" w:rsidRDefault="00FE64F8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3.</w:t>
      </w:r>
      <w:r>
        <w:rPr>
          <w:rFonts w:ascii="Calibri" w:eastAsia="Calibri" w:hAnsi="Calibri" w:cs="Calibri"/>
          <w:b/>
          <w:bCs/>
          <w:sz w:val="24"/>
          <w:szCs w:val="24"/>
        </w:rPr>
        <w:t>ΠΥ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Ο</w:t>
      </w:r>
      <w:r>
        <w:rPr>
          <w:rFonts w:ascii="Calibri" w:eastAsia="Calibri" w:hAnsi="Calibri" w:cs="Calibri"/>
          <w:b/>
          <w:bCs/>
          <w:sz w:val="24"/>
          <w:szCs w:val="24"/>
        </w:rPr>
        <w:t>ΣΒΕΣ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Τ</w:t>
      </w:r>
      <w:r>
        <w:rPr>
          <w:rFonts w:ascii="Calibri" w:eastAsia="Calibri" w:hAnsi="Calibri" w:cs="Calibri"/>
          <w:b/>
          <w:bCs/>
          <w:sz w:val="24"/>
          <w:szCs w:val="24"/>
        </w:rPr>
        <w:t>Η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Α</w:t>
      </w:r>
      <w:r>
        <w:rPr>
          <w:rFonts w:ascii="Calibri" w:eastAsia="Calibri" w:hAnsi="Calibri" w:cs="Calibri"/>
          <w:b/>
          <w:bCs/>
          <w:sz w:val="24"/>
          <w:szCs w:val="24"/>
        </w:rPr>
        <w:t>Σ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ΝΕ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Ρ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Ο</w:t>
      </w:r>
      <w:r>
        <w:rPr>
          <w:rFonts w:ascii="Calibri" w:eastAsia="Calibri" w:hAnsi="Calibri" w:cs="Calibri"/>
          <w:b/>
          <w:bCs/>
          <w:sz w:val="24"/>
          <w:szCs w:val="24"/>
        </w:rPr>
        <w:t>Υ</w: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9" w:after="0" w:line="220" w:lineRule="exact"/>
      </w:pPr>
    </w:p>
    <w:p w:rsidR="004713AA" w:rsidRDefault="00F408D4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8.8pt;height:278.8pt;mso-position-horizontal-relative:char;mso-position-vertical-relative:line">
            <v:imagedata r:id="rId12" o:title=""/>
          </v:shape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2" w:after="0" w:line="260" w:lineRule="exact"/>
        <w:rPr>
          <w:sz w:val="26"/>
          <w:szCs w:val="26"/>
        </w:rPr>
      </w:pPr>
    </w:p>
    <w:p w:rsidR="004713AA" w:rsidRDefault="001320EC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 w:rsidRPr="001320EC">
        <w:pict>
          <v:shape id="_x0000_s2204" type="#_x0000_t75" style="position:absolute;left:0;text-align:left;margin-left:84pt;margin-top:14.6pt;width:528pt;height:237.85pt;z-index:-1756;mso-position-horizontal-relative:page">
            <v:imagedata r:id="rId13" o:title=""/>
            <w10:wrap anchorx="page"/>
          </v:shape>
        </w:pic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4.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ΠΥ</w:t>
      </w:r>
      <w:r w:rsidR="00FE64F8"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Ο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ΣΒΕΣ</w: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Τ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Η</w:t>
      </w:r>
      <w:r w:rsidR="00FE64F8">
        <w:rPr>
          <w:rFonts w:ascii="Calibri" w:eastAsia="Calibri" w:hAnsi="Calibri" w:cs="Calibri"/>
          <w:b/>
          <w:bCs/>
          <w:spacing w:val="-1"/>
          <w:sz w:val="24"/>
          <w:szCs w:val="24"/>
        </w:rPr>
        <w:t>Ρ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ΕΣ</w:t>
      </w:r>
      <w:r w:rsidR="00FE64F8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FE64F8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FE64F8">
        <w:rPr>
          <w:rFonts w:ascii="Calibri" w:eastAsia="Calibri" w:hAnsi="Calibri" w:cs="Calibri"/>
          <w:b/>
          <w:bCs/>
          <w:sz w:val="24"/>
          <w:szCs w:val="24"/>
        </w:rPr>
        <w:t>2</w:t>
      </w:r>
    </w:p>
    <w:p w:rsidR="004713AA" w:rsidRDefault="004713AA">
      <w:pPr>
        <w:spacing w:after="0"/>
        <w:sectPr w:rsidR="004713AA">
          <w:pgSz w:w="12240" w:h="15840"/>
          <w:pgMar w:top="1480" w:right="0" w:bottom="1080" w:left="1580" w:header="0" w:footer="898" w:gutter="0"/>
          <w:cols w:space="720"/>
        </w:sectPr>
      </w:pPr>
    </w:p>
    <w:p w:rsidR="004713AA" w:rsidRDefault="001320EC">
      <w:pPr>
        <w:spacing w:before="65" w:after="0" w:line="240" w:lineRule="auto"/>
        <w:ind w:left="107" w:right="-20"/>
        <w:rPr>
          <w:rFonts w:ascii="Arial" w:eastAsia="Arial" w:hAnsi="Arial" w:cs="Arial"/>
          <w:sz w:val="23"/>
          <w:szCs w:val="23"/>
        </w:rPr>
      </w:pPr>
      <w:r w:rsidRPr="001320EC">
        <w:lastRenderedPageBreak/>
        <w:pict>
          <v:group id="_x0000_s2181" style="position:absolute;left:0;text-align:left;margin-left:82.4pt;margin-top:40.5pt;width:435.05pt;height:280.45pt;z-index:-1755;mso-position-horizontal-relative:page" coordorigin="1648,810" coordsize="8701,5609">
            <v:shape id="_x0000_s2203" type="#_x0000_t75" style="position:absolute;left:1648;top:2471;width:3322;height:2559">
              <v:imagedata r:id="rId14" o:title=""/>
            </v:shape>
            <v:group id="_x0000_s2200" style="position:absolute;left:1808;top:2170;width:2;height:4226" coordorigin="1808,2170" coordsize="2,4226">
              <v:shape id="_x0000_s2202" style="position:absolute;left:1808;top:2170;width:2;height:4226" coordorigin="1808,2170" coordsize="0,4226" path="m1808,6396r,-4226e" filled="f" strokecolor="#544b57" strokeweight=".35433mm">
                <v:path arrowok="t"/>
              </v:shape>
              <v:shape id="_x0000_s2201" type="#_x0000_t75" style="position:absolute;left:7093;top:2927;width:3021;height:2217">
                <v:imagedata r:id="rId15" o:title=""/>
              </v:shape>
            </v:group>
            <v:group id="_x0000_s2198" style="position:absolute;left:7151;top:2217;width:2;height:1025" coordorigin="7151,2217" coordsize="2,1025">
              <v:shape id="_x0000_s2199" style="position:absolute;left:7151;top:2217;width:2;height:1025" coordorigin="7151,2217" coordsize="0,1025" path="m7151,3241r,-1024e" filled="f" strokecolor="#645b60" strokeweight=".47242mm">
                <v:path arrowok="t"/>
              </v:shape>
            </v:group>
            <v:group id="_x0000_s2196" style="position:absolute;left:10144;top:2217;width:2;height:4179" coordorigin="10144,2217" coordsize="2,4179">
              <v:shape id="_x0000_s2197" style="position:absolute;left:10144;top:2217;width:2;height:4179" coordorigin="10144,2217" coordsize="0,4179" path="m10144,6396r,-4179e" filled="f" strokecolor="#544b4f" strokeweight=".82675mm">
                <v:path arrowok="t"/>
              </v:shape>
            </v:group>
            <v:group id="_x0000_s2194" style="position:absolute;left:7151;top:2069;width:2;height:40" coordorigin="7151,2069" coordsize="2,40">
              <v:shape id="_x0000_s2195" style="position:absolute;left:7151;top:2069;width:2;height:40" coordorigin="7151,2069" coordsize="0,40" path="m7151,2109r,-40e" filled="f" strokecolor="#645b60" strokeweight=".47242mm">
                <v:path arrowok="t"/>
              </v:shape>
            </v:group>
            <v:group id="_x0000_s2192" style="position:absolute;left:10144;top:2002;width:2;height:107" coordorigin="10144,2002" coordsize="2,107">
              <v:shape id="_x0000_s2193" style="position:absolute;left:10144;top:2002;width:2;height:107" coordorigin="10144,2002" coordsize="0,107" path="m10144,2109r,-107e" filled="f" strokecolor="#544b4f" strokeweight=".82675mm">
                <v:path arrowok="t"/>
              </v:shape>
            </v:group>
            <v:group id="_x0000_s2190" style="position:absolute;left:3288;top:2163;width:6890;height:2" coordorigin="3288,2163" coordsize="6890,2">
              <v:shape id="_x0000_s2191" style="position:absolute;left:3288;top:2163;width:6890;height:2" coordorigin="3288,2163" coordsize="6890,0" path="m3288,2163r6890,e" filled="f" strokecolor="#5b5457" strokeweight="1.88972mm">
                <v:path arrowok="t"/>
              </v:shape>
            </v:group>
            <v:group id="_x0000_s2188" style="position:absolute;left:1808;top:5626;width:8350;height:2" coordorigin="1808,5626" coordsize="8350,2">
              <v:shape id="_x0000_s2189" style="position:absolute;left:1808;top:5626;width:8350;height:2" coordorigin="1808,5626" coordsize="8350,0" path="m1808,5626r8350,e" filled="f" strokecolor="#60545b" strokeweight="1.41728mm">
                <v:path arrowok="t"/>
              </v:shape>
            </v:group>
            <v:group id="_x0000_s2186" style="position:absolute;left:1674;top:827;width:8664;height:2" coordorigin="1674,827" coordsize="8664,2">
              <v:shape id="_x0000_s2187" style="position:absolute;left:1674;top:827;width:8664;height:2" coordorigin="1674,827" coordsize="8664,0" path="m1674,827r8664,e" filled="f" strokecolor="#0c03fb" strokeweight=".35433mm">
                <v:path arrowok="t"/>
              </v:shape>
            </v:group>
            <v:group id="_x0000_s2184" style="position:absolute;left:10332;top:817;width:2;height:5579" coordorigin="10332,817" coordsize="2,5579">
              <v:shape id="_x0000_s2185" style="position:absolute;left:10332;top:817;width:2;height:5579" coordorigin="10332,817" coordsize="0,5579" path="m10332,6396r,-5579e" filled="f" strokecolor="#0800fb" strokeweight=".23622mm">
                <v:path arrowok="t"/>
              </v:shape>
            </v:group>
            <v:group id="_x0000_s2182" style="position:absolute;left:1674;top:6386;width:8664;height:2" coordorigin="1674,6386" coordsize="8664,2">
              <v:shape id="_x0000_s2183" style="position:absolute;left:1674;top:6386;width:8664;height:2" coordorigin="1674,6386" coordsize="8664,0" path="m1674,6386r8664,e" filled="f" strokecolor="#2323cf" strokeweight=".35433mm">
                <v:path arrowok="t"/>
              </v:shape>
            </v:group>
            <w10:wrap anchorx="page"/>
          </v:group>
        </w:pict>
      </w:r>
      <w:r w:rsidRPr="001320EC">
        <w:pict>
          <v:group id="_x0000_s2146" style="position:absolute;left:0;text-align:left;margin-left:83.05pt;margin-top:412.05pt;width:473.05pt;height:292.85pt;z-index:-1754;mso-position-horizontal-relative:page;mso-position-vertical-relative:page" coordorigin="1661,8241" coordsize="9461,5857">
            <v:shape id="_x0000_s2180" type="#_x0000_t75" style="position:absolute;left:7649;top:10013;width:3463;height:2425">
              <v:imagedata r:id="rId16" o:title=""/>
            </v:shape>
            <v:group id="_x0000_s2178" style="position:absolute;left:7707;top:8694;width:2;height:3248" coordorigin="7707,8694" coordsize="2,3248">
              <v:shape id="_x0000_s2179" style="position:absolute;left:7707;top:8694;width:2;height:3248" coordorigin="7707,8694" coordsize="0,3248" path="m7707,11942r,-3248e" filled="f" strokecolor="#574f54" strokeweight=".47242mm">
                <v:path arrowok="t"/>
              </v:shape>
            </v:group>
            <v:group id="_x0000_s2176" style="position:absolute;left:10928;top:8694;width:2;height:4253" coordorigin="10928,8694" coordsize="2,4253">
              <v:shape id="_x0000_s2177" style="position:absolute;left:10928;top:8694;width:2;height:4253" coordorigin="10928,8694" coordsize="0,4253" path="m10928,12947r,-4253e" filled="f" strokecolor="#5b5457" strokeweight="1.063mm">
                <v:path arrowok="t"/>
              </v:shape>
            </v:group>
            <v:group id="_x0000_s2174" style="position:absolute;left:1674;top:8282;width:9434;height:2" coordorigin="1674,8282" coordsize="9434,2">
              <v:shape id="_x0000_s2175" style="position:absolute;left:1674;top:8282;width:9434;height:2" coordorigin="1674,8282" coordsize="9434,0" path="m1674,8282r9434,e" filled="f" strokecolor="#fb0000" strokeweight=".35433mm">
                <v:path arrowok="t"/>
              </v:shape>
            </v:group>
            <v:group id="_x0000_s2172" style="position:absolute;left:1684;top:8272;width:2;height:5807" coordorigin="1684,8272" coordsize="2,5807">
              <v:shape id="_x0000_s2173" style="position:absolute;left:1684;top:8272;width:2;height:5807" coordorigin="1684,8272" coordsize="0,5807" path="m1684,14079r,-5807e" filled="f" strokecolor="#fb0000" strokeweight=".35433mm">
                <v:path arrowok="t"/>
              </v:shape>
            </v:group>
            <v:group id="_x0000_s2170" style="position:absolute;left:1908;top:8272;width:2;height:328" coordorigin="1908,8272" coordsize="2,328">
              <v:shape id="_x0000_s2171" style="position:absolute;left:1908;top:8272;width:2;height:328" coordorigin="1908,8272" coordsize="0,328" path="m1908,8600r,-328e" filled="f" strokecolor="#5b5454" strokeweight=".70864mm">
                <v:path arrowok="t"/>
              </v:shape>
            </v:group>
            <v:group id="_x0000_s2168" style="position:absolute;left:5129;top:8272;width:2;height:328" coordorigin="5129,8272" coordsize="2,328">
              <v:shape id="_x0000_s2169" style="position:absolute;left:5129;top:8272;width:2;height:328" coordorigin="5129,8272" coordsize="0,328" path="m5129,8600r,-328e" filled="f" strokecolor="#544b4f" strokeweight=".35433mm">
                <v:path arrowok="t"/>
              </v:shape>
            </v:group>
            <v:group id="_x0000_s2166" style="position:absolute;left:7707;top:8272;width:2;height:328" coordorigin="7707,8272" coordsize="2,328">
              <v:shape id="_x0000_s2167" style="position:absolute;left:7707;top:8272;width:2;height:328" coordorigin="7707,8272" coordsize="0,328" path="m7707,8600r,-328e" filled="f" strokecolor="#574f54" strokeweight=".47242mm">
                <v:path arrowok="t"/>
              </v:shape>
            </v:group>
            <v:group id="_x0000_s2164" style="position:absolute;left:10928;top:8272;width:2;height:328" coordorigin="10928,8272" coordsize="2,328">
              <v:shape id="_x0000_s2165" style="position:absolute;left:10928;top:8272;width:2;height:328" coordorigin="10928,8272" coordsize="0,328" path="m10928,8600r,-328e" filled="f" strokecolor="#5b5457" strokeweight="1.063mm">
                <v:path arrowok="t"/>
              </v:shape>
            </v:group>
            <v:group id="_x0000_s2161" style="position:absolute;left:11102;top:8272;width:2;height:5807" coordorigin="11102,8272" coordsize="2,5807">
              <v:shape id="_x0000_s2163" style="position:absolute;left:11102;top:8272;width:2;height:5807" coordorigin="11102,8272" coordsize="0,5807" path="m11102,14079r,-5807e" filled="f" strokecolor="#fb0000" strokeweight=".23622mm">
                <v:path arrowok="t"/>
              </v:shape>
              <v:shape id="_x0000_s2162" type="#_x0000_t75" style="position:absolute;left:1855;top:10368;width:3289;height:2264">
                <v:imagedata r:id="rId17" o:title=""/>
              </v:shape>
            </v:group>
            <v:group id="_x0000_s2159" style="position:absolute;left:1908;top:8694;width:2;height:4655" coordorigin="1908,8694" coordsize="2,4655">
              <v:shape id="_x0000_s2160" style="position:absolute;left:1908;top:8694;width:2;height:4655" coordorigin="1908,8694" coordsize="0,4655" path="m1908,13348r,-4654e" filled="f" strokecolor="#5b5454" strokeweight=".70864mm">
                <v:path arrowok="t"/>
              </v:shape>
            </v:group>
            <v:group id="_x0000_s2157" style="position:absolute;left:5129;top:8694;width:2;height:4655" coordorigin="5129,8694" coordsize="2,4655">
              <v:shape id="_x0000_s2158" style="position:absolute;left:5129;top:8694;width:2;height:4655" coordorigin="5129,8694" coordsize="0,4655" path="m5129,13348r,-4654e" filled="f" strokecolor="#544b4f" strokeweight=".35433mm">
                <v:path arrowok="t"/>
              </v:shape>
            </v:group>
            <v:group id="_x0000_s2155" style="position:absolute;left:1875;top:8647;width:9086;height:2" coordorigin="1875,8647" coordsize="9086,2">
              <v:shape id="_x0000_s2156" style="position:absolute;left:1875;top:8647;width:9086;height:2" coordorigin="1875,8647" coordsize="9086,0" path="m1875,8647r9086,e" filled="f" strokecolor="#575454" strokeweight="1.6535mm">
                <v:path arrowok="t"/>
              </v:shape>
            </v:group>
            <v:group id="_x0000_s2153" style="position:absolute;left:1908;top:13442;width:2;height:636" coordorigin="1908,13442" coordsize="2,636">
              <v:shape id="_x0000_s2154" style="position:absolute;left:1908;top:13442;width:2;height:636" coordorigin="1908,13442" coordsize="0,636" path="m1908,14079r,-637e" filled="f" strokecolor="#5b5454" strokeweight=".70864mm">
                <v:path arrowok="t"/>
              </v:shape>
            </v:group>
            <v:group id="_x0000_s2151" style="position:absolute;left:5129;top:13442;width:2;height:636" coordorigin="5129,13442" coordsize="2,636">
              <v:shape id="_x0000_s2152" style="position:absolute;left:5129;top:13442;width:2;height:636" coordorigin="5129,13442" coordsize="0,636" path="m5129,14079r,-637e" filled="f" strokecolor="#544b4f" strokeweight=".35433mm">
                <v:path arrowok="t"/>
              </v:shape>
            </v:group>
            <v:group id="_x0000_s2149" style="position:absolute;left:1888;top:13395;width:9066;height:2" coordorigin="1888,13395" coordsize="9066,2">
              <v:shape id="_x0000_s2150" style="position:absolute;left:1888;top:13395;width:9066;height:2" coordorigin="1888,13395" coordsize="9066,0" path="m1888,13395r9066,e" filled="f" strokecolor="#5b5454" strokeweight="1.6535mm">
                <v:path arrowok="t"/>
              </v:shape>
            </v:group>
            <v:group id="_x0000_s2147" style="position:absolute;left:1674;top:14065;width:9434;height:2" coordorigin="1674,14065" coordsize="9434,2">
              <v:shape id="_x0000_s2148" style="position:absolute;left:1674;top:14065;width:9434;height:2" coordorigin="1674,14065" coordsize="9434,0" path="m1674,14065r9434,e" filled="f" strokecolor="#fb1818" strokeweight=".47242mm">
                <v:path arrowok="t"/>
              </v:shape>
            </v:group>
            <w10:wrap anchorx="page" anchory="page"/>
          </v:group>
        </w:pict>
      </w:r>
      <w:r w:rsidR="00FE64F8">
        <w:rPr>
          <w:rFonts w:ascii="Times New Roman" w:eastAsia="Times New Roman" w:hAnsi="Times New Roman" w:cs="Times New Roman"/>
          <w:b/>
          <w:bCs/>
          <w:sz w:val="26"/>
          <w:szCs w:val="26"/>
        </w:rPr>
        <w:t>2.8.</w:t>
      </w:r>
      <w:r w:rsidR="00FE64F8"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proofErr w:type="spellStart"/>
      <w:r w:rsidR="00FE64F8">
        <w:rPr>
          <w:rFonts w:ascii="Arial" w:eastAsia="Arial" w:hAnsi="Arial" w:cs="Arial"/>
          <w:b/>
          <w:bCs/>
          <w:w w:val="96"/>
          <w:sz w:val="23"/>
          <w:szCs w:val="23"/>
        </w:rPr>
        <w:t>AvtLI.lEtwnLO'l</w:t>
      </w:r>
      <w:proofErr w:type="spellEnd"/>
      <w:r w:rsidR="00FE64F8">
        <w:rPr>
          <w:rFonts w:ascii="Arial" w:eastAsia="Arial" w:hAnsi="Arial" w:cs="Arial"/>
          <w:b/>
          <w:bCs/>
          <w:spacing w:val="-21"/>
          <w:w w:val="96"/>
          <w:sz w:val="23"/>
          <w:szCs w:val="23"/>
        </w:rPr>
        <w:t xml:space="preserve"> </w:t>
      </w:r>
      <w:proofErr w:type="spellStart"/>
      <w:r w:rsidR="00FE64F8">
        <w:rPr>
          <w:rFonts w:ascii="Arial" w:eastAsia="Arial" w:hAnsi="Arial" w:cs="Arial"/>
          <w:b/>
          <w:bCs/>
          <w:sz w:val="23"/>
          <w:szCs w:val="23"/>
        </w:rPr>
        <w:t>nupKayLwv</w:t>
      </w:r>
      <w:proofErr w:type="spellEnd"/>
      <w:r w:rsidR="00FE64F8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proofErr w:type="spellStart"/>
      <w:r w:rsidR="00FE64F8">
        <w:rPr>
          <w:rFonts w:ascii="Arial" w:eastAsia="Arial" w:hAnsi="Arial" w:cs="Arial"/>
          <w:b/>
          <w:bCs/>
          <w:sz w:val="23"/>
          <w:szCs w:val="23"/>
        </w:rPr>
        <w:t>llE</w:t>
      </w:r>
      <w:proofErr w:type="spellEnd"/>
      <w:r w:rsidR="00FE64F8"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proofErr w:type="spellStart"/>
      <w:proofErr w:type="gramStart"/>
      <w:r w:rsidR="00FE64F8">
        <w:rPr>
          <w:rFonts w:ascii="Arial" w:eastAsia="Arial" w:hAnsi="Arial" w:cs="Arial"/>
          <w:b/>
          <w:bCs/>
          <w:sz w:val="23"/>
          <w:szCs w:val="23"/>
        </w:rPr>
        <w:t>nupoaPEat</w:t>
      </w:r>
      <w:proofErr w:type="spellEnd"/>
      <w:r w:rsidR="00FE64F8"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r w:rsidR="00FE64F8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proofErr w:type="spellStart"/>
      <w:r w:rsidR="00FE64F8">
        <w:rPr>
          <w:rFonts w:ascii="Arial" w:eastAsia="Arial" w:hAnsi="Arial" w:cs="Arial"/>
          <w:b/>
          <w:bCs/>
          <w:w w:val="106"/>
          <w:sz w:val="23"/>
          <w:szCs w:val="23"/>
        </w:rPr>
        <w:t>pEc</w:t>
      </w:r>
      <w:proofErr w:type="spellEnd"/>
      <w:proofErr w:type="gramEnd"/>
      <w:r w:rsidR="00FE64F8">
        <w:rPr>
          <w:rFonts w:ascii="Arial" w:eastAsia="Arial" w:hAnsi="Arial" w:cs="Arial"/>
          <w:b/>
          <w:bCs/>
          <w:w w:val="106"/>
          <w:sz w:val="23"/>
          <w:szCs w:val="23"/>
        </w:rPr>
        <w:t>;</w:t>
      </w:r>
    </w:p>
    <w:p w:rsidR="004713AA" w:rsidRDefault="004713AA">
      <w:pPr>
        <w:spacing w:before="6" w:after="0" w:line="140" w:lineRule="exact"/>
        <w:rPr>
          <w:sz w:val="14"/>
          <w:szCs w:val="14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tabs>
          <w:tab w:val="left" w:pos="6780"/>
        </w:tabs>
        <w:spacing w:after="0" w:line="240" w:lineRule="auto"/>
        <w:ind w:left="871" w:right="-20"/>
        <w:rPr>
          <w:rFonts w:ascii="Arial" w:eastAsia="Arial" w:hAnsi="Arial" w:cs="Arial"/>
          <w:sz w:val="43"/>
          <w:szCs w:val="43"/>
        </w:rPr>
      </w:pPr>
      <w:r>
        <w:rPr>
          <w:rFonts w:ascii="Times New Roman" w:eastAsia="Times New Roman" w:hAnsi="Times New Roman" w:cs="Times New Roman"/>
          <w:color w:val="524D4F"/>
          <w:w w:val="51"/>
          <w:position w:val="-17"/>
          <w:sz w:val="45"/>
          <w:szCs w:val="45"/>
        </w:rPr>
        <w:t>AAOOL</w:t>
      </w:r>
      <w:r>
        <w:rPr>
          <w:rFonts w:ascii="Times New Roman" w:eastAsia="Times New Roman" w:hAnsi="Times New Roman" w:cs="Times New Roman"/>
          <w:color w:val="524D4F"/>
          <w:spacing w:val="-42"/>
          <w:w w:val="51"/>
          <w:position w:val="-17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524D4F"/>
          <w:position w:val="-17"/>
          <w:sz w:val="45"/>
          <w:szCs w:val="45"/>
        </w:rPr>
        <w:tab/>
      </w:r>
      <w:r>
        <w:rPr>
          <w:rFonts w:ascii="Arial" w:eastAsia="Arial" w:hAnsi="Arial" w:cs="Arial"/>
          <w:color w:val="696264"/>
          <w:w w:val="51"/>
          <w:sz w:val="43"/>
          <w:szCs w:val="43"/>
        </w:rPr>
        <w:t>EQETO</w: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" w:after="0" w:line="200" w:lineRule="exact"/>
        <w:rPr>
          <w:sz w:val="20"/>
          <w:szCs w:val="20"/>
        </w:rPr>
      </w:pPr>
    </w:p>
    <w:p w:rsidR="004713AA" w:rsidRDefault="001320EC">
      <w:pPr>
        <w:spacing w:after="0" w:line="262" w:lineRule="auto"/>
        <w:ind w:left="3254" w:right="3342" w:firstLine="174"/>
        <w:jc w:val="both"/>
        <w:rPr>
          <w:rFonts w:ascii="Arial" w:eastAsia="Arial" w:hAnsi="Arial" w:cs="Arial"/>
          <w:sz w:val="39"/>
          <w:szCs w:val="39"/>
        </w:rPr>
      </w:pPr>
      <w:r w:rsidRPr="001320E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45" type="#_x0000_t202" style="position:absolute;left:0;text-align:left;margin-left:278.55pt;margin-top:26.95pt;width:20.35pt;height:5pt;z-index:-1753;mso-position-horizontal-relative:page" filled="f" stroked="f">
            <v:textbox inset="0,0,0,0">
              <w:txbxContent>
                <w:p w:rsidR="00255DF0" w:rsidRDefault="00255DF0">
                  <w:pPr>
                    <w:tabs>
                      <w:tab w:val="left" w:pos="360"/>
                    </w:tabs>
                    <w:spacing w:after="0" w:line="100" w:lineRule="exact"/>
                    <w:ind w:right="-5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i/>
                      <w:color w:val="696264"/>
                      <w:w w:val="16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696264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i/>
                      <w:color w:val="908E90"/>
                      <w:w w:val="163"/>
                      <w:sz w:val="10"/>
                      <w:szCs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 w:rsidR="00FE64F8">
        <w:rPr>
          <w:rFonts w:ascii="Arial" w:eastAsia="Arial" w:hAnsi="Arial" w:cs="Arial"/>
          <w:i/>
          <w:color w:val="524D4F"/>
          <w:w w:val="50"/>
          <w:sz w:val="39"/>
          <w:szCs w:val="39"/>
        </w:rPr>
        <w:t>vriJl&amp;</w:t>
      </w:r>
      <w:proofErr w:type="gramEnd"/>
      <w:r w:rsidR="00FE64F8">
        <w:rPr>
          <w:rFonts w:ascii="Arial" w:eastAsia="Arial" w:hAnsi="Arial" w:cs="Arial"/>
          <w:i/>
          <w:color w:val="524D4F"/>
          <w:w w:val="50"/>
          <w:sz w:val="39"/>
          <w:szCs w:val="39"/>
        </w:rPr>
        <w:t>rOJnfart</w:t>
      </w:r>
      <w:proofErr w:type="spellEnd"/>
      <w:r w:rsidR="00FE64F8">
        <w:rPr>
          <w:rFonts w:ascii="Arial" w:eastAsia="Arial" w:hAnsi="Arial" w:cs="Arial"/>
          <w:i/>
          <w:color w:val="524D4F"/>
          <w:w w:val="50"/>
          <w:sz w:val="39"/>
          <w:szCs w:val="39"/>
        </w:rPr>
        <w:t xml:space="preserve">. </w:t>
      </w:r>
      <w:proofErr w:type="spellStart"/>
      <w:proofErr w:type="gramStart"/>
      <w:r w:rsidR="00FE64F8">
        <w:rPr>
          <w:rFonts w:ascii="Arial" w:eastAsia="Arial" w:hAnsi="Arial" w:cs="Arial"/>
          <w:i/>
          <w:color w:val="696264"/>
          <w:w w:val="50"/>
          <w:sz w:val="39"/>
          <w:szCs w:val="39"/>
        </w:rPr>
        <w:t>rqv</w:t>
      </w:r>
      <w:proofErr w:type="spellEnd"/>
      <w:proofErr w:type="gramEnd"/>
      <w:r w:rsidR="00FE64F8">
        <w:rPr>
          <w:rFonts w:ascii="Arial" w:eastAsia="Arial" w:hAnsi="Arial" w:cs="Arial"/>
          <w:i/>
          <w:color w:val="696264"/>
          <w:w w:val="50"/>
          <w:sz w:val="39"/>
          <w:szCs w:val="39"/>
        </w:rPr>
        <w:t xml:space="preserve"> </w:t>
      </w:r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 xml:space="preserve">nupKay1a </w:t>
      </w:r>
      <w:proofErr w:type="spellStart"/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>ezovraq</w:t>
      </w:r>
      <w:proofErr w:type="spellEnd"/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 xml:space="preserve">  </w:t>
      </w:r>
      <w:r w:rsidR="00FE64F8">
        <w:rPr>
          <w:rFonts w:ascii="Arial" w:eastAsia="Arial" w:hAnsi="Arial" w:cs="Arial"/>
          <w:i/>
          <w:color w:val="696264"/>
          <w:spacing w:val="26"/>
          <w:w w:val="49"/>
          <w:sz w:val="39"/>
          <w:szCs w:val="39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>rov</w:t>
      </w:r>
      <w:proofErr w:type="spellEnd"/>
      <w:r w:rsidR="00FE64F8">
        <w:rPr>
          <w:rFonts w:ascii="Arial" w:eastAsia="Arial" w:hAnsi="Arial" w:cs="Arial"/>
          <w:i/>
          <w:color w:val="696264"/>
          <w:w w:val="49"/>
          <w:sz w:val="39"/>
          <w:szCs w:val="39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524D4F"/>
          <w:w w:val="53"/>
          <w:sz w:val="39"/>
          <w:szCs w:val="39"/>
        </w:rPr>
        <w:t>atp</w:t>
      </w:r>
      <w:r w:rsidR="00FE64F8">
        <w:rPr>
          <w:rFonts w:ascii="Arial" w:eastAsia="Arial" w:hAnsi="Arial" w:cs="Arial"/>
          <w:i/>
          <w:color w:val="524D4F"/>
          <w:w w:val="54"/>
          <w:sz w:val="39"/>
          <w:szCs w:val="39"/>
        </w:rPr>
        <w:t>a</w:t>
      </w:r>
      <w:proofErr w:type="spellEnd"/>
      <w:r w:rsidR="00FE64F8">
        <w:rPr>
          <w:rFonts w:ascii="Arial" w:eastAsia="Arial" w:hAnsi="Arial" w:cs="Arial"/>
          <w:i/>
          <w:color w:val="524D4F"/>
          <w:spacing w:val="-69"/>
          <w:sz w:val="39"/>
          <w:szCs w:val="39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524D4F"/>
          <w:w w:val="53"/>
          <w:sz w:val="39"/>
          <w:szCs w:val="39"/>
        </w:rPr>
        <w:t>arqv</w:t>
      </w:r>
      <w:proofErr w:type="spellEnd"/>
      <w:r w:rsidR="00FE64F8">
        <w:rPr>
          <w:rFonts w:ascii="Arial" w:eastAsia="Arial" w:hAnsi="Arial" w:cs="Arial"/>
          <w:i/>
          <w:color w:val="524D4F"/>
          <w:spacing w:val="-55"/>
          <w:sz w:val="39"/>
          <w:szCs w:val="39"/>
        </w:rPr>
        <w:t xml:space="preserve"> </w:t>
      </w:r>
      <w:r w:rsidR="00FE64F8">
        <w:rPr>
          <w:rFonts w:ascii="Arial" w:eastAsia="Arial" w:hAnsi="Arial" w:cs="Arial"/>
          <w:color w:val="696264"/>
          <w:w w:val="59"/>
          <w:sz w:val="45"/>
          <w:szCs w:val="45"/>
        </w:rPr>
        <w:t>!</w:t>
      </w:r>
      <w:proofErr w:type="spellStart"/>
      <w:r w:rsidR="00FE64F8">
        <w:rPr>
          <w:rFonts w:ascii="Arial" w:eastAsia="Arial" w:hAnsi="Arial" w:cs="Arial"/>
          <w:color w:val="696264"/>
          <w:w w:val="59"/>
          <w:sz w:val="45"/>
          <w:szCs w:val="45"/>
        </w:rPr>
        <w:t>Uar</w:t>
      </w:r>
      <w:proofErr w:type="spellEnd"/>
      <w:r w:rsidR="00FE64F8">
        <w:rPr>
          <w:rFonts w:ascii="Arial" w:eastAsia="Arial" w:hAnsi="Arial" w:cs="Arial"/>
          <w:color w:val="696264"/>
          <w:spacing w:val="-79"/>
          <w:sz w:val="45"/>
          <w:szCs w:val="45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524D4F"/>
          <w:w w:val="71"/>
          <w:sz w:val="39"/>
          <w:szCs w:val="39"/>
        </w:rPr>
        <w:t>aa</w:t>
      </w:r>
      <w:proofErr w:type="spellEnd"/>
    </w:p>
    <w:p w:rsidR="004713AA" w:rsidRDefault="004713AA">
      <w:pPr>
        <w:spacing w:before="9" w:after="0" w:line="130" w:lineRule="exact"/>
        <w:rPr>
          <w:sz w:val="13"/>
          <w:szCs w:val="13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tabs>
          <w:tab w:val="left" w:pos="4300"/>
          <w:tab w:val="left" w:pos="5020"/>
        </w:tabs>
        <w:spacing w:after="0" w:line="240" w:lineRule="auto"/>
        <w:ind w:left="3551" w:right="2839"/>
        <w:jc w:val="center"/>
        <w:rPr>
          <w:rFonts w:ascii="Arial" w:eastAsia="Arial" w:hAnsi="Arial" w:cs="Arial"/>
          <w:sz w:val="42"/>
          <w:szCs w:val="42"/>
        </w:rPr>
      </w:pPr>
      <w:proofErr w:type="spellStart"/>
      <w:proofErr w:type="gramStart"/>
      <w:r>
        <w:rPr>
          <w:rFonts w:ascii="Arial" w:eastAsia="Arial" w:hAnsi="Arial" w:cs="Arial"/>
          <w:i/>
          <w:color w:val="524D4F"/>
          <w:w w:val="74"/>
          <w:sz w:val="42"/>
          <w:szCs w:val="42"/>
        </w:rPr>
        <w:t>fla</w:t>
      </w:r>
      <w:proofErr w:type="spellEnd"/>
      <w:proofErr w:type="gramEnd"/>
      <w:r>
        <w:rPr>
          <w:rFonts w:ascii="Arial" w:eastAsia="Arial" w:hAnsi="Arial" w:cs="Arial"/>
          <w:i/>
          <w:color w:val="524D4F"/>
          <w:sz w:val="42"/>
          <w:szCs w:val="42"/>
        </w:rPr>
        <w:tab/>
      </w:r>
      <w:r>
        <w:rPr>
          <w:rFonts w:ascii="Times New Roman" w:eastAsia="Times New Roman" w:hAnsi="Times New Roman" w:cs="Times New Roman"/>
          <w:i/>
          <w:color w:val="524D4F"/>
          <w:w w:val="56"/>
          <w:sz w:val="38"/>
          <w:szCs w:val="38"/>
        </w:rPr>
        <w:t>T</w:t>
      </w:r>
      <w:r>
        <w:rPr>
          <w:rFonts w:ascii="Times New Roman" w:eastAsia="Times New Roman" w:hAnsi="Times New Roman" w:cs="Times New Roman"/>
          <w:i/>
          <w:color w:val="524D4F"/>
          <w:spacing w:val="-4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524D4F"/>
          <w:w w:val="55"/>
          <w:sz w:val="38"/>
          <w:szCs w:val="38"/>
        </w:rPr>
        <w:t>V</w:t>
      </w:r>
      <w:r>
        <w:rPr>
          <w:rFonts w:ascii="Times New Roman" w:eastAsia="Times New Roman" w:hAnsi="Times New Roman" w:cs="Times New Roman"/>
          <w:i/>
          <w:color w:val="524D4F"/>
          <w:sz w:val="38"/>
          <w:szCs w:val="38"/>
        </w:rPr>
        <w:tab/>
      </w:r>
      <w:proofErr w:type="spellStart"/>
      <w:r>
        <w:rPr>
          <w:rFonts w:ascii="Arial" w:eastAsia="Arial" w:hAnsi="Arial" w:cs="Arial"/>
          <w:i/>
          <w:color w:val="524D4F"/>
          <w:w w:val="55"/>
          <w:sz w:val="42"/>
          <w:szCs w:val="42"/>
        </w:rPr>
        <w:t>Karda</w:t>
      </w:r>
      <w:proofErr w:type="spellEnd"/>
      <w:r>
        <w:rPr>
          <w:rFonts w:ascii="Arial" w:eastAsia="Arial" w:hAnsi="Arial" w:cs="Arial"/>
          <w:i/>
          <w:color w:val="524D4F"/>
          <w:spacing w:val="-52"/>
          <w:sz w:val="42"/>
          <w:szCs w:val="42"/>
        </w:rPr>
        <w:t xml:space="preserve"> </w:t>
      </w:r>
      <w:r>
        <w:rPr>
          <w:rFonts w:ascii="Arial" w:eastAsia="Arial" w:hAnsi="Arial" w:cs="Arial"/>
          <w:i/>
          <w:color w:val="524D4F"/>
          <w:w w:val="56"/>
          <w:sz w:val="42"/>
          <w:szCs w:val="42"/>
        </w:rPr>
        <w:t>ea</w:t>
      </w:r>
    </w:p>
    <w:p w:rsidR="004713AA" w:rsidRDefault="00FE64F8">
      <w:pPr>
        <w:tabs>
          <w:tab w:val="left" w:pos="5160"/>
        </w:tabs>
        <w:spacing w:before="67" w:after="0" w:line="140" w:lineRule="exact"/>
        <w:ind w:left="4374" w:right="350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264"/>
          <w:w w:val="350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696264"/>
          <w:position w:val="-2"/>
          <w:sz w:val="14"/>
          <w:szCs w:val="14"/>
        </w:rPr>
        <w:tab/>
      </w:r>
      <w:r>
        <w:rPr>
          <w:rFonts w:ascii="Arial" w:eastAsia="Arial" w:hAnsi="Arial" w:cs="Arial"/>
          <w:color w:val="696264"/>
          <w:w w:val="350"/>
          <w:position w:val="-2"/>
          <w:sz w:val="14"/>
          <w:szCs w:val="14"/>
        </w:rPr>
        <w:t>I</w:t>
      </w:r>
    </w:p>
    <w:p w:rsidR="004713AA" w:rsidRDefault="00FE64F8">
      <w:pPr>
        <w:tabs>
          <w:tab w:val="left" w:pos="4780"/>
          <w:tab w:val="left" w:pos="5580"/>
        </w:tabs>
        <w:spacing w:after="0" w:line="357" w:lineRule="exact"/>
        <w:ind w:left="3562" w:right="2792"/>
        <w:jc w:val="center"/>
        <w:rPr>
          <w:rFonts w:ascii="Arial" w:eastAsia="Arial" w:hAnsi="Arial" w:cs="Arial"/>
          <w:sz w:val="37"/>
          <w:szCs w:val="37"/>
        </w:rPr>
      </w:pPr>
      <w:proofErr w:type="spellStart"/>
      <w:proofErr w:type="gramStart"/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nupKayuvv</w:t>
      </w:r>
      <w:proofErr w:type="spellEnd"/>
      <w:proofErr w:type="gramEnd"/>
      <w:r>
        <w:rPr>
          <w:rFonts w:ascii="Arial" w:eastAsia="Arial" w:hAnsi="Arial" w:cs="Arial"/>
          <w:i/>
          <w:color w:val="524D4F"/>
          <w:position w:val="1"/>
          <w:sz w:val="37"/>
          <w:szCs w:val="37"/>
        </w:rPr>
        <w:tab/>
      </w:r>
      <w:proofErr w:type="spellStart"/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uypmv</w:t>
      </w:r>
      <w:proofErr w:type="spellEnd"/>
      <w:r>
        <w:rPr>
          <w:rFonts w:ascii="Arial" w:eastAsia="Arial" w:hAnsi="Arial" w:cs="Arial"/>
          <w:i/>
          <w:color w:val="524D4F"/>
          <w:position w:val="1"/>
          <w:sz w:val="37"/>
          <w:szCs w:val="37"/>
        </w:rPr>
        <w:tab/>
      </w:r>
      <w:proofErr w:type="spellStart"/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Kav</w:t>
      </w:r>
      <w:proofErr w:type="spellEnd"/>
      <w:r>
        <w:rPr>
          <w:rFonts w:ascii="Arial" w:eastAsia="Arial" w:hAnsi="Arial" w:cs="Arial"/>
          <w:i/>
          <w:color w:val="524D4F"/>
          <w:w w:val="57"/>
          <w:position w:val="1"/>
          <w:sz w:val="37"/>
          <w:szCs w:val="37"/>
        </w:rPr>
        <w:t>·</w:t>
      </w:r>
    </w:p>
    <w:p w:rsidR="004713AA" w:rsidRDefault="00FE64F8">
      <w:pPr>
        <w:spacing w:before="42" w:after="0" w:line="240" w:lineRule="auto"/>
        <w:ind w:left="3540" w:right="2865"/>
        <w:jc w:val="center"/>
        <w:rPr>
          <w:rFonts w:ascii="Arial" w:eastAsia="Arial" w:hAnsi="Arial" w:cs="Arial"/>
          <w:sz w:val="50"/>
          <w:szCs w:val="50"/>
        </w:rPr>
      </w:pPr>
      <w:proofErr w:type="gramStart"/>
      <w:r>
        <w:rPr>
          <w:rFonts w:ascii="Arial" w:eastAsia="Arial" w:hAnsi="Arial" w:cs="Arial"/>
          <w:i/>
          <w:color w:val="524D4F"/>
          <w:w w:val="50"/>
          <w:sz w:val="33"/>
          <w:szCs w:val="33"/>
        </w:rPr>
        <w:t>a</w:t>
      </w:r>
      <w:proofErr w:type="gramEnd"/>
      <w:r>
        <w:rPr>
          <w:rFonts w:ascii="Arial" w:eastAsia="Arial" w:hAnsi="Arial" w:cs="Arial"/>
          <w:i/>
          <w:color w:val="524D4F"/>
          <w:spacing w:val="-46"/>
          <w:sz w:val="33"/>
          <w:szCs w:val="33"/>
        </w:rPr>
        <w:t xml:space="preserve"> </w:t>
      </w:r>
      <w:r>
        <w:rPr>
          <w:rFonts w:ascii="Arial" w:eastAsia="Arial" w:hAnsi="Arial" w:cs="Arial"/>
          <w:i/>
          <w:color w:val="524D4F"/>
          <w:w w:val="49"/>
          <w:sz w:val="33"/>
          <w:szCs w:val="33"/>
        </w:rPr>
        <w:t xml:space="preserve">JOJV   </w:t>
      </w:r>
      <w:r>
        <w:rPr>
          <w:rFonts w:ascii="Arial" w:eastAsia="Arial" w:hAnsi="Arial" w:cs="Arial"/>
          <w:i/>
          <w:color w:val="524D4F"/>
          <w:spacing w:val="17"/>
          <w:w w:val="49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i/>
          <w:color w:val="524D4F"/>
          <w:w w:val="49"/>
          <w:sz w:val="42"/>
          <w:szCs w:val="42"/>
        </w:rPr>
        <w:t>apz</w:t>
      </w:r>
      <w:proofErr w:type="spellEnd"/>
      <w:r>
        <w:rPr>
          <w:rFonts w:ascii="Arial" w:eastAsia="Arial" w:hAnsi="Arial" w:cs="Arial"/>
          <w:i/>
          <w:color w:val="524D4F"/>
          <w:w w:val="49"/>
          <w:sz w:val="42"/>
          <w:szCs w:val="42"/>
        </w:rPr>
        <w:t>[</w:t>
      </w:r>
      <w:proofErr w:type="spellStart"/>
      <w:r>
        <w:rPr>
          <w:rFonts w:ascii="Arial" w:eastAsia="Arial" w:hAnsi="Arial" w:cs="Arial"/>
          <w:i/>
          <w:color w:val="524D4F"/>
          <w:w w:val="49"/>
          <w:sz w:val="42"/>
          <w:szCs w:val="42"/>
        </w:rPr>
        <w:t>ar</w:t>
      </w:r>
      <w:proofErr w:type="spellEnd"/>
      <w:r>
        <w:rPr>
          <w:rFonts w:ascii="Arial" w:eastAsia="Arial" w:hAnsi="Arial" w:cs="Arial"/>
          <w:i/>
          <w:color w:val="524D4F"/>
          <w:w w:val="49"/>
          <w:sz w:val="42"/>
          <w:szCs w:val="42"/>
        </w:rPr>
        <w:t xml:space="preserve">&amp; </w:t>
      </w:r>
      <w:r>
        <w:rPr>
          <w:rFonts w:ascii="Arial" w:eastAsia="Arial" w:hAnsi="Arial" w:cs="Arial"/>
          <w:i/>
          <w:color w:val="524D4F"/>
          <w:spacing w:val="33"/>
          <w:w w:val="49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color w:val="524D4F"/>
          <w:w w:val="49"/>
          <w:sz w:val="49"/>
          <w:szCs w:val="49"/>
        </w:rPr>
        <w:t>ao</w:t>
      </w:r>
      <w:proofErr w:type="spellEnd"/>
      <w:r>
        <w:rPr>
          <w:rFonts w:ascii="Arial" w:eastAsia="Arial" w:hAnsi="Arial" w:cs="Arial"/>
          <w:i/>
          <w:color w:val="524D4F"/>
          <w:w w:val="49"/>
          <w:sz w:val="49"/>
          <w:szCs w:val="49"/>
        </w:rPr>
        <w:t xml:space="preserve"> </w:t>
      </w:r>
      <w:r>
        <w:rPr>
          <w:rFonts w:ascii="Arial" w:eastAsia="Arial" w:hAnsi="Arial" w:cs="Arial"/>
          <w:i/>
          <w:color w:val="524D4F"/>
          <w:spacing w:val="61"/>
          <w:w w:val="49"/>
          <w:sz w:val="49"/>
          <w:szCs w:val="49"/>
        </w:rPr>
        <w:t xml:space="preserve"> </w:t>
      </w:r>
      <w:r>
        <w:rPr>
          <w:rFonts w:ascii="Arial" w:eastAsia="Arial" w:hAnsi="Arial" w:cs="Arial"/>
          <w:color w:val="696264"/>
          <w:w w:val="58"/>
          <w:sz w:val="50"/>
          <w:szCs w:val="50"/>
        </w:rPr>
        <w:t>r</w:t>
      </w:r>
      <w:r>
        <w:rPr>
          <w:rFonts w:ascii="Arial" w:eastAsia="Arial" w:hAnsi="Arial" w:cs="Arial"/>
          <w:color w:val="696264"/>
          <w:spacing w:val="-59"/>
          <w:sz w:val="50"/>
          <w:szCs w:val="50"/>
        </w:rPr>
        <w:t xml:space="preserve"> </w:t>
      </w:r>
      <w:r>
        <w:rPr>
          <w:rFonts w:ascii="Arial" w:eastAsia="Arial" w:hAnsi="Arial" w:cs="Arial"/>
          <w:color w:val="696264"/>
          <w:w w:val="58"/>
          <w:sz w:val="50"/>
          <w:szCs w:val="50"/>
        </w:rPr>
        <w:t>v</w:t>
      </w:r>
    </w:p>
    <w:p w:rsidR="004713AA" w:rsidRDefault="00FE64F8">
      <w:pPr>
        <w:tabs>
          <w:tab w:val="left" w:pos="4740"/>
        </w:tabs>
        <w:spacing w:before="24" w:after="0" w:line="240" w:lineRule="auto"/>
        <w:ind w:left="3606" w:right="2802"/>
        <w:jc w:val="center"/>
        <w:rPr>
          <w:rFonts w:ascii="Arial" w:eastAsia="Arial" w:hAnsi="Arial" w:cs="Arial"/>
          <w:sz w:val="49"/>
          <w:szCs w:val="49"/>
        </w:rPr>
      </w:pPr>
      <w:proofErr w:type="spellStart"/>
      <w:proofErr w:type="gramStart"/>
      <w:r>
        <w:rPr>
          <w:rFonts w:ascii="Arial" w:eastAsia="Arial" w:hAnsi="Arial" w:cs="Arial"/>
          <w:i/>
          <w:color w:val="524D4F"/>
          <w:w w:val="54"/>
          <w:sz w:val="49"/>
          <w:szCs w:val="49"/>
        </w:rPr>
        <w:t>da</w:t>
      </w:r>
      <w:r>
        <w:rPr>
          <w:rFonts w:ascii="Arial" w:eastAsia="Arial" w:hAnsi="Arial" w:cs="Arial"/>
          <w:i/>
          <w:color w:val="524D4F"/>
          <w:spacing w:val="34"/>
          <w:w w:val="54"/>
          <w:sz w:val="49"/>
          <w:szCs w:val="49"/>
        </w:rPr>
        <w:t>l</w:t>
      </w:r>
      <w:proofErr w:type="spellEnd"/>
      <w:proofErr w:type="gramEnd"/>
      <w:r>
        <w:rPr>
          <w:rFonts w:ascii="Arial" w:eastAsia="Arial" w:hAnsi="Arial" w:cs="Arial"/>
          <w:i/>
          <w:color w:val="383434"/>
          <w:w w:val="23"/>
          <w:sz w:val="49"/>
          <w:szCs w:val="49"/>
        </w:rPr>
        <w:t>/</w:t>
      </w:r>
      <w:r>
        <w:rPr>
          <w:rFonts w:ascii="Arial" w:eastAsia="Arial" w:hAnsi="Arial" w:cs="Arial"/>
          <w:i/>
          <w:color w:val="383434"/>
          <w:spacing w:val="41"/>
          <w:sz w:val="49"/>
          <w:szCs w:val="49"/>
        </w:rPr>
        <w:t xml:space="preserve"> </w:t>
      </w:r>
      <w:r>
        <w:rPr>
          <w:rFonts w:ascii="Arial" w:eastAsia="Arial" w:hAnsi="Arial" w:cs="Arial"/>
          <w:i/>
          <w:color w:val="524D4F"/>
          <w:w w:val="42"/>
          <w:sz w:val="37"/>
          <w:szCs w:val="37"/>
        </w:rPr>
        <w:t>Kat</w:t>
      </w:r>
      <w:r>
        <w:rPr>
          <w:rFonts w:ascii="Arial" w:eastAsia="Arial" w:hAnsi="Arial" w:cs="Arial"/>
          <w:i/>
          <w:color w:val="524D4F"/>
          <w:spacing w:val="12"/>
          <w:w w:val="42"/>
          <w:sz w:val="37"/>
          <w:szCs w:val="37"/>
        </w:rPr>
        <w:t xml:space="preserve"> </w:t>
      </w:r>
      <w:r>
        <w:rPr>
          <w:rFonts w:ascii="Arial" w:eastAsia="Arial" w:hAnsi="Arial" w:cs="Arial"/>
          <w:i/>
          <w:color w:val="524D4F"/>
          <w:sz w:val="37"/>
          <w:szCs w:val="37"/>
        </w:rPr>
        <w:tab/>
      </w:r>
      <w:proofErr w:type="spellStart"/>
      <w:r>
        <w:rPr>
          <w:rFonts w:ascii="Arial" w:eastAsia="Arial" w:hAnsi="Arial" w:cs="Arial"/>
          <w:i/>
          <w:color w:val="524D4F"/>
          <w:w w:val="42"/>
          <w:sz w:val="49"/>
          <w:szCs w:val="49"/>
        </w:rPr>
        <w:t>npoard</w:t>
      </w:r>
      <w:proofErr w:type="spellEnd"/>
      <w:r>
        <w:rPr>
          <w:rFonts w:ascii="Arial" w:eastAsia="Arial" w:hAnsi="Arial" w:cs="Arial"/>
          <w:i/>
          <w:color w:val="524D4F"/>
          <w:w w:val="42"/>
          <w:sz w:val="49"/>
          <w:szCs w:val="49"/>
        </w:rPr>
        <w:t xml:space="preserve">   </w:t>
      </w:r>
      <w:r>
        <w:rPr>
          <w:rFonts w:ascii="Arial" w:eastAsia="Arial" w:hAnsi="Arial" w:cs="Arial"/>
          <w:i/>
          <w:color w:val="524D4F"/>
          <w:spacing w:val="44"/>
          <w:w w:val="42"/>
          <w:sz w:val="49"/>
          <w:szCs w:val="49"/>
        </w:rPr>
        <w:t xml:space="preserve"> </w:t>
      </w:r>
      <w:proofErr w:type="spellStart"/>
      <w:r>
        <w:rPr>
          <w:rFonts w:ascii="Arial" w:eastAsia="Arial" w:hAnsi="Arial" w:cs="Arial"/>
          <w:i/>
          <w:color w:val="524D4F"/>
          <w:w w:val="42"/>
          <w:sz w:val="49"/>
          <w:szCs w:val="49"/>
        </w:rPr>
        <w:t>ano</w:t>
      </w:r>
      <w:proofErr w:type="spellEnd"/>
    </w:p>
    <w:p w:rsidR="004713AA" w:rsidRDefault="00FE64F8">
      <w:pPr>
        <w:spacing w:before="86" w:after="0" w:line="144" w:lineRule="exact"/>
        <w:ind w:left="3946" w:right="473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08E90"/>
          <w:w w:val="350"/>
          <w:position w:val="-2"/>
          <w:sz w:val="14"/>
          <w:szCs w:val="14"/>
        </w:rPr>
        <w:t>I</w:t>
      </w:r>
    </w:p>
    <w:p w:rsidR="004713AA" w:rsidRDefault="00FE64F8">
      <w:pPr>
        <w:spacing w:after="0" w:line="361" w:lineRule="exact"/>
        <w:ind w:left="3562" w:right="4791"/>
        <w:jc w:val="center"/>
        <w:rPr>
          <w:rFonts w:ascii="Arial" w:eastAsia="Arial" w:hAnsi="Arial" w:cs="Arial"/>
          <w:sz w:val="37"/>
          <w:szCs w:val="37"/>
        </w:rPr>
      </w:pPr>
      <w:proofErr w:type="spellStart"/>
      <w:proofErr w:type="gramStart"/>
      <w:r>
        <w:rPr>
          <w:rFonts w:ascii="Arial" w:eastAsia="Arial" w:hAnsi="Arial" w:cs="Arial"/>
          <w:i/>
          <w:color w:val="524D4F"/>
          <w:w w:val="50"/>
          <w:position w:val="1"/>
          <w:sz w:val="37"/>
          <w:szCs w:val="37"/>
        </w:rPr>
        <w:t>avrrJ</w:t>
      </w:r>
      <w:proofErr w:type="spellEnd"/>
      <w:proofErr w:type="gramEnd"/>
      <w:r>
        <w:rPr>
          <w:rFonts w:ascii="Arial" w:eastAsia="Arial" w:hAnsi="Arial" w:cs="Arial"/>
          <w:i/>
          <w:color w:val="524D4F"/>
          <w:w w:val="50"/>
          <w:position w:val="1"/>
          <w:sz w:val="37"/>
          <w:szCs w:val="37"/>
        </w:rPr>
        <w:t>.</w:t>
      </w:r>
    </w:p>
    <w:p w:rsidR="004713AA" w:rsidRDefault="004713AA">
      <w:pPr>
        <w:spacing w:after="0"/>
        <w:jc w:val="center"/>
        <w:sectPr w:rsidR="004713AA">
          <w:pgSz w:w="12240" w:h="15840"/>
          <w:pgMar w:top="1440" w:right="1720" w:bottom="1080" w:left="1580" w:header="0" w:footer="898" w:gutter="0"/>
          <w:cols w:space="720"/>
        </w:sectPr>
      </w:pPr>
    </w:p>
    <w:p w:rsidR="004713AA" w:rsidRDefault="001320EC">
      <w:pPr>
        <w:spacing w:before="4" w:after="0" w:line="170" w:lineRule="exact"/>
        <w:rPr>
          <w:sz w:val="17"/>
          <w:szCs w:val="17"/>
        </w:rPr>
      </w:pPr>
      <w:r w:rsidRPr="001320EC">
        <w:lastRenderedPageBreak/>
        <w:pict>
          <v:group id="_x0000_s2113" style="position:absolute;margin-left:81.5pt;margin-top:388.25pt;width:469.5pt;height:328.75pt;z-index:-1752;mso-position-horizontal-relative:page;mso-position-vertical-relative:page" coordorigin="1630,7765" coordsize="9390,6575">
            <v:shape id="_x0000_s2144" type="#_x0000_t75" style="position:absolute;left:1933;top:9541;width:3268;height:3432">
              <v:imagedata r:id="rId18" o:title=""/>
            </v:shape>
            <v:group id="_x0000_s2142" style="position:absolute;left:1965;top:8601;width:2;height:4889" coordorigin="1965,8601" coordsize="2,4889">
              <v:shape id="_x0000_s2143" style="position:absolute;left:1965;top:8601;width:2;height:4889" coordorigin="1965,8601" coordsize="0,4889" path="m1965,13489r,-4888e" filled="f" strokecolor="#64575b" strokeweight=".81167mm">
                <v:path arrowok="t"/>
              </v:shape>
            </v:group>
            <v:group id="_x0000_s2139" style="position:absolute;left:5124;top:8535;width:2;height:2439" coordorigin="5124,8535" coordsize="2,2439">
              <v:shape id="_x0000_s2141" style="position:absolute;left:5124;top:8535;width:2;height:2439" coordorigin="5124,8535" coordsize="0,2439" path="m5124,10974r,-2439e" filled="f" strokecolor="#604b4f" strokeweight=".46381mm">
                <v:path arrowok="t"/>
              </v:shape>
              <v:shape id="_x0000_s2140" type="#_x0000_t75" style="position:absolute;left:7614;top:9475;width:3406;height:3597">
                <v:imagedata r:id="rId19" o:title=""/>
              </v:shape>
            </v:group>
            <v:group id="_x0000_s2137" style="position:absolute;left:7668;top:8535;width:2;height:2492" coordorigin="7668,8535" coordsize="2,2492">
              <v:shape id="_x0000_s2138" style="position:absolute;left:7668;top:8535;width:2;height:2492" coordorigin="7668,8535" coordsize="0,2492" path="m7668,11027r,-2492e" filled="f" strokecolor="#5b4b4f" strokeweight=".34786mm">
                <v:path arrowok="t"/>
              </v:shape>
            </v:group>
            <v:group id="_x0000_s2135" style="position:absolute;left:1670;top:7851;width:9315;height:2" coordorigin="1670,7851" coordsize="9315,2">
              <v:shape id="_x0000_s2136" style="position:absolute;left:1670;top:7851;width:9315;height:2" coordorigin="1670,7851" coordsize="9315,0" path="m1670,7851r9314,e" filled="f" strokecolor="#f40c0f" strokeweight="1.2754mm">
                <v:path arrowok="t"/>
              </v:shape>
            </v:group>
            <v:group id="_x0000_s2133" style="position:absolute;left:1703;top:7792;width:2;height:6483" coordorigin="1703,7792" coordsize="2,6483">
              <v:shape id="_x0000_s2134" style="position:absolute;left:1703;top:7792;width:2;height:6483" coordorigin="1703,7792" coordsize="0,6483" path="m1703,14275r,-6483e" filled="f" strokecolor="#f40808" strokeweight=".92761mm">
                <v:path arrowok="t"/>
              </v:shape>
            </v:group>
            <v:group id="_x0000_s2131" style="position:absolute;left:7668;top:7805;width:2;height:605" coordorigin="7668,7805" coordsize="2,605">
              <v:shape id="_x0000_s2132" style="position:absolute;left:7668;top:7805;width:2;height:605" coordorigin="7668,7805" coordsize="0,605" path="m7668,8410r,-605e" filled="f" strokecolor="#5b4b4f" strokeweight=".34786mm">
                <v:path arrowok="t"/>
              </v:shape>
            </v:group>
            <v:group id="_x0000_s2129" style="position:absolute;left:10804;top:7805;width:2;height:5684" coordorigin="10804,7805" coordsize="2,5684">
              <v:shape id="_x0000_s2130" style="position:absolute;left:10804;top:7805;width:2;height:5684" coordorigin="10804,7805" coordsize="0,5684" path="m10804,13489r,-5684e" filled="f" strokecolor="#675457" strokeweight=".57975mm">
                <v:path arrowok="t"/>
              </v:shape>
            </v:group>
            <v:group id="_x0000_s2127" style="position:absolute;left:1962;top:7805;width:2;height:631" coordorigin="1962,7805" coordsize="2,631">
              <v:shape id="_x0000_s2128" style="position:absolute;left:1962;top:7805;width:2;height:631" coordorigin="1962,7805" coordsize="0,631" path="m1962,8436r,-631e" filled="f" strokecolor="#83545b" strokeweight=".69569mm">
                <v:path arrowok="t"/>
              </v:shape>
            </v:group>
            <v:group id="_x0000_s2125" style="position:absolute;left:5124;top:7805;width:2;height:605" coordorigin="5124,7805" coordsize="2,605">
              <v:shape id="_x0000_s2126" style="position:absolute;left:5124;top:7805;width:2;height:605" coordorigin="5124,7805" coordsize="0,605" path="m5124,8410r,-605e" filled="f" strokecolor="#604b4f" strokeweight=".46381mm">
                <v:path arrowok="t"/>
              </v:shape>
            </v:group>
            <v:group id="_x0000_s2123" style="position:absolute;left:5049;top:8472;width:5765;height:2" coordorigin="5049,8472" coordsize="5765,2">
              <v:shape id="_x0000_s2124" style="position:absolute;left:5049;top:8472;width:5765;height:2" coordorigin="5049,8472" coordsize="5765,0" path="m5049,8472r5765,e" filled="f" strokecolor="#60575b" strokeweight="2.20306mm">
                <v:path arrowok="t"/>
              </v:shape>
            </v:group>
            <v:group id="_x0000_s2121" style="position:absolute;left:1965;top:13608;width:2;height:681" coordorigin="1965,13608" coordsize="2,681">
              <v:shape id="_x0000_s2122" style="position:absolute;left:1965;top:13608;width:2;height:681" coordorigin="1965,13608" coordsize="0,681" path="m1965,14288r,-680e" filled="f" strokecolor="#64575b" strokeweight=".81167mm">
                <v:path arrowok="t"/>
              </v:shape>
            </v:group>
            <v:group id="_x0000_s2119" style="position:absolute;left:10804;top:13608;width:2;height:681" coordorigin="10804,13608" coordsize="2,681">
              <v:shape id="_x0000_s2120" style="position:absolute;left:10804;top:13608;width:2;height:681" coordorigin="10804,13608" coordsize="0,681" path="m10804,14288r,-680e" filled="f" strokecolor="#675457" strokeweight=".57975mm">
                <v:path arrowok="t"/>
              </v:shape>
            </v:group>
            <v:group id="_x0000_s2116" style="position:absolute;left:1939;top:13548;width:8881;height:2" coordorigin="1939,13548" coordsize="8881,2">
              <v:shape id="_x0000_s2118" style="position:absolute;left:1939;top:13548;width:8881;height:2" coordorigin="1939,13548" coordsize="8881,0" path="m1939,13548r8881,e" filled="f" strokecolor="#64575b" strokeweight="2.08711mm">
                <v:path arrowok="t"/>
              </v:shape>
              <v:shape id="_x0000_s2117" type="#_x0000_t75" style="position:absolute;left:5096;top:13894;width:2637;height:447">
                <v:imagedata r:id="rId20" o:title=""/>
              </v:shape>
            </v:group>
            <v:group id="_x0000_s2114" style="position:absolute;left:1670;top:14222;width:3523;height:2" coordorigin="1670,14222" coordsize="3523,2">
              <v:shape id="_x0000_s2115" style="position:absolute;left:1670;top:14222;width:3523;height:2" coordorigin="1670,14222" coordsize="3523,0" path="m1670,14222r3523,e" filled="f" strokecolor="#f4181c" strokeweight="1.39142mm">
                <v:path arrowok="t"/>
              </v:shape>
            </v:group>
            <w10:wrap anchorx="page" anchory="page"/>
          </v:group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408D4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21.6pt;height:278.8pt;mso-position-horizontal-relative:char;mso-position-vertical-relative:line">
            <v:imagedata r:id="rId21" o:title=""/>
          </v:shape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6" w:after="0" w:line="260" w:lineRule="exact"/>
        <w:rPr>
          <w:sz w:val="26"/>
          <w:szCs w:val="26"/>
        </w:rPr>
      </w:pPr>
    </w:p>
    <w:p w:rsidR="004713AA" w:rsidRDefault="001320EC">
      <w:pPr>
        <w:tabs>
          <w:tab w:val="left" w:pos="2160"/>
        </w:tabs>
        <w:spacing w:after="0" w:line="570" w:lineRule="exact"/>
        <w:ind w:left="524" w:right="-20"/>
        <w:rPr>
          <w:rFonts w:ascii="Arial" w:eastAsia="Arial" w:hAnsi="Arial" w:cs="Arial"/>
          <w:sz w:val="28"/>
          <w:szCs w:val="28"/>
        </w:rPr>
      </w:pPr>
      <w:r w:rsidRPr="001320EC">
        <w:pict>
          <v:group id="_x0000_s2110" style="position:absolute;left:0;text-align:left;margin-left:103.6pt;margin-top:10.45pt;width:19.35pt;height:17.1pt;z-index:-1751;mso-position-horizontal-relative:page" coordorigin="2072,209" coordsize="387,342">
            <v:shape id="_x0000_s2111" style="position:absolute;left:2072;top:209;width:387;height:342" coordorigin="2072,209" coordsize="387,342" path="m2072,209r387,l2459,550r-387,l2072,209e" fillcolor="#60565b" stroked="f">
              <v:path arrowok="t"/>
            </v:shape>
            <w10:wrap anchorx="page"/>
          </v:group>
        </w:pict>
      </w:r>
      <w:r w:rsidRPr="001320EC">
        <w:pict>
          <v:group id="_x0000_s2108" style="position:absolute;left:0;text-align:left;margin-left:131.1pt;margin-top:-2.15pt;width:9.75pt;height:33.5pt;z-index:-1750;mso-position-horizontal-relative:page" coordorigin="2622,-43" coordsize="195,670">
            <v:shape id="_x0000_s2109" style="position:absolute;left:2622;top:-43;width:195;height:670" coordorigin="2622,-43" coordsize="195,670" path="m2622,-43r194,l2816,627r-194,l2622,-43e" fillcolor="#60565b" stroked="f">
              <v:path arrowok="t"/>
            </v:shape>
            <w10:wrap anchorx="page"/>
          </v:group>
        </w:pict>
      </w:r>
      <w:r w:rsidRPr="001320EC">
        <w:pict>
          <v:group id="_x0000_s2101" style="position:absolute;left:0;text-align:left;margin-left:182.85pt;margin-top:.4pt;width:25.25pt;height:30.6pt;z-index:-1749;mso-position-horizontal-relative:page" coordorigin="3657,8" coordsize="505,612">
            <v:group id="_x0000_s2106" style="position:absolute;left:3657;top:58;width:200;height:546" coordorigin="3657,58" coordsize="200,546">
              <v:shape id="_x0000_s2107" style="position:absolute;left:3657;top:58;width:200;height:546" coordorigin="3657,58" coordsize="200,546" path="m3657,58r200,l3857,604r-200,l3657,58e" fillcolor="#60565b" stroked="f">
                <v:path arrowok="t"/>
              </v:shape>
            </v:group>
            <v:group id="_x0000_s2104" style="position:absolute;left:3838;top:8;width:161;height:612" coordorigin="3838,8" coordsize="161,612">
              <v:shape id="_x0000_s2105" style="position:absolute;left:3838;top:8;width:161;height:612" coordorigin="3838,8" coordsize="161,612" path="m3838,8r161,l3999,620r-161,l3838,8e" fillcolor="#60565b" stroked="f">
                <v:path arrowok="t"/>
              </v:shape>
            </v:group>
            <v:group id="_x0000_s2102" style="position:absolute;left:4051;top:128;width:111;height:447" coordorigin="4051,128" coordsize="111,447">
              <v:shape id="_x0000_s2103" style="position:absolute;left:4051;top:128;width:111;height:447" coordorigin="4051,128" coordsize="111,447" path="m4051,128r111,l4162,575r-111,l4051,128e" fillcolor="#60565b" stroked="f">
                <v:path arrowok="t"/>
              </v:shape>
            </v:group>
            <w10:wrap anchorx="page"/>
          </v:group>
        </w:pict>
      </w:r>
      <w:r w:rsidR="00FE64F8">
        <w:rPr>
          <w:rFonts w:ascii="Times New Roman" w:eastAsia="Times New Roman" w:hAnsi="Times New Roman" w:cs="Times New Roman"/>
          <w:color w:val="97898A"/>
          <w:spacing w:val="-25"/>
          <w:w w:val="117"/>
          <w:position w:val="-1"/>
          <w:sz w:val="26"/>
          <w:szCs w:val="26"/>
        </w:rPr>
        <w:t>.</w:t>
      </w:r>
      <w:r w:rsidR="00FE64F8">
        <w:rPr>
          <w:rFonts w:ascii="Times New Roman" w:eastAsia="Times New Roman" w:hAnsi="Times New Roman" w:cs="Times New Roman"/>
          <w:color w:val="ACA5A7"/>
          <w:w w:val="53"/>
          <w:position w:val="-1"/>
          <w:sz w:val="26"/>
          <w:szCs w:val="26"/>
        </w:rPr>
        <w:t>...........</w:t>
      </w:r>
      <w:r w:rsidR="00FE64F8">
        <w:rPr>
          <w:rFonts w:ascii="Times New Roman" w:eastAsia="Times New Roman" w:hAnsi="Times New Roman" w:cs="Times New Roman"/>
          <w:color w:val="ACA5A7"/>
          <w:position w:val="-1"/>
          <w:sz w:val="26"/>
          <w:szCs w:val="26"/>
        </w:rPr>
        <w:t xml:space="preserve">  </w:t>
      </w:r>
      <w:r w:rsidR="00FE64F8">
        <w:rPr>
          <w:rFonts w:ascii="Times New Roman" w:eastAsia="Times New Roman" w:hAnsi="Times New Roman" w:cs="Times New Roman"/>
          <w:color w:val="ACA5A7"/>
          <w:spacing w:val="-22"/>
          <w:position w:val="-1"/>
          <w:sz w:val="26"/>
          <w:szCs w:val="26"/>
        </w:rPr>
        <w:t xml:space="preserve"> </w:t>
      </w:r>
      <w:r w:rsidR="00FE64F8">
        <w:rPr>
          <w:rFonts w:ascii="Times New Roman" w:eastAsia="Times New Roman" w:hAnsi="Times New Roman" w:cs="Times New Roman"/>
          <w:color w:val="ACA5A7"/>
          <w:w w:val="55"/>
          <w:position w:val="-1"/>
          <w:sz w:val="51"/>
          <w:szCs w:val="51"/>
        </w:rPr>
        <w:t>-</w:t>
      </w:r>
      <w:r w:rsidR="00FE64F8">
        <w:rPr>
          <w:rFonts w:ascii="Times New Roman" w:eastAsia="Times New Roman" w:hAnsi="Times New Roman" w:cs="Times New Roman"/>
          <w:color w:val="ACA5A7"/>
          <w:spacing w:val="-9"/>
          <w:w w:val="55"/>
          <w:position w:val="-1"/>
          <w:sz w:val="51"/>
          <w:szCs w:val="51"/>
        </w:rPr>
        <w:t>-</w:t>
      </w:r>
      <w:r w:rsidR="00FE64F8">
        <w:rPr>
          <w:rFonts w:ascii="Times New Roman" w:eastAsia="Times New Roman" w:hAnsi="Times New Roman" w:cs="Times New Roman"/>
          <w:color w:val="97898A"/>
          <w:w w:val="55"/>
          <w:position w:val="-1"/>
          <w:sz w:val="51"/>
          <w:szCs w:val="51"/>
        </w:rPr>
        <w:t>-</w:t>
      </w:r>
      <w:r w:rsidR="00FE64F8">
        <w:rPr>
          <w:rFonts w:ascii="Times New Roman" w:eastAsia="Times New Roman" w:hAnsi="Times New Roman" w:cs="Times New Roman"/>
          <w:color w:val="97898A"/>
          <w:spacing w:val="-68"/>
          <w:w w:val="55"/>
          <w:position w:val="-1"/>
          <w:sz w:val="51"/>
          <w:szCs w:val="51"/>
        </w:rPr>
        <w:t xml:space="preserve"> </w:t>
      </w:r>
      <w:r w:rsidR="00FE64F8">
        <w:rPr>
          <w:rFonts w:ascii="Times New Roman" w:eastAsia="Times New Roman" w:hAnsi="Times New Roman" w:cs="Times New Roman"/>
          <w:color w:val="97898A"/>
          <w:position w:val="-1"/>
          <w:sz w:val="51"/>
          <w:szCs w:val="51"/>
        </w:rPr>
        <w:tab/>
      </w:r>
      <w:r w:rsidR="00FE64F8">
        <w:rPr>
          <w:rFonts w:ascii="Arial" w:eastAsia="Arial" w:hAnsi="Arial" w:cs="Arial"/>
          <w:color w:val="ACA5A7"/>
          <w:spacing w:val="-10"/>
          <w:w w:val="175"/>
          <w:position w:val="-1"/>
          <w:sz w:val="41"/>
          <w:szCs w:val="41"/>
        </w:rPr>
        <w:t>.</w:t>
      </w:r>
      <w:r w:rsidR="00FE64F8">
        <w:rPr>
          <w:rFonts w:ascii="Arial" w:eastAsia="Arial" w:hAnsi="Arial" w:cs="Arial"/>
          <w:color w:val="ACA5A7"/>
          <w:w w:val="105"/>
          <w:position w:val="-1"/>
          <w:sz w:val="46"/>
          <w:szCs w:val="46"/>
        </w:rPr>
        <w:t>-</w:t>
      </w:r>
      <w:r w:rsidR="00FE64F8">
        <w:rPr>
          <w:rFonts w:ascii="Arial" w:eastAsia="Arial" w:hAnsi="Arial" w:cs="Arial"/>
          <w:color w:val="ACA5A7"/>
          <w:spacing w:val="-65"/>
          <w:position w:val="-1"/>
          <w:sz w:val="46"/>
          <w:szCs w:val="46"/>
        </w:rPr>
        <w:t xml:space="preserve"> </w:t>
      </w:r>
      <w:r w:rsidR="00FE64F8">
        <w:rPr>
          <w:rFonts w:ascii="Times New Roman" w:eastAsia="Times New Roman" w:hAnsi="Times New Roman" w:cs="Times New Roman"/>
          <w:color w:val="ACA5A7"/>
          <w:w w:val="65"/>
          <w:position w:val="-1"/>
          <w:sz w:val="34"/>
          <w:szCs w:val="34"/>
        </w:rPr>
        <w:t>..</w:t>
      </w:r>
      <w:r w:rsidR="00FE64F8">
        <w:rPr>
          <w:rFonts w:ascii="Times New Roman" w:eastAsia="Times New Roman" w:hAnsi="Times New Roman" w:cs="Times New Roman"/>
          <w:color w:val="ACA5A7"/>
          <w:spacing w:val="-59"/>
          <w:position w:val="-1"/>
          <w:sz w:val="34"/>
          <w:szCs w:val="34"/>
        </w:rPr>
        <w:t xml:space="preserve"> </w:t>
      </w:r>
      <w:r w:rsidR="00FE64F8">
        <w:rPr>
          <w:rFonts w:ascii="Arial" w:eastAsia="Arial" w:hAnsi="Arial" w:cs="Arial"/>
          <w:color w:val="97898A"/>
          <w:w w:val="40"/>
          <w:position w:val="-1"/>
          <w:sz w:val="28"/>
          <w:szCs w:val="28"/>
        </w:rPr>
        <w:t>.</w:t>
      </w:r>
    </w:p>
    <w:p w:rsidR="004713AA" w:rsidRDefault="004713AA">
      <w:pPr>
        <w:spacing w:before="1" w:after="0" w:line="110" w:lineRule="exact"/>
        <w:rPr>
          <w:sz w:val="11"/>
          <w:szCs w:val="11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spacing w:before="1" w:after="0" w:line="294" w:lineRule="auto"/>
        <w:ind w:left="3667" w:right="4412" w:hanging="7"/>
        <w:jc w:val="both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i/>
          <w:color w:val="5D5759"/>
          <w:w w:val="44"/>
          <w:sz w:val="46"/>
          <w:szCs w:val="46"/>
        </w:rPr>
        <w:t xml:space="preserve">X </w:t>
      </w:r>
      <w:r>
        <w:rPr>
          <w:rFonts w:ascii="Arial" w:eastAsia="Arial" w:hAnsi="Arial" w:cs="Arial"/>
          <w:i/>
          <w:color w:val="5D5759"/>
          <w:spacing w:val="2"/>
          <w:w w:val="44"/>
          <w:sz w:val="46"/>
          <w:szCs w:val="46"/>
        </w:rPr>
        <w:t xml:space="preserve"> </w:t>
      </w:r>
      <w:proofErr w:type="spellStart"/>
      <w:r>
        <w:rPr>
          <w:rFonts w:ascii="Arial" w:eastAsia="Arial" w:hAnsi="Arial" w:cs="Arial"/>
          <w:i/>
          <w:color w:val="5D5759"/>
          <w:w w:val="44"/>
          <w:sz w:val="46"/>
          <w:szCs w:val="46"/>
        </w:rPr>
        <w:t>UipOnOI&amp;fart</w:t>
      </w:r>
      <w:proofErr w:type="spellEnd"/>
      <w:r>
        <w:rPr>
          <w:rFonts w:ascii="Arial" w:eastAsia="Arial" w:hAnsi="Arial" w:cs="Arial"/>
          <w:i/>
          <w:color w:val="5D5759"/>
          <w:spacing w:val="21"/>
          <w:w w:val="44"/>
          <w:sz w:val="46"/>
          <w:szCs w:val="46"/>
        </w:rPr>
        <w:t xml:space="preserve"> </w:t>
      </w:r>
      <w:r>
        <w:rPr>
          <w:rFonts w:ascii="Arial" w:eastAsia="Arial" w:hAnsi="Arial" w:cs="Arial"/>
          <w:i/>
          <w:color w:val="5D5759"/>
          <w:w w:val="54"/>
          <w:sz w:val="46"/>
          <w:szCs w:val="46"/>
        </w:rPr>
        <w:t>a</w:t>
      </w:r>
      <w:r>
        <w:rPr>
          <w:rFonts w:ascii="Arial" w:eastAsia="Arial" w:hAnsi="Arial" w:cs="Arial"/>
          <w:i/>
          <w:color w:val="5D5759"/>
          <w:spacing w:val="-59"/>
          <w:sz w:val="46"/>
          <w:szCs w:val="46"/>
        </w:rPr>
        <w:t xml:space="preserve"> </w:t>
      </w:r>
      <w:proofErr w:type="spellStart"/>
      <w:r>
        <w:rPr>
          <w:rFonts w:ascii="Arial" w:eastAsia="Arial" w:hAnsi="Arial" w:cs="Arial"/>
          <w:i/>
          <w:color w:val="5D5759"/>
          <w:w w:val="53"/>
          <w:sz w:val="46"/>
          <w:szCs w:val="46"/>
        </w:rPr>
        <w:t>K&amp;rO</w:t>
      </w:r>
      <w:proofErr w:type="spellEnd"/>
      <w:r>
        <w:rPr>
          <w:rFonts w:ascii="Arial" w:eastAsia="Arial" w:hAnsi="Arial" w:cs="Arial"/>
          <w:i/>
          <w:color w:val="5D5759"/>
          <w:w w:val="53"/>
          <w:sz w:val="46"/>
          <w:szCs w:val="46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n</w:t>
      </w:r>
      <w:r>
        <w:rPr>
          <w:rFonts w:ascii="Courier New" w:eastAsia="Courier New" w:hAnsi="Courier New" w:cs="Courier New"/>
          <w:i/>
          <w:color w:val="5D5759"/>
          <w:spacing w:val="-233"/>
          <w:sz w:val="58"/>
          <w:szCs w:val="58"/>
        </w:rPr>
        <w:t xml:space="preserve"> </w:t>
      </w:r>
      <w:proofErr w:type="spellStart"/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oa</w:t>
      </w:r>
      <w:proofErr w:type="spellEnd"/>
      <w:r>
        <w:rPr>
          <w:rFonts w:ascii="Courier New" w:eastAsia="Courier New" w:hAnsi="Courier New" w:cs="Courier New"/>
          <w:i/>
          <w:color w:val="5D5759"/>
          <w:spacing w:val="-233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&amp;</w:t>
      </w:r>
      <w:proofErr w:type="spellStart"/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ani</w:t>
      </w:r>
      <w:proofErr w:type="spellEnd"/>
      <w:r>
        <w:rPr>
          <w:rFonts w:ascii="Courier New" w:eastAsia="Courier New" w:hAnsi="Courier New" w:cs="Courier New"/>
          <w:i/>
          <w:color w:val="5D5759"/>
          <w:spacing w:val="-233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w w:val="33"/>
          <w:sz w:val="58"/>
          <w:szCs w:val="58"/>
        </w:rPr>
        <w:t>&amp;\</w:t>
      </w:r>
      <w:proofErr w:type="spellStart"/>
      <w:r>
        <w:rPr>
          <w:rFonts w:ascii="Courier New" w:eastAsia="Courier New" w:hAnsi="Courier New" w:cs="Courier New"/>
          <w:i/>
          <w:color w:val="5D5759"/>
          <w:w w:val="53"/>
          <w:sz w:val="58"/>
          <w:szCs w:val="58"/>
        </w:rPr>
        <w:t>av</w:t>
      </w:r>
      <w:proofErr w:type="spellEnd"/>
      <w:r>
        <w:rPr>
          <w:rFonts w:ascii="Courier New" w:eastAsia="Courier New" w:hAnsi="Courier New" w:cs="Courier New"/>
          <w:i/>
          <w:color w:val="5D5759"/>
          <w:spacing w:val="-164"/>
          <w:sz w:val="58"/>
          <w:szCs w:val="58"/>
        </w:rPr>
        <w:t xml:space="preserve"> </w:t>
      </w:r>
      <w:r>
        <w:rPr>
          <w:rFonts w:ascii="Courier New" w:eastAsia="Courier New" w:hAnsi="Courier New" w:cs="Courier New"/>
          <w:i/>
          <w:color w:val="5D5759"/>
          <w:spacing w:val="73"/>
          <w:w w:val="53"/>
          <w:sz w:val="58"/>
          <w:szCs w:val="58"/>
        </w:rPr>
        <w:t>O</w:t>
      </w:r>
      <w:r>
        <w:rPr>
          <w:rFonts w:ascii="Arial" w:eastAsia="Arial" w:hAnsi="Arial" w:cs="Arial"/>
          <w:color w:val="ACA5A7"/>
          <w:w w:val="295"/>
          <w:position w:val="-9"/>
          <w:sz w:val="7"/>
          <w:szCs w:val="7"/>
        </w:rPr>
        <w:t xml:space="preserve">I </w:t>
      </w:r>
      <w:proofErr w:type="spellStart"/>
      <w:proofErr w:type="gramStart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avrf</w:t>
      </w:r>
      <w:proofErr w:type="spellEnd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i/>
          <w:color w:val="5D5759"/>
          <w:spacing w:val="43"/>
          <w:w w:val="5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rov</w:t>
      </w:r>
      <w:proofErr w:type="spellEnd"/>
      <w:proofErr w:type="gramEnd"/>
      <w:r>
        <w:rPr>
          <w:rFonts w:ascii="Arial" w:eastAsia="Arial" w:hAnsi="Arial" w:cs="Arial"/>
          <w:b/>
          <w:bCs/>
          <w:i/>
          <w:color w:val="5D5759"/>
          <w:spacing w:val="13"/>
          <w:w w:val="5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tva</w:t>
      </w:r>
      <w:proofErr w:type="spellEnd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i/>
          <w:color w:val="5D5759"/>
          <w:spacing w:val="33"/>
          <w:w w:val="5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Karomv</w:t>
      </w:r>
      <w:proofErr w:type="spellEnd"/>
      <w:r>
        <w:rPr>
          <w:rFonts w:ascii="Arial" w:eastAsia="Arial" w:hAnsi="Arial" w:cs="Arial"/>
          <w:b/>
          <w:bCs/>
          <w:i/>
          <w:color w:val="5D5759"/>
          <w:spacing w:val="32"/>
          <w:w w:val="51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5D5759"/>
          <w:w w:val="51"/>
          <w:sz w:val="38"/>
          <w:szCs w:val="38"/>
        </w:rPr>
        <w:t>rov</w:t>
      </w:r>
      <w:proofErr w:type="spellEnd"/>
    </w:p>
    <w:p w:rsidR="004713AA" w:rsidRDefault="004713AA">
      <w:pPr>
        <w:spacing w:before="1" w:after="0" w:line="260" w:lineRule="exact"/>
        <w:rPr>
          <w:sz w:val="26"/>
          <w:szCs w:val="26"/>
        </w:rPr>
      </w:pPr>
    </w:p>
    <w:p w:rsidR="004713AA" w:rsidRDefault="00FE64F8">
      <w:pPr>
        <w:spacing w:after="0" w:line="240" w:lineRule="auto"/>
        <w:ind w:left="3631" w:right="627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color w:val="5D5759"/>
          <w:w w:val="52"/>
          <w:sz w:val="30"/>
          <w:szCs w:val="30"/>
        </w:rPr>
        <w:t>GAAOV,</w:t>
      </w:r>
    </w:p>
    <w:p w:rsidR="004713AA" w:rsidRDefault="004713AA">
      <w:pPr>
        <w:spacing w:after="0"/>
        <w:jc w:val="center"/>
        <w:sectPr w:rsidR="004713AA">
          <w:pgSz w:w="12240" w:h="15840"/>
          <w:pgMar w:top="1480" w:right="120" w:bottom="1080" w:left="1520" w:header="0" w:footer="898" w:gutter="0"/>
          <w:cols w:space="720"/>
        </w:sectPr>
      </w:pPr>
    </w:p>
    <w:p w:rsidR="004713AA" w:rsidRDefault="001320EC">
      <w:pPr>
        <w:spacing w:before="4" w:after="0" w:line="120" w:lineRule="exact"/>
        <w:rPr>
          <w:sz w:val="12"/>
          <w:szCs w:val="12"/>
        </w:rPr>
      </w:pPr>
      <w:r w:rsidRPr="001320EC">
        <w:lastRenderedPageBreak/>
        <w:pict>
          <v:group id="_x0000_s2054" style="position:absolute;margin-left:79.15pt;margin-top:114.75pt;width:517.9pt;height:603.8pt;z-index:-1745;mso-position-horizontal-relative:page;mso-position-vertical-relative:page" coordorigin="1583,2295" coordsize="10358,12076">
            <v:shape id="_x0000_s2100" type="#_x0000_t75" style="position:absolute;left:4577;top:4463;width:642;height:2117">
              <v:imagedata r:id="rId22" o:title=""/>
            </v:shape>
            <v:group id="_x0000_s2098" style="position:absolute;left:1896;top:2424;width:9381;height:2" coordorigin="1896,2424" coordsize="9381,2">
              <v:shape id="_x0000_s2099" style="position:absolute;left:1896;top:2424;width:9381;height:2" coordorigin="1896,2424" coordsize="9381,0" path="m1896,2424r9382,e" filled="f" strokecolor="#1c1ce8" strokeweight="1.3832mm">
                <v:path arrowok="t"/>
              </v:shape>
            </v:group>
            <v:group id="_x0000_s2096" style="position:absolute;left:1682;top:2424;width:114;height:2" coordorigin="1682,2424" coordsize="114,2">
              <v:shape id="_x0000_s2097" style="position:absolute;left:1682;top:2424;width:114;height:2" coordorigin="1682,2424" coordsize="114,0" path="m1682,2424r114,e" filled="f" strokecolor="#1c1ce8" strokeweight="1.3832mm">
                <v:path arrowok="t"/>
              </v:shape>
            </v:group>
            <v:group id="_x0000_s2094" style="position:absolute;left:1889;top:2734;width:9160;height:2" coordorigin="1889,2734" coordsize="9160,2">
              <v:shape id="_x0000_s2095" style="position:absolute;left:1889;top:2734;width:9160;height:2" coordorigin="1889,2734" coordsize="9160,0" path="m1889,2734r9161,e" filled="f" strokecolor="#64575b" strokeweight="1.76039mm">
                <v:path arrowok="t"/>
              </v:shape>
            </v:group>
            <v:group id="_x0000_s2092" style="position:absolute;left:1903;top:7663;width:9146;height:2" coordorigin="1903,7663" coordsize="9146,2">
              <v:shape id="_x0000_s2093" style="position:absolute;left:1903;top:7663;width:9146;height:2" coordorigin="1903,7663" coordsize="9146,0" path="m1903,7663r9147,e" filled="f" strokecolor="#6b5760" strokeweight="1.63467mm">
                <v:path arrowok="t"/>
              </v:shape>
            </v:group>
            <v:group id="_x0000_s2090" style="position:absolute;left:1675;top:8112;width:10173;height:185" coordorigin="1675,8112" coordsize="10173,185">
              <v:shape id="_x0000_s2091" style="position:absolute;left:1675;top:8112;width:10173;height:185" coordorigin="1675,8112" coordsize="10173,185" path="m1675,8112r10173,l11848,8298r-10173,l1675,8112xe" fillcolor="#a35b77" stroked="f">
                <v:path arrowok="t"/>
              </v:shape>
            </v:group>
            <v:group id="_x0000_s2088" style="position:absolute;left:1896;top:14250;width:9959;height:2" coordorigin="1896,14250" coordsize="9959,2">
              <v:shape id="_x0000_s2089" style="position:absolute;left:1896;top:14250;width:9959;height:2" coordorigin="1896,14250" coordsize="9959,0" path="m1896,14250r9959,e" filled="f" strokecolor="#f77c2f" strokeweight="1.50892mm">
                <v:path arrowok="t"/>
              </v:shape>
            </v:group>
            <v:group id="_x0000_s2086" style="position:absolute;left:1682;top:14250;width:114;height:2" coordorigin="1682,14250" coordsize="114,2">
              <v:shape id="_x0000_s2087" style="position:absolute;left:1682;top:14250;width:114;height:2" coordorigin="1682,14250" coordsize="114,0" path="m1682,14250r114,e" filled="f" strokecolor="#f77c2f" strokeweight="1.50892mm">
                <v:path arrowok="t"/>
              </v:shape>
            </v:group>
            <v:group id="_x0000_s2084" style="position:absolute;left:1846;top:2345;width:2;height:11976" coordorigin="1846,2345" coordsize="2,11976">
              <v:shape id="_x0000_s2085" style="position:absolute;left:1846;top:2345;width:2;height:11976" coordorigin="1846,2345" coordsize="0,11976" path="m1846,14322r,-11977e" filled="f" strokecolor="#8c6b8c" strokeweight="1.76039mm">
                <v:path arrowok="t"/>
              </v:shape>
            </v:group>
            <v:group id="_x0000_s2082" style="position:absolute;left:1935;top:2352;width:2;height:5938" coordorigin="1935,2352" coordsize="2,5938">
              <v:shape id="_x0000_s2083" style="position:absolute;left:1935;top:2352;width:2;height:5938" coordorigin="1935,2352" coordsize="0,5938" path="m1935,8291r,-5939e" filled="f" strokecolor="#605460" strokeweight=".75444mm">
                <v:path arrowok="t"/>
              </v:shape>
            </v:group>
            <v:group id="_x0000_s2079" style="position:absolute;left:5200;top:2352;width:2;height:2438" coordorigin="5200,2352" coordsize="2,2438">
              <v:shape id="_x0000_s2081" style="position:absolute;left:5200;top:2352;width:2;height:2438" coordorigin="5200,2352" coordsize="0,2438" path="m5200,4790r,-2438e" filled="f" strokecolor="#605764" strokeweight=".50297mm">
                <v:path arrowok="t"/>
              </v:shape>
              <v:shape id="_x0000_s2080" type="#_x0000_t75" style="position:absolute;left:9816;top:4983;width:1390;height:1868">
                <v:imagedata r:id="rId23" o:title=""/>
              </v:shape>
            </v:group>
            <v:group id="_x0000_s2076" style="position:absolute;left:11021;top:2352;width:2;height:5903" coordorigin="11021,2352" coordsize="2,5903">
              <v:shape id="_x0000_s2078" style="position:absolute;left:11021;top:2352;width:2;height:5903" coordorigin="11021,2352" coordsize="0,5903" path="m11021,8255r,-5903e" filled="f" strokecolor="#675b67" strokeweight=".75444mm">
                <v:path arrowok="t"/>
              </v:shape>
              <v:shape id="_x0000_s2077" type="#_x0000_t75" style="position:absolute;left:7749;top:4940;width:770;height:1084">
                <v:imagedata r:id="rId24" o:title=""/>
              </v:shape>
            </v:group>
            <v:group id="_x0000_s2074" style="position:absolute;left:7813;top:2352;width:2;height:2630" coordorigin="7813,2352" coordsize="2,2630">
              <v:shape id="_x0000_s2075" style="position:absolute;left:7813;top:2352;width:2;height:2630" coordorigin="7813,2352" coordsize="0,2630" path="m7813,4983r,-2631e" filled="f" strokecolor="#5b5460" strokeweight=".50297mm">
                <v:path arrowok="t"/>
              </v:shape>
            </v:group>
            <v:group id="_x0000_s2072" style="position:absolute;left:8273;top:5895;width:2;height:820" coordorigin="8273,5895" coordsize="2,820">
              <v:shape id="_x0000_s2073" style="position:absolute;left:8273;top:5895;width:2;height:820" coordorigin="8273,5895" coordsize="0,820" path="m8273,6715r,-820e" filled="f" strokecolor="#60579c" strokeweight="1.50892mm">
                <v:path arrowok="t"/>
              </v:shape>
            </v:group>
            <v:group id="_x0000_s2070" style="position:absolute;left:1946;top:8626;width:9624;height:2" coordorigin="1946,8626" coordsize="9624,2">
              <v:shape id="_x0000_s2071" style="position:absolute;left:1946;top:8626;width:9624;height:2" coordorigin="1946,8626" coordsize="9624,0" path="m1946,8626r9624,e" filled="f" strokecolor="#604f54" strokeweight="1.2574mm">
                <v:path arrowok="t"/>
              </v:shape>
            </v:group>
            <v:group id="_x0000_s2067" style="position:absolute;left:5432;top:8084;width:2;height:5496" coordorigin="5432,8084" coordsize="2,5496">
              <v:shape id="_x0000_s2069" style="position:absolute;left:5432;top:8084;width:2;height:5496" coordorigin="5432,8084" coordsize="0,5496" path="m5432,13580r,-5496e" filled="f" strokecolor="#64545b" strokeweight=".62872mm">
                <v:path arrowok="t"/>
              </v:shape>
              <v:shape id="_x0000_s2068" type="#_x0000_t75" style="position:absolute;left:8134;top:10173;width:3479;height:3051">
                <v:imagedata r:id="rId25" o:title=""/>
              </v:shape>
            </v:group>
            <v:group id="_x0000_s2065" style="position:absolute;left:8194;top:8084;width:2;height:4234" coordorigin="8194,8084" coordsize="2,4234">
              <v:shape id="_x0000_s2066" style="position:absolute;left:8194;top:8084;width:2;height:4234" coordorigin="8194,8084" coordsize="0,4234" path="m8194,12318r,-4234e" filled="f" strokecolor="#64575b" strokeweight=".62872mm">
                <v:path arrowok="t"/>
              </v:shape>
            </v:group>
            <v:group id="_x0000_s2063" style="position:absolute;left:5154;top:12083;width:2;height:905" coordorigin="5154,12083" coordsize="2,905">
              <v:shape id="_x0000_s2064" style="position:absolute;left:5154;top:12083;width:2;height:905" coordorigin="5154,12083" coordsize="0,905" path="m5154,12989r,-906e" filled="f" strokecolor="#f75464" strokeweight="1.50892mm">
                <v:path arrowok="t"/>
              </v:shape>
            </v:group>
            <v:group id="_x0000_s2061" style="position:absolute;left:11246;top:2352;width:2;height:5895" coordorigin="11246,2352" coordsize="2,5895">
              <v:shape id="_x0000_s2062" style="position:absolute;left:11246;top:2352;width:2;height:5895" coordorigin="11246,2352" coordsize="0,5895" path="m11246,8248r,-5896e" filled="f" strokecolor="#1818db" strokeweight=".62872mm">
                <v:path arrowok="t"/>
              </v:shape>
            </v:group>
            <v:group id="_x0000_s2059" style="position:absolute;left:3386;top:13737;width:8205;height:2" coordorigin="3386,13737" coordsize="8205,2">
              <v:shape id="_x0000_s2060" style="position:absolute;left:3386;top:13737;width:8205;height:2" coordorigin="3386,13737" coordsize="8205,0" path="m3386,13737r8205,e" filled="f" strokecolor="#605457" strokeweight="2.13761mm">
                <v:path arrowok="t"/>
              </v:shape>
            </v:group>
            <v:group id="_x0000_s2057" style="position:absolute;left:11538;top:8162;width:2;height:5774" coordorigin="11538,8162" coordsize="2,5774">
              <v:shape id="_x0000_s2058" style="position:absolute;left:11538;top:8162;width:2;height:5774" coordorigin="11538,8162" coordsize="0,5774" path="m11538,13937r,-5775e" filled="f" strokecolor="#605457" strokeweight="1.2574mm">
                <v:path arrowok="t"/>
              </v:shape>
            </v:group>
            <v:group id="_x0000_s2055" style="position:absolute;left:11798;top:8155;width:2;height:6159" coordorigin="11798,8155" coordsize="2,6159">
              <v:shape id="_x0000_s2056" style="position:absolute;left:11798;top:8155;width:2;height:6159" coordorigin="11798,8155" coordsize="0,6159" path="m11798,14314r,-6159e" filled="f" strokecolor="#e8772b" strokeweight="1.2574mm">
                <v:path arrowok="t"/>
              </v:shape>
            </v:group>
            <w10:wrap anchorx="page" anchory="page"/>
          </v:group>
        </w:pic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FE64F8">
      <w:pPr>
        <w:spacing w:after="0" w:line="602" w:lineRule="exact"/>
        <w:ind w:left="3541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Arial" w:eastAsia="Arial" w:hAnsi="Arial" w:cs="Arial"/>
          <w:i/>
          <w:color w:val="60595B"/>
          <w:w w:val="49"/>
          <w:position w:val="-1"/>
          <w:sz w:val="53"/>
          <w:szCs w:val="53"/>
        </w:rPr>
        <w:t>M</w:t>
      </w:r>
      <w:r>
        <w:rPr>
          <w:rFonts w:ascii="Arial" w:eastAsia="Arial" w:hAnsi="Arial" w:cs="Arial"/>
          <w:i/>
          <w:color w:val="60595B"/>
          <w:spacing w:val="-75"/>
          <w:position w:val="-1"/>
          <w:sz w:val="53"/>
          <w:szCs w:val="53"/>
        </w:rPr>
        <w:t xml:space="preserve"> </w:t>
      </w:r>
      <w:r>
        <w:rPr>
          <w:rFonts w:ascii="Arial" w:eastAsia="Arial" w:hAnsi="Arial" w:cs="Arial"/>
          <w:i/>
          <w:color w:val="60595B"/>
          <w:w w:val="49"/>
          <w:position w:val="-1"/>
          <w:sz w:val="53"/>
          <w:szCs w:val="53"/>
        </w:rPr>
        <w:t>v</w:t>
      </w:r>
      <w:r>
        <w:rPr>
          <w:rFonts w:ascii="Arial" w:eastAsia="Arial" w:hAnsi="Arial" w:cs="Arial"/>
          <w:i/>
          <w:color w:val="60595B"/>
          <w:spacing w:val="23"/>
          <w:w w:val="49"/>
          <w:position w:val="-1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5"/>
          <w:position w:val="-1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i/>
          <w:color w:val="60595B"/>
          <w:spacing w:val="-53"/>
          <w:position w:val="-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5"/>
          <w:position w:val="-1"/>
          <w:sz w:val="47"/>
          <w:szCs w:val="47"/>
        </w:rPr>
        <w:t>o</w:t>
      </w:r>
      <w:r>
        <w:rPr>
          <w:rFonts w:ascii="Times New Roman" w:eastAsia="Times New Roman" w:hAnsi="Times New Roman" w:cs="Times New Roman"/>
          <w:i/>
          <w:color w:val="60595B"/>
          <w:spacing w:val="-53"/>
          <w:position w:val="-1"/>
          <w:sz w:val="47"/>
          <w:szCs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60595B"/>
          <w:w w:val="54"/>
          <w:position w:val="-1"/>
          <w:sz w:val="47"/>
          <w:szCs w:val="47"/>
        </w:rPr>
        <w:t>aKpuv</w:t>
      </w:r>
      <w:proofErr w:type="spellEnd"/>
      <w:r>
        <w:rPr>
          <w:rFonts w:ascii="Times New Roman" w:eastAsia="Times New Roman" w:hAnsi="Times New Roman" w:cs="Times New Roman"/>
          <w:i/>
          <w:color w:val="60595B"/>
          <w:spacing w:val="-53"/>
          <w:position w:val="-1"/>
          <w:sz w:val="47"/>
          <w:szCs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60595B"/>
          <w:w w:val="55"/>
          <w:position w:val="-1"/>
          <w:sz w:val="47"/>
          <w:szCs w:val="47"/>
        </w:rPr>
        <w:t>drs</w:t>
      </w:r>
      <w:proofErr w:type="spellEnd"/>
      <w:r>
        <w:rPr>
          <w:rFonts w:ascii="Times New Roman" w:eastAsia="Times New Roman" w:hAnsi="Times New Roman" w:cs="Times New Roman"/>
          <w:i/>
          <w:color w:val="60595B"/>
          <w:spacing w:val="16"/>
          <w:w w:val="55"/>
          <w:position w:val="-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58"/>
          <w:position w:val="-1"/>
          <w:sz w:val="47"/>
          <w:szCs w:val="47"/>
        </w:rPr>
        <w:t>apt·</w:t>
      </w:r>
    </w:p>
    <w:p w:rsidR="004713AA" w:rsidRDefault="00FE64F8">
      <w:pPr>
        <w:spacing w:before="20" w:after="0" w:line="240" w:lineRule="auto"/>
        <w:ind w:left="3534" w:right="-20"/>
        <w:rPr>
          <w:rFonts w:ascii="Arial" w:eastAsia="Arial" w:hAnsi="Arial" w:cs="Arial"/>
          <w:sz w:val="44"/>
          <w:szCs w:val="44"/>
        </w:rPr>
      </w:pPr>
      <w:proofErr w:type="gramStart"/>
      <w:r>
        <w:rPr>
          <w:rFonts w:ascii="Arial" w:eastAsia="Arial" w:hAnsi="Arial" w:cs="Arial"/>
          <w:i/>
          <w:color w:val="60595B"/>
          <w:w w:val="51"/>
          <w:sz w:val="44"/>
          <w:szCs w:val="44"/>
        </w:rPr>
        <w:t>am</w:t>
      </w:r>
      <w:proofErr w:type="gramEnd"/>
      <w:r>
        <w:rPr>
          <w:rFonts w:ascii="Arial" w:eastAsia="Arial" w:hAnsi="Arial" w:cs="Arial"/>
          <w:i/>
          <w:color w:val="60595B"/>
          <w:w w:val="51"/>
          <w:sz w:val="44"/>
          <w:szCs w:val="44"/>
        </w:rPr>
        <w:t xml:space="preserve">' </w:t>
      </w:r>
      <w:r>
        <w:rPr>
          <w:rFonts w:ascii="Arial" w:eastAsia="Arial" w:hAnsi="Arial" w:cs="Arial"/>
          <w:i/>
          <w:color w:val="60595B"/>
          <w:spacing w:val="53"/>
          <w:w w:val="51"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60595B"/>
          <w:w w:val="51"/>
          <w:sz w:val="56"/>
          <w:szCs w:val="56"/>
        </w:rPr>
        <w:t>r,ra</w:t>
      </w:r>
      <w:proofErr w:type="spellEnd"/>
      <w:r>
        <w:rPr>
          <w:rFonts w:ascii="Times New Roman" w:eastAsia="Times New Roman" w:hAnsi="Times New Roman" w:cs="Times New Roman"/>
          <w:i/>
          <w:color w:val="60595B"/>
          <w:spacing w:val="15"/>
          <w:w w:val="51"/>
          <w:sz w:val="56"/>
          <w:szCs w:val="56"/>
        </w:rPr>
        <w:t xml:space="preserve"> </w:t>
      </w:r>
      <w:r>
        <w:rPr>
          <w:rFonts w:ascii="Arial" w:eastAsia="Arial" w:hAnsi="Arial" w:cs="Arial"/>
          <w:color w:val="60595B"/>
          <w:w w:val="54"/>
          <w:sz w:val="55"/>
          <w:szCs w:val="55"/>
        </w:rPr>
        <w:t>r</w:t>
      </w:r>
      <w:r>
        <w:rPr>
          <w:rFonts w:ascii="Arial" w:eastAsia="Arial" w:hAnsi="Arial" w:cs="Arial"/>
          <w:color w:val="60595B"/>
          <w:spacing w:val="-71"/>
          <w:sz w:val="55"/>
          <w:szCs w:val="55"/>
        </w:rPr>
        <w:t xml:space="preserve"> </w:t>
      </w:r>
      <w:r>
        <w:rPr>
          <w:rFonts w:ascii="Arial" w:eastAsia="Arial" w:hAnsi="Arial" w:cs="Arial"/>
          <w:color w:val="60595B"/>
          <w:w w:val="54"/>
          <w:sz w:val="55"/>
          <w:szCs w:val="55"/>
        </w:rPr>
        <w:t>v</w:t>
      </w:r>
      <w:r>
        <w:rPr>
          <w:rFonts w:ascii="Arial" w:eastAsia="Arial" w:hAnsi="Arial" w:cs="Arial"/>
          <w:color w:val="60595B"/>
          <w:spacing w:val="-62"/>
          <w:sz w:val="55"/>
          <w:szCs w:val="55"/>
        </w:rPr>
        <w:t xml:space="preserve"> </w:t>
      </w:r>
      <w:proofErr w:type="spellStart"/>
      <w:r>
        <w:rPr>
          <w:rFonts w:ascii="Arial" w:eastAsia="Arial" w:hAnsi="Arial" w:cs="Arial"/>
          <w:i/>
          <w:color w:val="60595B"/>
          <w:w w:val="55"/>
          <w:sz w:val="44"/>
          <w:szCs w:val="44"/>
        </w:rPr>
        <w:t>Karda</w:t>
      </w:r>
      <w:proofErr w:type="spellEnd"/>
      <w:r>
        <w:rPr>
          <w:rFonts w:ascii="Arial" w:eastAsia="Arial" w:hAnsi="Arial" w:cs="Arial"/>
          <w:i/>
          <w:color w:val="60595B"/>
          <w:spacing w:val="-54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i/>
          <w:color w:val="60595B"/>
          <w:w w:val="56"/>
          <w:sz w:val="44"/>
          <w:szCs w:val="44"/>
        </w:rPr>
        <w:t>sa</w:t>
      </w:r>
      <w:proofErr w:type="spellEnd"/>
    </w:p>
    <w:p w:rsidR="004713AA" w:rsidRDefault="00FE64F8">
      <w:pPr>
        <w:tabs>
          <w:tab w:val="left" w:pos="3960"/>
          <w:tab w:val="left" w:pos="6300"/>
        </w:tabs>
        <w:spacing w:before="16" w:after="0" w:line="713" w:lineRule="exact"/>
        <w:ind w:left="3548" w:right="-20"/>
        <w:rPr>
          <w:rFonts w:ascii="Times New Roman" w:eastAsia="Times New Roman" w:hAnsi="Times New Roman" w:cs="Times New Roman"/>
          <w:sz w:val="59"/>
          <w:szCs w:val="59"/>
        </w:rPr>
      </w:pPr>
      <w:proofErr w:type="gramStart"/>
      <w:r>
        <w:rPr>
          <w:rFonts w:ascii="Arial" w:eastAsia="Arial" w:hAnsi="Arial" w:cs="Arial"/>
          <w:color w:val="60595B"/>
          <w:position w:val="10"/>
          <w:sz w:val="50"/>
          <w:szCs w:val="50"/>
        </w:rPr>
        <w:t>r</w:t>
      </w:r>
      <w:proofErr w:type="gramEnd"/>
      <w:r>
        <w:rPr>
          <w:rFonts w:ascii="Arial" w:eastAsia="Arial" w:hAnsi="Arial" w:cs="Arial"/>
          <w:color w:val="60595B"/>
          <w:spacing w:val="-134"/>
          <w:position w:val="10"/>
          <w:sz w:val="50"/>
          <w:szCs w:val="50"/>
        </w:rPr>
        <w:t xml:space="preserve"> </w:t>
      </w:r>
      <w:r>
        <w:rPr>
          <w:rFonts w:ascii="Arial" w:eastAsia="Arial" w:hAnsi="Arial" w:cs="Arial"/>
          <w:color w:val="60595B"/>
          <w:position w:val="10"/>
          <w:sz w:val="50"/>
          <w:szCs w:val="50"/>
        </w:rPr>
        <w:tab/>
      </w:r>
      <w:r>
        <w:rPr>
          <w:rFonts w:ascii="Arial" w:eastAsia="Arial" w:hAnsi="Arial" w:cs="Arial"/>
          <w:i/>
          <w:color w:val="60595B"/>
          <w:w w:val="51"/>
          <w:position w:val="10"/>
          <w:sz w:val="45"/>
          <w:szCs w:val="45"/>
        </w:rPr>
        <w:t>n</w:t>
      </w:r>
      <w:r>
        <w:rPr>
          <w:rFonts w:ascii="Arial" w:eastAsia="Arial" w:hAnsi="Arial" w:cs="Arial"/>
          <w:i/>
          <w:color w:val="60595B"/>
          <w:spacing w:val="-62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 xml:space="preserve">Kay1dq </w:t>
      </w:r>
      <w:r>
        <w:rPr>
          <w:rFonts w:ascii="Arial" w:eastAsia="Arial" w:hAnsi="Arial" w:cs="Arial"/>
          <w:i/>
          <w:color w:val="60595B"/>
          <w:spacing w:val="29"/>
          <w:w w:val="48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>y1arl</w:t>
      </w:r>
      <w:r>
        <w:rPr>
          <w:rFonts w:ascii="Arial" w:eastAsia="Arial" w:hAnsi="Arial" w:cs="Arial"/>
          <w:i/>
          <w:color w:val="60595B"/>
          <w:spacing w:val="23"/>
          <w:w w:val="48"/>
          <w:position w:val="10"/>
          <w:sz w:val="45"/>
          <w:szCs w:val="45"/>
        </w:rPr>
        <w:t xml:space="preserve"> </w:t>
      </w:r>
      <w:proofErr w:type="spellStart"/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>pno</w:t>
      </w:r>
      <w:proofErr w:type="spellEnd"/>
      <w:r>
        <w:rPr>
          <w:rFonts w:ascii="Arial" w:eastAsia="Arial" w:hAnsi="Arial" w:cs="Arial"/>
          <w:i/>
          <w:color w:val="60595B"/>
          <w:w w:val="48"/>
          <w:position w:val="10"/>
          <w:sz w:val="45"/>
          <w:szCs w:val="45"/>
        </w:rPr>
        <w:t>·</w:t>
      </w:r>
      <w:r>
        <w:rPr>
          <w:rFonts w:ascii="Arial" w:eastAsia="Arial" w:hAnsi="Arial" w:cs="Arial"/>
          <w:i/>
          <w:color w:val="60595B"/>
          <w:spacing w:val="-42"/>
          <w:w w:val="48"/>
          <w:position w:val="10"/>
          <w:sz w:val="45"/>
          <w:szCs w:val="45"/>
        </w:rPr>
        <w:t xml:space="preserve"> </w:t>
      </w:r>
      <w:r>
        <w:rPr>
          <w:rFonts w:ascii="Arial" w:eastAsia="Arial" w:hAnsi="Arial" w:cs="Arial"/>
          <w:i/>
          <w:color w:val="60595B"/>
          <w:position w:val="10"/>
          <w:sz w:val="45"/>
          <w:szCs w:val="45"/>
        </w:rPr>
        <w:tab/>
      </w:r>
      <w:r>
        <w:rPr>
          <w:rFonts w:ascii="Times New Roman" w:eastAsia="Times New Roman" w:hAnsi="Times New Roman" w:cs="Times New Roman"/>
          <w:color w:val="595697"/>
          <w:position w:val="-6"/>
          <w:sz w:val="59"/>
          <w:szCs w:val="59"/>
        </w:rPr>
        <w:t>1</w:t>
      </w:r>
    </w:p>
    <w:p w:rsidR="004713AA" w:rsidRDefault="001320EC">
      <w:pPr>
        <w:spacing w:after="0" w:line="468" w:lineRule="exact"/>
        <w:ind w:left="3462" w:right="3227"/>
        <w:jc w:val="center"/>
        <w:rPr>
          <w:rFonts w:ascii="Arial" w:eastAsia="Arial" w:hAnsi="Arial" w:cs="Arial"/>
          <w:sz w:val="44"/>
          <w:szCs w:val="44"/>
        </w:rPr>
      </w:pPr>
      <w:r w:rsidRPr="001320EC">
        <w:pict>
          <v:shape id="_x0000_s2053" type="#_x0000_t75" style="position:absolute;left:0;text-align:left;margin-left:103pt;margin-top:13.45pt;width:57.05pt;height:76.3pt;z-index:-1748;mso-position-horizontal-relative:page">
            <v:imagedata r:id="rId26" o:title=""/>
            <w10:wrap anchorx="page"/>
          </v:shape>
        </w:pict>
      </w:r>
      <w:proofErr w:type="gramStart"/>
      <w:r w:rsidR="00FE64F8">
        <w:rPr>
          <w:rFonts w:ascii="Arial" w:eastAsia="Arial" w:hAnsi="Arial" w:cs="Arial"/>
          <w:i/>
          <w:color w:val="60595B"/>
          <w:w w:val="54"/>
          <w:position w:val="1"/>
          <w:sz w:val="50"/>
          <w:szCs w:val="50"/>
        </w:rPr>
        <w:t>pd</w:t>
      </w:r>
      <w:proofErr w:type="gramEnd"/>
      <w:r w:rsidR="00FE64F8">
        <w:rPr>
          <w:rFonts w:ascii="Arial" w:eastAsia="Arial" w:hAnsi="Arial" w:cs="Arial"/>
          <w:i/>
          <w:color w:val="60595B"/>
          <w:spacing w:val="-83"/>
          <w:position w:val="1"/>
          <w:sz w:val="50"/>
          <w:szCs w:val="50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60595B"/>
          <w:w w:val="51"/>
          <w:position w:val="1"/>
          <w:sz w:val="44"/>
          <w:szCs w:val="44"/>
        </w:rPr>
        <w:t>va</w:t>
      </w:r>
      <w:proofErr w:type="spellEnd"/>
      <w:r w:rsidR="00FE64F8">
        <w:rPr>
          <w:rFonts w:ascii="Arial" w:eastAsia="Arial" w:hAnsi="Arial" w:cs="Arial"/>
          <w:i/>
          <w:color w:val="60595B"/>
          <w:spacing w:val="-84"/>
          <w:position w:val="1"/>
          <w:sz w:val="44"/>
          <w:szCs w:val="44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60595B"/>
          <w:w w:val="47"/>
          <w:position w:val="1"/>
          <w:sz w:val="44"/>
          <w:szCs w:val="44"/>
        </w:rPr>
        <w:t>ava</w:t>
      </w:r>
      <w:proofErr w:type="spellEnd"/>
      <w:r w:rsidR="00FE64F8">
        <w:rPr>
          <w:rFonts w:ascii="Arial" w:eastAsia="Arial" w:hAnsi="Arial" w:cs="Arial"/>
          <w:i/>
          <w:color w:val="60595B"/>
          <w:w w:val="47"/>
          <w:position w:val="1"/>
          <w:sz w:val="44"/>
          <w:szCs w:val="44"/>
        </w:rPr>
        <w:t>(m</w:t>
      </w:r>
      <w:r w:rsidR="00FE64F8">
        <w:rPr>
          <w:rFonts w:ascii="Arial" w:eastAsia="Arial" w:hAnsi="Arial" w:cs="Arial"/>
          <w:i/>
          <w:color w:val="60595B"/>
          <w:spacing w:val="-65"/>
          <w:position w:val="1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47"/>
          <w:position w:val="1"/>
          <w:sz w:val="44"/>
          <w:szCs w:val="44"/>
        </w:rPr>
        <w:t>up(u</w:t>
      </w:r>
      <w:r w:rsidR="00FE64F8">
        <w:rPr>
          <w:rFonts w:ascii="Arial" w:eastAsia="Arial" w:hAnsi="Arial" w:cs="Arial"/>
          <w:i/>
          <w:color w:val="60595B"/>
          <w:spacing w:val="-65"/>
          <w:position w:val="1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w w:val="46"/>
          <w:position w:val="1"/>
          <w:sz w:val="44"/>
          <w:szCs w:val="44"/>
        </w:rPr>
        <w:t>&amp;l.</w:t>
      </w:r>
    </w:p>
    <w:p w:rsidR="004713AA" w:rsidRDefault="004713AA">
      <w:pPr>
        <w:spacing w:before="9" w:after="0" w:line="100" w:lineRule="exact"/>
        <w:rPr>
          <w:sz w:val="10"/>
          <w:szCs w:val="10"/>
        </w:rPr>
      </w:pPr>
    </w:p>
    <w:p w:rsidR="004713AA" w:rsidRDefault="001320EC">
      <w:pPr>
        <w:tabs>
          <w:tab w:val="left" w:pos="5440"/>
        </w:tabs>
        <w:spacing w:after="0" w:line="240" w:lineRule="auto"/>
        <w:ind w:left="3541" w:right="-20"/>
        <w:rPr>
          <w:rFonts w:ascii="Arial" w:eastAsia="Arial" w:hAnsi="Arial" w:cs="Arial"/>
          <w:sz w:val="44"/>
          <w:szCs w:val="44"/>
        </w:rPr>
      </w:pPr>
      <w:r w:rsidRPr="001320EC">
        <w:pict>
          <v:shape id="_x0000_s2052" type="#_x0000_t75" style="position:absolute;left:0;text-align:left;margin-left:187.5pt;margin-top:2.1pt;width:16.75pt;height:53.8pt;z-index:-1746;mso-position-horizontal-relative:page">
            <v:imagedata r:id="rId27" o:title=""/>
            <w10:wrap anchorx="page"/>
          </v:shape>
        </w:pict>
      </w:r>
      <w:proofErr w:type="spellStart"/>
      <w:proofErr w:type="gramStart"/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llapaKoAou</w:t>
      </w:r>
      <w:proofErr w:type="spellEnd"/>
      <w:proofErr w:type="gramEnd"/>
      <w:r w:rsidR="00FE64F8">
        <w:rPr>
          <w:rFonts w:ascii="Arial" w:eastAsia="Arial" w:hAnsi="Arial" w:cs="Arial"/>
          <w:i/>
          <w:color w:val="60595B"/>
          <w:spacing w:val="-60"/>
          <w:sz w:val="44"/>
          <w:szCs w:val="44"/>
        </w:rPr>
        <w:t xml:space="preserve"> </w:t>
      </w:r>
      <w:proofErr w:type="spellStart"/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slart</w:t>
      </w:r>
      <w:proofErr w:type="spellEnd"/>
      <w:r w:rsidR="00FE64F8">
        <w:rPr>
          <w:rFonts w:ascii="Arial" w:eastAsia="Arial" w:hAnsi="Arial" w:cs="Arial"/>
          <w:i/>
          <w:color w:val="60595B"/>
          <w:spacing w:val="-54"/>
          <w:w w:val="50"/>
          <w:sz w:val="44"/>
          <w:szCs w:val="44"/>
        </w:rPr>
        <w:t xml:space="preserve"> </w:t>
      </w:r>
      <w:r w:rsidR="00FE64F8">
        <w:rPr>
          <w:rFonts w:ascii="Arial" w:eastAsia="Arial" w:hAnsi="Arial" w:cs="Arial"/>
          <w:i/>
          <w:color w:val="60595B"/>
          <w:sz w:val="44"/>
          <w:szCs w:val="44"/>
        </w:rPr>
        <w:tab/>
      </w:r>
      <w:proofErr w:type="spellStart"/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poa</w:t>
      </w:r>
      <w:proofErr w:type="spellEnd"/>
      <w:r w:rsidR="00FE64F8">
        <w:rPr>
          <w:rFonts w:ascii="Arial" w:eastAsia="Arial" w:hAnsi="Arial" w:cs="Arial"/>
          <w:i/>
          <w:color w:val="60595B"/>
          <w:w w:val="50"/>
          <w:sz w:val="44"/>
          <w:szCs w:val="44"/>
        </w:rPr>
        <w:t>&amp;·</w:t>
      </w:r>
    </w:p>
    <w:p w:rsidR="004713AA" w:rsidRDefault="004713AA">
      <w:pPr>
        <w:spacing w:before="7" w:after="0" w:line="140" w:lineRule="exact"/>
        <w:rPr>
          <w:sz w:val="14"/>
          <w:szCs w:val="14"/>
        </w:rPr>
      </w:pPr>
    </w:p>
    <w:p w:rsidR="004713AA" w:rsidRDefault="00FE64F8">
      <w:pPr>
        <w:spacing w:after="0" w:line="240" w:lineRule="auto"/>
        <w:ind w:left="3548" w:right="-20"/>
        <w:rPr>
          <w:rFonts w:ascii="Arial" w:eastAsia="Arial" w:hAnsi="Arial" w:cs="Arial"/>
          <w:sz w:val="42"/>
          <w:szCs w:val="42"/>
        </w:rPr>
      </w:pPr>
      <w:proofErr w:type="spellStart"/>
      <w:r>
        <w:rPr>
          <w:rFonts w:ascii="Arial" w:eastAsia="Arial" w:hAnsi="Arial" w:cs="Arial"/>
          <w:i/>
          <w:color w:val="60595B"/>
          <w:w w:val="53"/>
          <w:sz w:val="40"/>
          <w:szCs w:val="40"/>
        </w:rPr>
        <w:t>KrtKa</w:t>
      </w:r>
      <w:proofErr w:type="spellEnd"/>
      <w:r>
        <w:rPr>
          <w:rFonts w:ascii="Arial" w:eastAsia="Arial" w:hAnsi="Arial" w:cs="Arial"/>
          <w:i/>
          <w:color w:val="60595B"/>
          <w:spacing w:val="13"/>
          <w:w w:val="53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i/>
          <w:color w:val="60595B"/>
          <w:w w:val="53"/>
          <w:sz w:val="42"/>
          <w:szCs w:val="42"/>
        </w:rPr>
        <w:t>ra</w:t>
      </w:r>
      <w:proofErr w:type="spellEnd"/>
      <w:r>
        <w:rPr>
          <w:rFonts w:ascii="Arial" w:eastAsia="Arial" w:hAnsi="Arial" w:cs="Arial"/>
          <w:i/>
          <w:color w:val="60595B"/>
          <w:spacing w:val="28"/>
          <w:w w:val="53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color w:val="60595B"/>
          <w:w w:val="50"/>
          <w:sz w:val="42"/>
          <w:szCs w:val="42"/>
        </w:rPr>
        <w:t>r&amp;Aturaf</w:t>
      </w:r>
      <w:r>
        <w:rPr>
          <w:rFonts w:ascii="Arial" w:eastAsia="Arial" w:hAnsi="Arial" w:cs="Arial"/>
          <w:i/>
          <w:color w:val="60595B"/>
          <w:w w:val="51"/>
          <w:sz w:val="42"/>
          <w:szCs w:val="42"/>
        </w:rPr>
        <w:t>a</w:t>
      </w:r>
      <w:proofErr w:type="spellEnd"/>
      <w:r>
        <w:rPr>
          <w:rFonts w:ascii="Arial" w:eastAsia="Arial" w:hAnsi="Arial" w:cs="Arial"/>
          <w:i/>
          <w:color w:val="60595B"/>
          <w:spacing w:val="-7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i/>
          <w:color w:val="60595B"/>
          <w:w w:val="54"/>
          <w:sz w:val="42"/>
          <w:szCs w:val="42"/>
        </w:rPr>
        <w:t>ardola</w:t>
      </w:r>
      <w:proofErr w:type="spellEnd"/>
    </w:p>
    <w:p w:rsidR="004713AA" w:rsidRDefault="00FE64F8">
      <w:pPr>
        <w:spacing w:before="61" w:after="0" w:line="621" w:lineRule="exact"/>
        <w:ind w:left="3506" w:right="3905"/>
        <w:jc w:val="center"/>
        <w:rPr>
          <w:rFonts w:ascii="Arial" w:eastAsia="Arial" w:hAnsi="Arial" w:cs="Arial"/>
          <w:sz w:val="38"/>
          <w:szCs w:val="38"/>
        </w:rPr>
      </w:pPr>
      <w:proofErr w:type="spellStart"/>
      <w:proofErr w:type="gramStart"/>
      <w:r>
        <w:rPr>
          <w:rFonts w:ascii="Arial" w:eastAsia="Arial" w:hAnsi="Arial" w:cs="Arial"/>
          <w:color w:val="60595B"/>
          <w:w w:val="98"/>
          <w:position w:val="-3"/>
          <w:sz w:val="50"/>
          <w:szCs w:val="50"/>
        </w:rPr>
        <w:t>r</w:t>
      </w:r>
      <w:r>
        <w:rPr>
          <w:rFonts w:ascii="Times New Roman" w:eastAsia="Times New Roman" w:hAnsi="Times New Roman" w:cs="Times New Roman"/>
          <w:i/>
          <w:color w:val="60595B"/>
          <w:w w:val="48"/>
          <w:position w:val="-3"/>
          <w:sz w:val="47"/>
          <w:szCs w:val="47"/>
        </w:rPr>
        <w:t>nupKarta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60595B"/>
          <w:w w:val="48"/>
          <w:position w:val="-3"/>
          <w:sz w:val="47"/>
          <w:szCs w:val="47"/>
        </w:rPr>
        <w:t>,</w:t>
      </w:r>
      <w:r>
        <w:rPr>
          <w:rFonts w:ascii="Times New Roman" w:eastAsia="Times New Roman" w:hAnsi="Times New Roman" w:cs="Times New Roman"/>
          <w:i/>
          <w:color w:val="60595B"/>
          <w:spacing w:val="-13"/>
          <w:w w:val="48"/>
          <w:position w:val="-3"/>
          <w:sz w:val="47"/>
          <w:szCs w:val="47"/>
        </w:rPr>
        <w:t>.</w:t>
      </w:r>
      <w:r>
        <w:rPr>
          <w:rFonts w:ascii="Arial" w:eastAsia="Arial" w:hAnsi="Arial" w:cs="Arial"/>
          <w:color w:val="8E8985"/>
          <w:w w:val="130"/>
          <w:position w:val="14"/>
          <w:sz w:val="38"/>
          <w:szCs w:val="38"/>
        </w:rPr>
        <w:t>'</w:t>
      </w:r>
    </w:p>
    <w:p w:rsidR="004713AA" w:rsidRDefault="004713AA">
      <w:pPr>
        <w:spacing w:before="6" w:after="0" w:line="110" w:lineRule="exact"/>
        <w:rPr>
          <w:sz w:val="11"/>
          <w:szCs w:val="11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1320EC">
      <w:pPr>
        <w:spacing w:after="0" w:line="703" w:lineRule="exact"/>
        <w:ind w:left="3755" w:right="-20"/>
        <w:rPr>
          <w:rFonts w:ascii="Times New Roman" w:eastAsia="Times New Roman" w:hAnsi="Times New Roman" w:cs="Times New Roman"/>
          <w:sz w:val="63"/>
          <w:szCs w:val="63"/>
        </w:rPr>
      </w:pPr>
      <w:r w:rsidRPr="001320EC">
        <w:pict>
          <v:shape id="_x0000_s2051" type="#_x0000_t75" style="position:absolute;left:0;text-align:left;margin-left:114.75pt;margin-top:-34.75pt;width:42.4pt;height:161.8pt;z-index:-1747;mso-position-horizontal-relative:page">
            <v:imagedata r:id="rId28" o:title=""/>
            <w10:wrap anchorx="page"/>
          </v:shape>
        </w:pict>
      </w:r>
      <w:proofErr w:type="spellStart"/>
      <w:r w:rsidR="00FE64F8">
        <w:rPr>
          <w:rFonts w:ascii="Times New Roman" w:eastAsia="Times New Roman" w:hAnsi="Times New Roman" w:cs="Times New Roman"/>
          <w:i/>
          <w:color w:val="60595B"/>
          <w:w w:val="41"/>
          <w:sz w:val="63"/>
          <w:szCs w:val="63"/>
        </w:rPr>
        <w:t>Avaro</w:t>
      </w:r>
      <w:proofErr w:type="spellEnd"/>
      <w:r w:rsidR="00FE64F8">
        <w:rPr>
          <w:rFonts w:ascii="Times New Roman" w:eastAsia="Times New Roman" w:hAnsi="Times New Roman" w:cs="Times New Roman"/>
          <w:i/>
          <w:color w:val="60595B"/>
          <w:spacing w:val="-91"/>
          <w:sz w:val="63"/>
          <w:szCs w:val="63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41"/>
          <w:sz w:val="63"/>
          <w:szCs w:val="63"/>
        </w:rPr>
        <w:t>Wart</w:t>
      </w:r>
      <w:r w:rsidR="00FE64F8">
        <w:rPr>
          <w:rFonts w:ascii="Times New Roman" w:eastAsia="Times New Roman" w:hAnsi="Times New Roman" w:cs="Times New Roman"/>
          <w:i/>
          <w:color w:val="60595B"/>
          <w:spacing w:val="42"/>
          <w:w w:val="41"/>
          <w:sz w:val="63"/>
          <w:szCs w:val="63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70"/>
          <w:sz w:val="63"/>
          <w:szCs w:val="63"/>
        </w:rPr>
        <w:t xml:space="preserve">a </w:t>
      </w:r>
      <w:proofErr w:type="spellStart"/>
      <w:r w:rsidR="00FE64F8">
        <w:rPr>
          <w:rFonts w:ascii="Times New Roman" w:eastAsia="Times New Roman" w:hAnsi="Times New Roman" w:cs="Times New Roman"/>
          <w:i/>
          <w:color w:val="60595B"/>
          <w:w w:val="69"/>
          <w:sz w:val="63"/>
          <w:szCs w:val="63"/>
        </w:rPr>
        <w:t>ta</w:t>
      </w:r>
      <w:r w:rsidR="00FE64F8">
        <w:rPr>
          <w:rFonts w:ascii="Times New Roman" w:eastAsia="Times New Roman" w:hAnsi="Times New Roman" w:cs="Times New Roman"/>
          <w:i/>
          <w:color w:val="60595B"/>
          <w:w w:val="44"/>
          <w:sz w:val="63"/>
          <w:szCs w:val="63"/>
        </w:rPr>
        <w:t>rou</w:t>
      </w:r>
      <w:proofErr w:type="spellEnd"/>
    </w:p>
    <w:p w:rsidR="004713AA" w:rsidRDefault="001320EC">
      <w:pPr>
        <w:tabs>
          <w:tab w:val="left" w:pos="6760"/>
        </w:tabs>
        <w:spacing w:after="0" w:line="650" w:lineRule="exact"/>
        <w:ind w:left="3959" w:right="-20"/>
        <w:rPr>
          <w:rFonts w:ascii="Times New Roman" w:eastAsia="Times New Roman" w:hAnsi="Times New Roman" w:cs="Times New Roman"/>
          <w:sz w:val="60"/>
          <w:szCs w:val="60"/>
        </w:rPr>
      </w:pPr>
      <w:r w:rsidRPr="001320EC">
        <w:pict>
          <v:shape id="_x0000_s2050" type="#_x0000_t75" style="position:absolute;left:0;text-align:left;margin-left:192.5pt;margin-top:30.25pt;width:53.1pt;height:59.9pt;z-index:-1744;mso-position-horizontal-relative:page">
            <v:imagedata r:id="rId29" o:title=""/>
            <w10:wrap anchorx="page"/>
          </v:shape>
        </w:pict>
      </w:r>
      <w:proofErr w:type="spellStart"/>
      <w:proofErr w:type="gramStart"/>
      <w:r w:rsidR="00FE64F8">
        <w:rPr>
          <w:rFonts w:ascii="Times New Roman" w:eastAsia="Times New Roman" w:hAnsi="Times New Roman" w:cs="Times New Roman"/>
          <w:i/>
          <w:color w:val="60595B"/>
          <w:w w:val="53"/>
          <w:position w:val="-5"/>
          <w:sz w:val="69"/>
          <w:szCs w:val="69"/>
        </w:rPr>
        <w:t>oa</w:t>
      </w:r>
      <w:proofErr w:type="spellEnd"/>
      <w:proofErr w:type="gramEnd"/>
      <w:r w:rsidR="00FE64F8">
        <w:rPr>
          <w:rFonts w:ascii="Times New Roman" w:eastAsia="Times New Roman" w:hAnsi="Times New Roman" w:cs="Times New Roman"/>
          <w:i/>
          <w:color w:val="60595B"/>
          <w:spacing w:val="-81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52"/>
          <w:position w:val="-5"/>
          <w:sz w:val="69"/>
          <w:szCs w:val="69"/>
        </w:rPr>
        <w:t>tar</w:t>
      </w:r>
      <w:r w:rsidR="00FE64F8">
        <w:rPr>
          <w:rFonts w:ascii="Times New Roman" w:eastAsia="Times New Roman" w:hAnsi="Times New Roman" w:cs="Times New Roman"/>
          <w:i/>
          <w:color w:val="60595B"/>
          <w:spacing w:val="-81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50"/>
          <w:position w:val="-5"/>
          <w:sz w:val="69"/>
          <w:szCs w:val="69"/>
        </w:rPr>
        <w:t xml:space="preserve">pt </w:t>
      </w:r>
      <w:r w:rsidR="00FE64F8">
        <w:rPr>
          <w:rFonts w:ascii="Times New Roman" w:eastAsia="Times New Roman" w:hAnsi="Times New Roman" w:cs="Times New Roman"/>
          <w:i/>
          <w:color w:val="60595B"/>
          <w:spacing w:val="79"/>
          <w:w w:val="50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50"/>
          <w:position w:val="-5"/>
          <w:sz w:val="63"/>
          <w:szCs w:val="63"/>
        </w:rPr>
        <w:t xml:space="preserve">era </w:t>
      </w:r>
      <w:r w:rsidR="00FE64F8">
        <w:rPr>
          <w:rFonts w:ascii="Times New Roman" w:eastAsia="Times New Roman" w:hAnsi="Times New Roman" w:cs="Times New Roman"/>
          <w:i/>
          <w:color w:val="60595B"/>
          <w:spacing w:val="6"/>
          <w:w w:val="50"/>
          <w:position w:val="-5"/>
          <w:sz w:val="63"/>
          <w:szCs w:val="63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45"/>
          <w:position w:val="-5"/>
          <w:sz w:val="69"/>
          <w:szCs w:val="69"/>
        </w:rPr>
        <w:t>r</w:t>
      </w:r>
      <w:r w:rsidR="00FE64F8">
        <w:rPr>
          <w:rFonts w:ascii="Times New Roman" w:eastAsia="Times New Roman" w:hAnsi="Times New Roman" w:cs="Times New Roman"/>
          <w:i/>
          <w:color w:val="60595B"/>
          <w:spacing w:val="-95"/>
          <w:position w:val="-5"/>
          <w:sz w:val="69"/>
          <w:szCs w:val="69"/>
        </w:rPr>
        <w:t xml:space="preserve"> </w:t>
      </w:r>
      <w:r w:rsidR="00FE64F8">
        <w:rPr>
          <w:rFonts w:ascii="Times New Roman" w:eastAsia="Times New Roman" w:hAnsi="Times New Roman" w:cs="Times New Roman"/>
          <w:i/>
          <w:color w:val="60595B"/>
          <w:w w:val="44"/>
          <w:position w:val="-5"/>
          <w:sz w:val="69"/>
          <w:szCs w:val="69"/>
        </w:rPr>
        <w:t>v</w:t>
      </w:r>
      <w:r w:rsidR="00FE64F8">
        <w:rPr>
          <w:rFonts w:ascii="Times New Roman" w:eastAsia="Times New Roman" w:hAnsi="Times New Roman" w:cs="Times New Roman"/>
          <w:i/>
          <w:color w:val="60595B"/>
          <w:position w:val="-5"/>
          <w:sz w:val="69"/>
          <w:szCs w:val="69"/>
        </w:rPr>
        <w:tab/>
      </w:r>
      <w:r w:rsidR="00FE64F8">
        <w:rPr>
          <w:rFonts w:ascii="Times New Roman" w:eastAsia="Times New Roman" w:hAnsi="Times New Roman" w:cs="Times New Roman"/>
          <w:color w:val="595697"/>
          <w:w w:val="109"/>
          <w:position w:val="-5"/>
          <w:sz w:val="60"/>
          <w:szCs w:val="60"/>
        </w:rPr>
        <w:t>1</w:t>
      </w:r>
    </w:p>
    <w:p w:rsidR="004713AA" w:rsidRPr="002A69E9" w:rsidRDefault="00FE64F8">
      <w:pPr>
        <w:spacing w:after="0" w:line="902" w:lineRule="exact"/>
        <w:ind w:left="3664" w:right="3841"/>
        <w:jc w:val="center"/>
        <w:rPr>
          <w:rFonts w:ascii="Times New Roman" w:eastAsia="Times New Roman" w:hAnsi="Times New Roman" w:cs="Times New Roman"/>
          <w:sz w:val="59"/>
          <w:szCs w:val="59"/>
          <w:lang w:val="el-GR"/>
        </w:rPr>
      </w:pPr>
      <w:proofErr w:type="gramStart"/>
      <w:r>
        <w:rPr>
          <w:rFonts w:ascii="Times New Roman" w:eastAsia="Times New Roman" w:hAnsi="Times New Roman" w:cs="Times New Roman"/>
          <w:i/>
          <w:color w:val="60595B"/>
          <w:w w:val="39"/>
          <w:position w:val="3"/>
          <w:sz w:val="95"/>
          <w:szCs w:val="95"/>
        </w:rPr>
        <w:t>x</w:t>
      </w:r>
      <w:r w:rsidRPr="002A69E9">
        <w:rPr>
          <w:rFonts w:ascii="Times New Roman" w:eastAsia="Times New Roman" w:hAnsi="Times New Roman" w:cs="Times New Roman"/>
          <w:i/>
          <w:color w:val="60595B"/>
          <w:w w:val="39"/>
          <w:position w:val="3"/>
          <w:sz w:val="95"/>
          <w:szCs w:val="95"/>
          <w:lang w:val="el-GR"/>
        </w:rPr>
        <w:t xml:space="preserve"> </w:t>
      </w:r>
      <w:r w:rsidRPr="002A69E9">
        <w:rPr>
          <w:rFonts w:ascii="Times New Roman" w:eastAsia="Times New Roman" w:hAnsi="Times New Roman" w:cs="Times New Roman"/>
          <w:i/>
          <w:color w:val="60595B"/>
          <w:spacing w:val="5"/>
          <w:w w:val="39"/>
          <w:position w:val="3"/>
          <w:sz w:val="95"/>
          <w:szCs w:val="95"/>
          <w:lang w:val="el-GR"/>
        </w:rPr>
        <w:t xml:space="preserve"> </w:t>
      </w:r>
      <w:r>
        <w:rPr>
          <w:rFonts w:ascii="Times New Roman" w:eastAsia="Times New Roman" w:hAnsi="Times New Roman" w:cs="Times New Roman"/>
          <w:i/>
          <w:color w:val="60595B"/>
          <w:w w:val="39"/>
          <w:position w:val="3"/>
          <w:sz w:val="95"/>
          <w:szCs w:val="95"/>
        </w:rPr>
        <w:t>a</w:t>
      </w:r>
      <w:proofErr w:type="gramEnd"/>
      <w:r w:rsidRPr="002A69E9">
        <w:rPr>
          <w:rFonts w:ascii="Times New Roman" w:eastAsia="Times New Roman" w:hAnsi="Times New Roman" w:cs="Times New Roman"/>
          <w:i/>
          <w:color w:val="60595B"/>
          <w:spacing w:val="56"/>
          <w:w w:val="39"/>
          <w:position w:val="3"/>
          <w:sz w:val="95"/>
          <w:szCs w:val="95"/>
          <w:lang w:val="el-G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60595B"/>
          <w:w w:val="49"/>
          <w:position w:val="3"/>
          <w:sz w:val="59"/>
          <w:szCs w:val="59"/>
        </w:rPr>
        <w:t>rou</w:t>
      </w:r>
      <w:proofErr w:type="spellEnd"/>
    </w:p>
    <w:p w:rsidR="004713AA" w:rsidRPr="002A69E9" w:rsidRDefault="004713AA">
      <w:pPr>
        <w:spacing w:after="0"/>
        <w:jc w:val="center"/>
        <w:rPr>
          <w:lang w:val="el-GR"/>
        </w:rPr>
        <w:sectPr w:rsidR="004713AA" w:rsidRPr="002A69E9">
          <w:pgSz w:w="12240" w:h="15840"/>
          <w:pgMar w:top="1480" w:right="1720" w:bottom="1080" w:left="1720" w:header="0" w:footer="898" w:gutter="0"/>
          <w:cols w:space="720"/>
        </w:sectPr>
      </w:pPr>
    </w:p>
    <w:p w:rsidR="004713AA" w:rsidRPr="002A69E9" w:rsidRDefault="00FE64F8">
      <w:pPr>
        <w:spacing w:before="21"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ΤΗΤΑ 3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ημ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ύρ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ς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8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20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ημμύρες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φή,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δασ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μβαίνει 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</w:p>
    <w:p w:rsidR="004713AA" w:rsidRPr="002A69E9" w:rsidRDefault="00FE64F8">
      <w:pPr>
        <w:spacing w:after="0" w:line="240" w:lineRule="auto"/>
        <w:ind w:left="100" w:right="5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άθμης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ποτα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ονιού.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Συμβαίν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πο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άλες.</w:t>
      </w:r>
    </w:p>
    <w:p w:rsidR="004713AA" w:rsidRPr="002A69E9" w:rsidRDefault="004713AA">
      <w:pPr>
        <w:spacing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00" w:right="47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βρα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19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 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αλέσει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φές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</w:p>
    <w:p w:rsidR="004713AA" w:rsidRPr="002A69E9" w:rsidRDefault="00FE64F8">
      <w:pPr>
        <w:spacing w:after="0" w:line="240" w:lineRule="auto"/>
        <w:ind w:left="100" w:right="10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αυτ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 δέ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ημμυρών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ημμύρες.</w:t>
      </w:r>
    </w:p>
    <w:p w:rsidR="004713AA" w:rsidRPr="002A69E9" w:rsidRDefault="004713AA">
      <w:pPr>
        <w:spacing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00" w:right="10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Ένα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ανιότ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ημμύρα,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τιες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θάλασ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 που πν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στ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8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3.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5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ημμ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ύρ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4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 σας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βαιωθ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3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άτια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3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3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3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υργούν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2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σας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2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ην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νή </w:t>
      </w:r>
      <w:r w:rsidRPr="002A69E9">
        <w:rPr>
          <w:rFonts w:ascii="Calibri" w:eastAsia="Calibri" w:hAnsi="Calibri" w:cs="Calibri"/>
          <w:spacing w:val="2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ημμύρας: Αν</w:t>
      </w:r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 εί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μ</w:t>
      </w:r>
      <w:r w:rsidRPr="00F17B26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 κτί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F17B26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-Εγκαταλείψτε υπόγειους χώρους και μετακινηθείτε σε ασφαλές υψηλό σημείο. Αν βρίσκεστε σε ανοικτό χώρο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  <w:sectPr w:rsidR="004713AA" w:rsidRPr="00F17B26">
          <w:pgSz w:w="12240" w:h="15840"/>
          <w:pgMar w:top="1460" w:right="1460" w:bottom="1080" w:left="1580" w:header="0" w:footer="898" w:gutter="0"/>
          <w:cols w:space="720"/>
        </w:sect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lastRenderedPageBreak/>
        <w:t>-Μείνετε μακριά από ηλεκτροφόρα καλώδια.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Μην πλησιάζετε σε περιοχές όπου έχουν σημειωθεί κατολισθήσεις.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</w:t>
      </w:r>
      <w:r w:rsidRPr="00F17B26">
        <w:rPr>
          <w:rFonts w:ascii="Calibri" w:eastAsia="Calibri" w:hAnsi="Calibri" w:cs="Calibri"/>
          <w:sz w:val="24"/>
          <w:szCs w:val="24"/>
          <w:lang w:val="el-GR"/>
        </w:rPr>
        <w:tab/>
        <w:t>Μετά την πλημμύρα: Αν βρίσκεστε σε ανοικτό χώρο</w:t>
      </w: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-  Μείνετε μακριά από περιοχές που έχουν πλημμυρίσει ή είναι επικίνδυνες να </w:t>
      </w:r>
      <w:proofErr w:type="spellStart"/>
      <w:r w:rsidRPr="00F17B26">
        <w:rPr>
          <w:rFonts w:ascii="Calibri" w:eastAsia="Calibri" w:hAnsi="Calibri" w:cs="Calibri"/>
          <w:sz w:val="24"/>
          <w:szCs w:val="24"/>
          <w:lang w:val="el-GR"/>
        </w:rPr>
        <w:t>ξαναπλημμυρίσουν</w:t>
      </w:r>
      <w:proofErr w:type="spellEnd"/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 τις επόμενες ώρες.</w:t>
      </w: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  Η πλημμύρα ενδέχεται να έχει μεταβάλει τα χαρακτηριστικά γνώριμων περιοχών και τα νερά να</w:t>
      </w: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έχουν παρασύρει μέρη του δρόμου, των πεζοδρομίων κλπ.</w:t>
      </w: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-  Εγκυμονούν κίνδυνοι από σπασμένα οδοστρώματα, περιοχές με επικίνδυνη κλίση, </w:t>
      </w:r>
      <w:proofErr w:type="spellStart"/>
      <w:r w:rsidRPr="00F17B26">
        <w:rPr>
          <w:rFonts w:ascii="Calibri" w:eastAsia="Calibri" w:hAnsi="Calibri" w:cs="Calibri"/>
          <w:sz w:val="24"/>
          <w:szCs w:val="24"/>
          <w:lang w:val="el-GR"/>
        </w:rPr>
        <w:t>λασποροές</w:t>
      </w:r>
      <w:proofErr w:type="spellEnd"/>
      <w:r w:rsidRPr="00F17B26">
        <w:rPr>
          <w:rFonts w:ascii="Calibri" w:eastAsia="Calibri" w:hAnsi="Calibri" w:cs="Calibri"/>
          <w:sz w:val="24"/>
          <w:szCs w:val="24"/>
          <w:lang w:val="el-GR"/>
        </w:rPr>
        <w:t xml:space="preserve"> κλπ.</w:t>
      </w: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  Τα νερά ενδέχεται να είναι μολυσμένα αν έχουν παρασύρει μαζί τους απορρίμματα, αντικείμενα και νεκρά ζώα.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-Προσέξτε να μην εμποδίζετε τα συνεργεία διάσωσης.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-Μην πλησιάζετε σε περιοχές που έχουν σημειωθεί κατολισθήσεις και πτώσεις βράχων.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-Αποφύγετε τα λιμνάζοντα νερά. Ενδέχεται να αποτελέσουν καλούς αγωγούς ηλεκτρικού ρεύματος καθώς κρύβουν υπόγεια καλώδια ή διαρροές από εγκαταστάσεις.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-Ακολουθείστε πιστά τις οδηγίες των αρμόδιων Αρχών.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-Θυμηθείτε ότι οι κίνδυνοι από την πλημμύρα δεν υποχωρούν αμέσως μετά την απόσυρση των υδάτων.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-Βεβαιωθείτε από τις Αρχές ότι η περιοχή που βρίσκεται η σχολική μονάδα ή ο χώρος εργασίας σας είναι πλέον ασφαλής και κατόπιν επιστρέψτε σε αυτήν ειδικά αν έχει προηγηθεί εκκένωση.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-Κλείστε την τροφοδοσία του ηλεκτρικού ρεύματος, ακόμα και αν στην περιοχή σας έχει διακοπεί το ηλεκτρικό ρεύμα.</w:t>
      </w:r>
    </w:p>
    <w:p w:rsidR="004713AA" w:rsidRPr="00F17B26" w:rsidRDefault="004713AA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</w:p>
    <w:p w:rsidR="004713AA" w:rsidRPr="00F17B26" w:rsidRDefault="00FE64F8" w:rsidP="00F17B26">
      <w:pPr>
        <w:spacing w:after="0" w:line="240" w:lineRule="auto"/>
        <w:ind w:left="100" w:right="318"/>
        <w:rPr>
          <w:rFonts w:ascii="Calibri" w:eastAsia="Calibri" w:hAnsi="Calibri" w:cs="Calibri"/>
          <w:sz w:val="24"/>
          <w:szCs w:val="24"/>
          <w:lang w:val="el-GR"/>
        </w:rPr>
      </w:pPr>
      <w:r w:rsidRPr="00F17B26">
        <w:rPr>
          <w:rFonts w:ascii="Calibri" w:eastAsia="Calibri" w:hAnsi="Calibri" w:cs="Calibri"/>
          <w:sz w:val="24"/>
          <w:szCs w:val="24"/>
          <w:lang w:val="el-GR"/>
        </w:rPr>
        <w:t>-Κλείστε την παροχή νερού, για το ενδεχόμενο βλάβης στο δίκτυο ύδρευσης.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80" w:left="1580" w:header="0" w:footer="898" w:gutter="0"/>
          <w:cols w:space="720"/>
        </w:sectPr>
      </w:pPr>
    </w:p>
    <w:p w:rsidR="004713AA" w:rsidRPr="002A69E9" w:rsidRDefault="00FE64F8">
      <w:pPr>
        <w:spacing w:before="21"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lastRenderedPageBreak/>
        <w:t>ΕΝΟ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ΗΤΑ 4</w:t>
      </w:r>
    </w:p>
    <w:p w:rsidR="004713AA" w:rsidRPr="002A69E9" w:rsidRDefault="004713AA">
      <w:pPr>
        <w:spacing w:before="6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82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ΈΝΤ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ΝΑ ΚΑΙ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ΙΚΑ ΦΑΙΝΟΜ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ΝΑ</w:t>
      </w:r>
    </w:p>
    <w:p w:rsidR="004713AA" w:rsidRPr="002A69E9" w:rsidRDefault="004713AA">
      <w:pPr>
        <w:spacing w:before="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5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ώδ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άνε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ι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1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προς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αφος.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σης.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μου.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115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 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αλέσουν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φές ή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αφημι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πόρ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7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σπασμ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.)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πέσουν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κάτω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όνια).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μους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50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m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sz w:val="24"/>
          <w:szCs w:val="24"/>
        </w:rPr>
        <w:t>h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>
        <w:rPr>
          <w:rFonts w:ascii="Calibri" w:eastAsia="Calibri" w:hAnsi="Calibri" w:cs="Calibri"/>
          <w:sz w:val="24"/>
          <w:szCs w:val="24"/>
        </w:rPr>
        <w:t>km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after="0" w:line="402" w:lineRule="auto"/>
        <w:ind w:left="100" w:right="291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σεις, δηλαδή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αυνούς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αλάζι.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ιγίδ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FE64F8">
      <w:pPr>
        <w:spacing w:before="3" w:after="0" w:line="240" w:lineRule="auto"/>
        <w:ind w:left="100" w:right="78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ήστε 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σολαβ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πής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απόστ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2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άβετε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άσει. Η απόστ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νδει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πολύ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πάνω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398" w:lineRule="auto"/>
        <w:ind w:left="100" w:right="5022" w:firstLine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ας: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</w:p>
    <w:p w:rsidR="004713AA" w:rsidRPr="002A69E9" w:rsidRDefault="00FE64F8">
      <w:pPr>
        <w:spacing w:before="6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60" w:right="1500" w:bottom="1220" w:left="1580" w:header="0" w:footer="898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αλέσουν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φές ή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μούς.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πόρ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0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υές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ηλέφ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ότι 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μπ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αλώδ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α.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νδέστε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0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τις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υαλέ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,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)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αλούς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ποτέ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τό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αμηλά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άφη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λημμύρας.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3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ποδήλατα,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.)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4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Χαλα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ωση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105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βεβαιωθ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ότι 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9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4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ονόπτω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η /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0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ηλές θερμο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και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υρούς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 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 Συνήθως,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όνι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αθαρι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ονιού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.χ.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φτυάρ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398" w:lineRule="auto"/>
        <w:ind w:left="100" w:right="4815" w:firstLine="36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σης: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footerReference w:type="default" r:id="rId30"/>
          <w:pgSz w:w="12240" w:h="15840"/>
          <w:pgMar w:top="1420" w:right="1500" w:bottom="1040" w:left="1580" w:header="0" w:footer="855" w:gutter="0"/>
          <w:pgNumType w:start="27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το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τα 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405" w:lineRule="auto"/>
        <w:ind w:left="100" w:right="471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παπούτσ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</w:p>
    <w:p w:rsidR="004713AA" w:rsidRPr="002A69E9" w:rsidRDefault="00FE64F8">
      <w:pPr>
        <w:spacing w:after="0" w:line="290" w:lineRule="exact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σ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αλές</w:t>
      </w:r>
      <w:r w:rsidRPr="002A69E9">
        <w:rPr>
          <w:rFonts w:ascii="Calibri" w:eastAsia="Calibri" w:hAnsi="Calibri" w:cs="Calibri"/>
          <w:spacing w:val="-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χω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στη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3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τυθε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ματα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βαρύ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10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ετός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ουργηθεί 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προσο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υς,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4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Καύ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ωνας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7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με υψηλές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θε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βαίνουν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υψηλά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πεδα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proofErr w:type="spellStart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ας, 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περίοδος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θερμο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°</w:t>
      </w:r>
      <w:r>
        <w:rPr>
          <w:rFonts w:ascii="Calibri" w:eastAsia="Calibri" w:hAnsi="Calibri" w:cs="Calibri"/>
          <w:sz w:val="24"/>
          <w:szCs w:val="24"/>
        </w:rPr>
        <w:t>C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θερμο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°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νυ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πέφ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5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°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19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ρά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σμός.</w:t>
      </w:r>
    </w:p>
    <w:p w:rsidR="004713AA" w:rsidRPr="002A69E9" w:rsidRDefault="004713AA">
      <w:pPr>
        <w:spacing w:before="7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βάδ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πολύ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ρέξ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άτω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0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λαφρά,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άτμι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2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μφαση στα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φρούτα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ά. Περ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υμούς 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48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lastRenderedPageBreak/>
        <w:t>4.7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ήσ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-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θι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ζήσ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φαινόμενο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κα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μιας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άφους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αποτ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φου,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19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μβεί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όν.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οψιά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ότι υπάρ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άμ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0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Πυροσβεστ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οί 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τιμήσουν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3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ήσεις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λασ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δ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0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μαζι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περιόδους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 το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φους.</w:t>
      </w:r>
    </w:p>
    <w:p w:rsidR="004713AA" w:rsidRPr="002A69E9" w:rsidRDefault="004713AA">
      <w:pPr>
        <w:spacing w:before="10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8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πάτ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μβρυα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419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9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93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ησης.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οφωνι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θμούς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7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τιμετ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υψαν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υμένα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ήλωσης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όν. Κα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ύνετ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υμέν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proofErr w:type="spellEnd"/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4.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εν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κές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55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φαινομ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Εθν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.Υ.)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21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καλέστε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ά: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υνομία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9, ΕΚΑΒ 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άν)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 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16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ήσεις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720" w:bottom="1040" w:left="1580" w:header="0" w:footer="855" w:gutter="0"/>
          <w:cols w:space="720"/>
        </w:sectPr>
      </w:pPr>
    </w:p>
    <w:p w:rsidR="004713AA" w:rsidRPr="002A69E9" w:rsidRDefault="00FE64F8">
      <w:pPr>
        <w:spacing w:after="0" w:line="427" w:lineRule="exact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ΤΗΤΑ 5</w:t>
      </w:r>
    </w:p>
    <w:p w:rsidR="004713AA" w:rsidRPr="002A69E9" w:rsidRDefault="004713AA">
      <w:pPr>
        <w:spacing w:before="6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ΤΕ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Χ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ΝΟΛ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 xml:space="preserve">ΙΚΑ </w:t>
      </w:r>
      <w:r w:rsidRPr="002A69E9">
        <w:rPr>
          <w:rFonts w:ascii="Calibri" w:eastAsia="Calibri" w:hAnsi="Calibri" w:cs="Calibri"/>
          <w:b/>
          <w:bCs/>
          <w:spacing w:val="3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ΤΥΧΗΜΑΤΑ</w:t>
      </w:r>
    </w:p>
    <w:p w:rsidR="004713AA" w:rsidRPr="002A69E9" w:rsidRDefault="004713AA">
      <w:pPr>
        <w:spacing w:before="1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lang w:val="el-GR"/>
        </w:rPr>
        <w:t>Οι δι</w:t>
      </w:r>
      <w:r w:rsidRPr="002A69E9">
        <w:rPr>
          <w:rFonts w:ascii="Calibri" w:eastAsia="Calibri" w:hAnsi="Calibri" w:cs="Calibri"/>
          <w:spacing w:val="-1"/>
          <w:lang w:val="el-GR"/>
        </w:rPr>
        <w:t>ά</w:t>
      </w:r>
      <w:r w:rsidRPr="002A69E9">
        <w:rPr>
          <w:rFonts w:ascii="Calibri" w:eastAsia="Calibri" w:hAnsi="Calibri" w:cs="Calibri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ρες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>ν</w:t>
      </w:r>
      <w:r w:rsidRPr="002A69E9">
        <w:rPr>
          <w:rFonts w:ascii="Calibri" w:eastAsia="Calibri" w:hAnsi="Calibri" w:cs="Calibri"/>
          <w:lang w:val="el-GR"/>
        </w:rPr>
        <w:t>έσεις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 xml:space="preserve">και 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υκ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ίες,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2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ς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lang w:val="el-GR"/>
        </w:rPr>
        <w:t>ε</w:t>
      </w:r>
      <w:r w:rsidRPr="002A69E9">
        <w:rPr>
          <w:rFonts w:ascii="Calibri" w:eastAsia="Calibri" w:hAnsi="Calibri" w:cs="Calibri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αι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αυ</w:t>
      </w:r>
      <w:r w:rsidRPr="002A69E9">
        <w:rPr>
          <w:rFonts w:ascii="Calibri" w:eastAsia="Calibri" w:hAnsi="Calibri" w:cs="Calibri"/>
          <w:spacing w:val="-1"/>
          <w:lang w:val="el-GR"/>
        </w:rPr>
        <w:t>τ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lang w:val="el-GR"/>
        </w:rPr>
        <w:t>η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ες</w:t>
      </w:r>
      <w:r w:rsidRPr="002A69E9">
        <w:rPr>
          <w:rFonts w:ascii="Calibri" w:eastAsia="Calibri" w:hAnsi="Calibri" w:cs="Calibri"/>
          <w:spacing w:val="-2"/>
          <w:lang w:val="el-GR"/>
        </w:rPr>
        <w:t xml:space="preserve"> </w:t>
      </w:r>
      <w:r w:rsidRPr="002A69E9">
        <w:rPr>
          <w:rFonts w:ascii="Calibri" w:eastAsia="Calibri" w:hAnsi="Calibri" w:cs="Calibri"/>
          <w:lang w:val="el-GR"/>
        </w:rPr>
        <w:t>σ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π</w:t>
      </w:r>
      <w:r w:rsidRPr="002A69E9">
        <w:rPr>
          <w:rFonts w:ascii="Calibri" w:eastAsia="Calibri" w:hAnsi="Calibri" w:cs="Calibri"/>
          <w:spacing w:val="1"/>
          <w:lang w:val="el-GR"/>
        </w:rPr>
        <w:t>λ</w:t>
      </w:r>
      <w:r w:rsidRPr="002A69E9">
        <w:rPr>
          <w:rFonts w:ascii="Calibri" w:eastAsia="Calibri" w:hAnsi="Calibri" w:cs="Calibri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ια</w:t>
      </w:r>
      <w:r w:rsidRPr="002A69E9">
        <w:rPr>
          <w:rFonts w:ascii="Calibri" w:eastAsia="Calibri" w:hAnsi="Calibri" w:cs="Calibri"/>
          <w:spacing w:val="-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>υ</w:t>
      </w:r>
      <w:r w:rsidRPr="002A69E9">
        <w:rPr>
          <w:rFonts w:ascii="Calibri" w:eastAsia="Calibri" w:hAnsi="Calibri" w:cs="Calibri"/>
          <w:spacing w:val="1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lang w:val="el-GR"/>
        </w:rPr>
        <w:t>σ</w:t>
      </w:r>
      <w:r w:rsidRPr="002A69E9">
        <w:rPr>
          <w:rFonts w:ascii="Calibri" w:eastAsia="Calibri" w:hAnsi="Calibri" w:cs="Calibri"/>
          <w:lang w:val="el-GR"/>
        </w:rPr>
        <w:t>ύγχ</w:t>
      </w:r>
      <w:r w:rsidRPr="002A69E9">
        <w:rPr>
          <w:rFonts w:ascii="Calibri" w:eastAsia="Calibri" w:hAnsi="Calibri" w:cs="Calibri"/>
          <w:spacing w:val="-2"/>
          <w:lang w:val="el-GR"/>
        </w:rPr>
        <w:t>ρ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lang w:val="el-GR"/>
        </w:rPr>
        <w:t>ν</w:t>
      </w:r>
      <w:r w:rsidRPr="002A69E9">
        <w:rPr>
          <w:rFonts w:ascii="Calibri" w:eastAsia="Calibri" w:hAnsi="Calibri" w:cs="Calibri"/>
          <w:spacing w:val="1"/>
          <w:lang w:val="el-GR"/>
        </w:rPr>
        <w:t>ο</w:t>
      </w:r>
      <w:r w:rsidRPr="002A69E9">
        <w:rPr>
          <w:rFonts w:ascii="Calibri" w:eastAsia="Calibri" w:hAnsi="Calibri" w:cs="Calibri"/>
          <w:lang w:val="el-GR"/>
        </w:rPr>
        <w:t xml:space="preserve">υ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μού,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άπτυξη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το 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πεδο,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θνώς,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μοί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φές,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ατ'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ν),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προδ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φές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αθώς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ματα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θμού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ότι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8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Οι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οφές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υς, οι 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proofErr w:type="spellStart"/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τ΄</w:t>
      </w:r>
      <w:proofErr w:type="spellEnd"/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μβάντα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α)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αλούντ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λάθη,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σμού, 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φεύγ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 όμ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 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φών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σχυρ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ανθρ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5.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b/>
          <w:bCs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ες αν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ετώπ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ιση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εχνο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1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κών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24"/>
          <w:szCs w:val="24"/>
          <w:lang w:val="el-GR"/>
        </w:rPr>
        <w:t>ων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9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οι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ύο: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σε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Οι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αποφασ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ό: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3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άτω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F17B26" w:rsidRDefault="00F17B26">
      <w:pPr>
        <w:spacing w:before="13" w:after="0" w:line="280" w:lineRule="exact"/>
        <w:rPr>
          <w:sz w:val="28"/>
          <w:szCs w:val="28"/>
          <w:lang w:val="el-GR"/>
        </w:rPr>
      </w:pPr>
    </w:p>
    <w:p w:rsidR="00F17B26" w:rsidRDefault="00F17B26">
      <w:pPr>
        <w:spacing w:before="13" w:after="0" w:line="280" w:lineRule="exact"/>
        <w:rPr>
          <w:sz w:val="28"/>
          <w:szCs w:val="28"/>
          <w:lang w:val="el-GR"/>
        </w:rPr>
      </w:pPr>
    </w:p>
    <w:p w:rsidR="00F17B26" w:rsidRDefault="00F17B26">
      <w:pPr>
        <w:spacing w:before="13" w:after="0" w:line="280" w:lineRule="exact"/>
        <w:rPr>
          <w:sz w:val="28"/>
          <w:szCs w:val="28"/>
          <w:lang w:val="el-GR"/>
        </w:rPr>
      </w:pPr>
    </w:p>
    <w:p w:rsidR="00F17B26" w:rsidRPr="002A69E9" w:rsidRDefault="00F17B26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56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499" w:firstLine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Συγ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Κολ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νία).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Ψαλ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FE64F8">
      <w:pPr>
        <w:spacing w:after="0" w:line="240" w:lineRule="auto"/>
        <w:ind w:left="100" w:right="828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)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FE64F8">
      <w:pPr>
        <w:spacing w:after="0" w:line="240" w:lineRule="auto"/>
        <w:ind w:left="100" w:right="521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(οι μπαταρ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 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00" w:right="477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ός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μπαταρ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φακό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93" w:lineRule="exact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-  Επ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ύργ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μπαταρ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ς.</w:t>
      </w:r>
    </w:p>
    <w:p w:rsidR="004713AA" w:rsidRPr="002A69E9" w:rsidRDefault="00FE64F8">
      <w:pPr>
        <w:spacing w:before="2"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Εμφ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αλωμ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Συ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υασμέ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οφή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πούν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πρώ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ηθειών.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780"/>
        </w:tabs>
        <w:spacing w:after="0" w:line="240" w:lineRule="auto"/>
        <w:ind w:left="421" w:right="4935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Κατά 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51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οπός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υνες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να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θραύ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</w:p>
    <w:p w:rsidR="004713AA" w:rsidRPr="002A69E9" w:rsidRDefault="00FE64F8">
      <w:pPr>
        <w:spacing w:after="0" w:line="240" w:lineRule="auto"/>
        <w:ind w:left="100" w:right="578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τινοβ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0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Ασφαλ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νία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νσης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σόδους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σμού, τις πόρ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82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υγρα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3632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2789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ηλέφ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67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παρ’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όλες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ουν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μία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πανί,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τη μύτη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και πάρ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383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ηθεί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5750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2984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θούν.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1171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το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όφωνο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</w:p>
    <w:p w:rsidR="004713AA" w:rsidRPr="002A69E9" w:rsidRDefault="004713AA">
      <w:pPr>
        <w:spacing w:after="0"/>
        <w:jc w:val="both"/>
        <w:rPr>
          <w:lang w:val="el-GR"/>
        </w:rPr>
        <w:sectPr w:rsidR="004713AA" w:rsidRPr="002A69E9">
          <w:pgSz w:w="12240" w:h="15840"/>
          <w:pgMar w:top="1420" w:right="152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φαρμό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9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προσ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αθήστε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προφυ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αυτό 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8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μόνο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πώς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πρέπει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ε.</w:t>
      </w:r>
    </w:p>
    <w:p w:rsidR="004713AA" w:rsidRPr="002A69E9" w:rsidRDefault="004713AA">
      <w:pPr>
        <w:spacing w:before="2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 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22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άσ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που βρί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σώμα 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39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«Φ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με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πανί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Καλέσ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θεια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7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7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6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52" w:firstLine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πτουν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ηλητηρ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αση,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έγκ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αυμα) δεν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οθούν.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οβε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ορ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1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ρθει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παφή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άτια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ΕΣΩΣ. 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βλάβ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 ότι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ής: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4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Ξεπ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  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φακούς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παφής,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αφαιρέσ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ους.</w:t>
      </w:r>
    </w:p>
    <w:p w:rsidR="004713AA" w:rsidRPr="002A69E9" w:rsidRDefault="00FE64F8">
      <w:pPr>
        <w:spacing w:after="0" w:line="240" w:lineRule="auto"/>
        <w:ind w:left="100" w:right="124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Ξεπ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ύνε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μάτι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αθαρό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με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proofErr w:type="spellStart"/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ω</w:t>
      </w:r>
      <w:proofErr w:type="spellEnd"/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15 λεπτ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ληση.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lastRenderedPageBreak/>
        <w:t>-  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θεια.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βάσ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ότι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 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ότι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 μολ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00" w:right="54" w:firstLine="1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ρθουν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παφή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όσωπό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σας.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αλά.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προσεκτ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211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- 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οήθεια.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620" w:bottom="1040" w:left="1580" w:header="0" w:footer="855" w:gutter="0"/>
          <w:cols w:space="720"/>
        </w:sectPr>
      </w:pPr>
    </w:p>
    <w:p w:rsidR="004713AA" w:rsidRPr="002A69E9" w:rsidRDefault="00FE64F8">
      <w:pPr>
        <w:spacing w:after="0" w:line="427" w:lineRule="exact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lastRenderedPageBreak/>
        <w:t>ΕΝ</w:t>
      </w:r>
      <w:r w:rsidRPr="002A69E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ΤΗΤΑ 6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82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ΧΒΡΠ</w:t>
      </w:r>
      <w:r w:rsidRPr="002A69E9">
        <w:rPr>
          <w:rFonts w:ascii="Calibri" w:eastAsia="Calibri" w:hAnsi="Calibri" w:cs="Calibri"/>
          <w:b/>
          <w:bCs/>
          <w:spacing w:val="2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(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Χημικ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,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Βιολ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γικά, Ρ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-2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νερ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γά,</w:t>
      </w:r>
      <w:r w:rsidRPr="002A69E9">
        <w:rPr>
          <w:rFonts w:ascii="Calibri" w:eastAsia="Calibri" w:hAnsi="Calibri" w:cs="Calibri"/>
          <w:b/>
          <w:bCs/>
          <w:spacing w:val="-1"/>
          <w:sz w:val="36"/>
          <w:szCs w:val="36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Πυ</w:t>
      </w:r>
      <w:r w:rsidRPr="002A69E9">
        <w:rPr>
          <w:rFonts w:ascii="Calibri" w:eastAsia="Calibri" w:hAnsi="Calibri" w:cs="Calibri"/>
          <w:b/>
          <w:bCs/>
          <w:spacing w:val="1"/>
          <w:sz w:val="36"/>
          <w:szCs w:val="36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ην</w:t>
      </w:r>
      <w:r w:rsidRPr="002A69E9">
        <w:rPr>
          <w:rFonts w:ascii="Calibri" w:eastAsia="Calibri" w:hAnsi="Calibri" w:cs="Calibri"/>
          <w:b/>
          <w:bCs/>
          <w:spacing w:val="-3"/>
          <w:sz w:val="36"/>
          <w:szCs w:val="36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z w:val="36"/>
          <w:szCs w:val="36"/>
          <w:lang w:val="el-GR"/>
        </w:rPr>
        <w:t>κά)</w:t>
      </w:r>
    </w:p>
    <w:p w:rsidR="004713AA" w:rsidRPr="002A69E9" w:rsidRDefault="00FE64F8">
      <w:pPr>
        <w:spacing w:after="0" w:line="439" w:lineRule="exact"/>
        <w:ind w:left="100" w:right="-20"/>
        <w:rPr>
          <w:rFonts w:ascii="Calibri" w:eastAsia="Calibri" w:hAnsi="Calibri" w:cs="Calibri"/>
          <w:sz w:val="36"/>
          <w:szCs w:val="36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συ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  <w:lang w:val="el-GR"/>
        </w:rPr>
        <w:t>ά</w:t>
      </w:r>
      <w:r w:rsidRPr="002A69E9"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position w:val="1"/>
          <w:sz w:val="36"/>
          <w:szCs w:val="36"/>
          <w:lang w:val="el-GR"/>
        </w:rPr>
        <w:t>τα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4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 προσ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στο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άλου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πολεμ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 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ν.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άπτυξη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ρο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όλεμο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 Κα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σεις πα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τίες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φηκαν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σεις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πολεμι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τα περ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 αποστ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λών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άνθρα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σμού 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δημοσ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33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μας και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 στο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ζί με τις φυ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και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κα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όμος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3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2).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 το οπο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ό.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 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ός/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173" w:firstLine="5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Η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ος, ποσό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ητα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θοδος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ς,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ς, 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βασ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νδεδε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συνοψίζον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ής: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σώμα σας.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80" w:right="148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1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οι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σας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 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μβου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Κατά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ς: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5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τή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απελευθέρ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10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ζή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ρυνθείτε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πάρα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ολύ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ημόσ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(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 μη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αλέσει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νδ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παρά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φοράς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ηθ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σμό. 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προβ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προσφορά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σάς.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201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ματα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σμού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τε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περιμέ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τις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713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θείτε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μπαίν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τίρ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 δεν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 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ης σε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τό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137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Αφού βρ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«ασ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αλή»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βγάλ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ύχα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θέσ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υαί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τις περ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σόδου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μού σας (μάτια,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μύτη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 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σας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ανά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 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αθαρι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 αυτ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τια,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Τοποθε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αλά.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άλε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όσα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ύχα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ς) περιμέν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δυνά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άβουν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απολ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μανσης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απορρύ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ανσής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σας.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μασμένοι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ότι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βγά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ή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άλουν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αυτά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όβοντ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ψ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ί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στε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ούχα μπροστά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ούς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Είναι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44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Συν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με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 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ουν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 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συμβάν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το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λεσμα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υν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αφων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6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προσωπ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υνάμ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ρά 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σμό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που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βαια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 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υχθ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 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προσφορά βο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σε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σάς.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500" w:bottom="1040" w:left="1580" w:header="0" w:footer="855" w:gutter="0"/>
          <w:cols w:space="720"/>
        </w:sectPr>
      </w:pPr>
    </w:p>
    <w:p w:rsidR="004713AA" w:rsidRPr="002A69E9" w:rsidRDefault="00FE64F8">
      <w:pPr>
        <w:spacing w:before="60"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lastRenderedPageBreak/>
        <w:t>-Μ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ξ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proofErr w:type="spellEnd"/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1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</w:p>
    <w:p w:rsidR="004713AA" w:rsidRPr="002A69E9" w:rsidRDefault="004713AA">
      <w:pPr>
        <w:spacing w:before="1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00" w:right="45"/>
        <w:jc w:val="both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μφαν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ματα που 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ρυολό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ηλ.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α,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 πόν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υς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βιολο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 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μπτ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ατα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θεσης σε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οξ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 «μου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ρδα», 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9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1" w:lineRule="auto"/>
        <w:ind w:left="100" w:right="7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ολου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(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 από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τις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προϋ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οθέσ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αφέρ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στ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τις 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ς.</w:t>
      </w:r>
    </w:p>
    <w:p w:rsidR="004713AA" w:rsidRPr="002A69E9" w:rsidRDefault="004713AA">
      <w:pPr>
        <w:spacing w:before="8"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00" w:right="774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ηλεφ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σας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αι μην 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άζ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παρ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ια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φρ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(ν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ο)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προ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ουμέ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σει.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2240" w:h="15840"/>
          <w:pgMar w:top="1420" w:right="1700" w:bottom="1040" w:left="1580" w:header="0" w:footer="855" w:gutter="0"/>
          <w:cols w:space="720"/>
        </w:sectPr>
      </w:pPr>
    </w:p>
    <w:p w:rsidR="004713AA" w:rsidRPr="002A69E9" w:rsidRDefault="00FE64F8">
      <w:pPr>
        <w:spacing w:after="0" w:line="385" w:lineRule="exact"/>
        <w:ind w:left="3383" w:right="3422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  <w:lang w:val="el-GR"/>
        </w:rPr>
        <w:t>ΑΡΑΡ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41"/>
          <w:position w:val="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8"/>
          <w:position w:val="1"/>
          <w:sz w:val="32"/>
          <w:szCs w:val="32"/>
          <w:lang w:val="el-GR"/>
        </w:rPr>
        <w:t>Α</w:t>
      </w:r>
    </w:p>
    <w:p w:rsidR="004713AA" w:rsidRPr="002A69E9" w:rsidRDefault="00FE64F8">
      <w:pPr>
        <w:spacing w:before="2" w:after="0" w:line="238" w:lineRule="auto"/>
        <w:ind w:left="925" w:right="966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Πί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pacing w:val="3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24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εκ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πα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ιδε</w:t>
      </w:r>
      <w:r w:rsidRPr="002A69E9">
        <w:rPr>
          <w:rFonts w:ascii="Calibri" w:eastAsia="Calibri" w:hAnsi="Calibri" w:cs="Calibri"/>
          <w:b/>
          <w:bCs/>
          <w:spacing w:val="3"/>
          <w:w w:val="99"/>
          <w:sz w:val="32"/>
          <w:szCs w:val="32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τικ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18"/>
          <w:w w:val="9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3"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δι</w:t>
      </w:r>
      <w:r w:rsidRPr="002A69E9">
        <w:rPr>
          <w:rFonts w:ascii="Calibri" w:eastAsia="Calibri" w:hAnsi="Calibri" w:cs="Calibri"/>
          <w:b/>
          <w:bCs/>
          <w:spacing w:val="3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ικ</w:t>
      </w:r>
      <w:r w:rsidRPr="002A69E9">
        <w:rPr>
          <w:rFonts w:ascii="Calibri" w:eastAsia="Calibri" w:hAnsi="Calibri" w:cs="Calibri"/>
          <w:b/>
          <w:bCs/>
          <w:spacing w:val="2"/>
          <w:w w:val="99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pacing w:val="-1"/>
          <w:w w:val="99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5"/>
          <w:w w:val="99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16"/>
          <w:w w:val="9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ρο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w w:val="98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4"/>
          <w:w w:val="98"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 xml:space="preserve">ύ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του</w:t>
      </w:r>
      <w:r w:rsidRPr="002A69E9">
        <w:rPr>
          <w:rFonts w:ascii="Calibri" w:eastAsia="Calibri" w:hAnsi="Calibri" w:cs="Calibri"/>
          <w:b/>
          <w:bCs/>
          <w:spacing w:val="-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χο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υ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6" w:after="0" w:line="280" w:lineRule="exact"/>
        <w:rPr>
          <w:sz w:val="28"/>
          <w:szCs w:val="28"/>
          <w:lang w:val="el-GR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78"/>
        <w:gridCol w:w="4880"/>
        <w:gridCol w:w="2804"/>
      </w:tblGrid>
      <w:tr w:rsidR="004713AA" w:rsidTr="009D4BDE">
        <w:trPr>
          <w:trHeight w:hRule="exact" w:val="353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FE64F8" w:rsidP="009D4BD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Α/Α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FE64F8" w:rsidP="009D4BDE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Εκπα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ιδ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8"/>
                <w:szCs w:val="28"/>
              </w:rPr>
              <w:t>ε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υτ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8"/>
                <w:szCs w:val="28"/>
              </w:rPr>
              <w:t>κ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οί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FE64F8" w:rsidP="009D4BD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Έλαβε</w:t>
            </w:r>
            <w:proofErr w:type="spellEnd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Γ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νώ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8"/>
                <w:szCs w:val="28"/>
              </w:rPr>
              <w:t>σ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η</w:t>
            </w:r>
            <w:proofErr w:type="spellEnd"/>
          </w:p>
        </w:tc>
      </w:tr>
      <w:tr w:rsidR="004713AA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0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Αμοιρίδου</w:t>
            </w:r>
            <w:proofErr w:type="spellEnd"/>
            <w:r w:rsidRPr="00255DF0">
              <w:t xml:space="preserve"> Μαρία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0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Γεωργούλια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Πολυξένη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Διακογιάννης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Δημήτρης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Διακοδημητρίου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Κοκώνα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>Θεοχάρη Ζωή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Κακουλίδης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Αγαμέμνων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>Κεσσοπούλου Μαρία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Κοκαλάκη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Χρυσή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0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Κρητικός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Ιωάννης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 xml:space="preserve">Μαστόρος </w:t>
            </w:r>
            <w:proofErr w:type="spellStart"/>
            <w:r w:rsidRPr="00255DF0">
              <w:t>Πέτρος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Μπίνη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Αρετή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Παξινού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Θεοδώρα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3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Παπαγγελής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Θρασύβουλος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 xml:space="preserve">Παπαχρήστου </w:t>
            </w:r>
            <w:proofErr w:type="spellStart"/>
            <w:r w:rsidRPr="00255DF0">
              <w:t>Σοφία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 xml:space="preserve">Πίδουλα </w:t>
            </w:r>
            <w:proofErr w:type="spellStart"/>
            <w:r w:rsidRPr="00255DF0">
              <w:t>Αγγελική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 xml:space="preserve">Ρεπανά </w:t>
            </w:r>
            <w:proofErr w:type="spellStart"/>
            <w:r w:rsidRPr="00255DF0">
              <w:t>Δήμητρα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lang w:val="el-GR"/>
              </w:rPr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r w:rsidRPr="00255DF0">
              <w:t xml:space="preserve">Σαντής </w:t>
            </w:r>
            <w:proofErr w:type="spellStart"/>
            <w:r w:rsidRPr="00255DF0">
              <w:t>Κωνσταντίνος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lang w:val="el-GR"/>
              </w:rPr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Σδρέγας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Μικές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255DF0" w:rsidTr="009D4BDE">
        <w:trPr>
          <w:trHeight w:hRule="exact" w:val="302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255DF0">
            <w:pPr>
              <w:pStyle w:val="a5"/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Pr="00255DF0" w:rsidRDefault="00255DF0" w:rsidP="00255DF0">
            <w:pPr>
              <w:spacing w:line="360" w:lineRule="auto"/>
            </w:pPr>
            <w:proofErr w:type="spellStart"/>
            <w:r w:rsidRPr="00255DF0">
              <w:t>Τοπαλίδης</w:t>
            </w:r>
            <w:proofErr w:type="spellEnd"/>
            <w:r w:rsidRPr="00255DF0">
              <w:t xml:space="preserve"> </w:t>
            </w:r>
            <w:proofErr w:type="spellStart"/>
            <w:r w:rsidRPr="00255DF0">
              <w:t>Ιωάννης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DF0" w:rsidRDefault="00255DF0" w:rsidP="009D4BDE">
            <w:pPr>
              <w:spacing w:after="0" w:line="240" w:lineRule="auto"/>
            </w:pPr>
          </w:p>
        </w:tc>
      </w:tr>
      <w:tr w:rsidR="004713AA" w:rsidTr="009D4BDE">
        <w:trPr>
          <w:trHeight w:hRule="exact" w:val="305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13AA" w:rsidRDefault="004713AA" w:rsidP="009D4BDE">
            <w:pPr>
              <w:spacing w:after="0" w:line="240" w:lineRule="auto"/>
            </w:pPr>
          </w:p>
        </w:tc>
      </w:tr>
    </w:tbl>
    <w:p w:rsidR="004713AA" w:rsidRDefault="004713AA">
      <w:pPr>
        <w:spacing w:before="4" w:after="0" w:line="180" w:lineRule="exact"/>
        <w:rPr>
          <w:sz w:val="18"/>
          <w:szCs w:val="18"/>
        </w:rPr>
      </w:pPr>
    </w:p>
    <w:p w:rsidR="004713AA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9D4BDE" w:rsidRPr="009D4BDE" w:rsidRDefault="009D4BDE">
      <w:pPr>
        <w:spacing w:after="0" w:line="200" w:lineRule="exact"/>
        <w:rPr>
          <w:sz w:val="20"/>
          <w:szCs w:val="20"/>
          <w:lang w:val="el-GR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87"/>
        <w:gridCol w:w="4871"/>
        <w:gridCol w:w="2804"/>
      </w:tblGrid>
      <w:tr w:rsidR="004713AA">
        <w:trPr>
          <w:trHeight w:hRule="exact" w:val="350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336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Α/Α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336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Δ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ο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κητι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8"/>
                <w:szCs w:val="28"/>
              </w:rPr>
              <w:t>κ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ό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Πρ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οσ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ω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8"/>
                <w:szCs w:val="28"/>
              </w:rPr>
              <w:t>π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8"/>
                <w:szCs w:val="28"/>
              </w:rPr>
              <w:t>ι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κό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336" w:lineRule="exact"/>
              <w:ind w:left="102" w:right="-20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Έλαβε</w:t>
            </w:r>
            <w:proofErr w:type="spellEnd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Γ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8"/>
                <w:szCs w:val="28"/>
              </w:rPr>
              <w:t>νώ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8"/>
                <w:szCs w:val="28"/>
              </w:rPr>
              <w:t>σ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8"/>
                <w:szCs w:val="28"/>
              </w:rPr>
              <w:t>η</w:t>
            </w:r>
            <w:proofErr w:type="spellEnd"/>
          </w:p>
        </w:tc>
      </w:tr>
      <w:tr w:rsidR="004713AA">
        <w:trPr>
          <w:trHeight w:hRule="exact" w:val="30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  <w:tr w:rsidR="004713AA">
        <w:trPr>
          <w:trHeight w:hRule="exact" w:val="305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  <w:tr w:rsidR="004713AA">
        <w:trPr>
          <w:trHeight w:hRule="exact" w:val="30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  <w:tr w:rsidR="004713AA">
        <w:trPr>
          <w:trHeight w:hRule="exact" w:val="302"/>
        </w:trPr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4713AA"/>
        </w:tc>
      </w:tr>
    </w:tbl>
    <w:p w:rsidR="004713AA" w:rsidRDefault="004713AA">
      <w:pPr>
        <w:spacing w:after="0"/>
        <w:sectPr w:rsidR="004713AA">
          <w:pgSz w:w="12240" w:h="15840"/>
          <w:pgMar w:top="1480" w:right="1580" w:bottom="1040" w:left="1660" w:header="0" w:footer="855" w:gutter="0"/>
          <w:cols w:space="720"/>
        </w:sectPr>
      </w:pPr>
    </w:p>
    <w:p w:rsidR="004713AA" w:rsidRDefault="00FE64F8">
      <w:pPr>
        <w:spacing w:after="0" w:line="385" w:lineRule="exact"/>
        <w:ind w:left="3373" w:right="344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lastRenderedPageBreak/>
        <w:t>Π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ΑΡΑΡ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Τ</w:t>
      </w:r>
      <w:r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</w:rPr>
        <w:t>Η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ΜΑ</w:t>
      </w:r>
      <w:r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w w:val="99"/>
          <w:position w:val="1"/>
          <w:sz w:val="32"/>
          <w:szCs w:val="32"/>
        </w:rPr>
        <w:t>Β</w:t>
      </w:r>
    </w:p>
    <w:p w:rsidR="004713AA" w:rsidRDefault="004713AA">
      <w:pPr>
        <w:spacing w:before="6" w:after="0" w:line="110" w:lineRule="exact"/>
        <w:rPr>
          <w:sz w:val="11"/>
          <w:szCs w:val="11"/>
        </w:rPr>
      </w:pPr>
    </w:p>
    <w:p w:rsidR="004713AA" w:rsidRDefault="00FE64F8">
      <w:pPr>
        <w:spacing w:after="0" w:line="240" w:lineRule="auto"/>
        <w:ind w:left="2634" w:right="2639"/>
        <w:jc w:val="center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Πί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ν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α</w:t>
      </w:r>
      <w:r>
        <w:rPr>
          <w:rFonts w:ascii="Calibri" w:eastAsia="Calibri" w:hAnsi="Calibri" w:cs="Calibri"/>
          <w:b/>
          <w:bCs/>
          <w:sz w:val="32"/>
          <w:szCs w:val="32"/>
        </w:rPr>
        <w:t>κ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α</w:t>
      </w:r>
      <w:r>
        <w:rPr>
          <w:rFonts w:ascii="Calibri" w:eastAsia="Calibri" w:hAnsi="Calibri" w:cs="Calibri"/>
          <w:b/>
          <w:bCs/>
          <w:sz w:val="32"/>
          <w:szCs w:val="32"/>
        </w:rPr>
        <w:t>ς</w:t>
      </w:r>
      <w:proofErr w:type="spellEnd"/>
      <w:r>
        <w:rPr>
          <w:rFonts w:ascii="Calibri" w:eastAsia="Calibri" w:hAnsi="Calibri" w:cs="Calibri"/>
          <w:b/>
          <w:bCs/>
          <w:spacing w:val="-24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Ομ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ά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δ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ω</w:t>
      </w:r>
      <w:r>
        <w:rPr>
          <w:rFonts w:ascii="Calibri" w:eastAsia="Calibri" w:hAnsi="Calibri" w:cs="Calibri"/>
          <w:b/>
          <w:bCs/>
          <w:sz w:val="32"/>
          <w:szCs w:val="32"/>
        </w:rPr>
        <w:t>ν</w:t>
      </w:r>
      <w:proofErr w:type="spellEnd"/>
      <w:r>
        <w:rPr>
          <w:rFonts w:ascii="Calibri" w:eastAsia="Calibri" w:hAnsi="Calibri" w:cs="Calibri"/>
          <w:b/>
          <w:bCs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Ε</w:t>
      </w:r>
      <w:r>
        <w:rPr>
          <w:rFonts w:ascii="Calibri" w:eastAsia="Calibri" w:hAnsi="Calibri" w:cs="Calibri"/>
          <w:b/>
          <w:bCs/>
          <w:spacing w:val="1"/>
          <w:w w:val="99"/>
          <w:sz w:val="32"/>
          <w:szCs w:val="32"/>
        </w:rPr>
        <w:t>ρ</w:t>
      </w:r>
      <w:r>
        <w:rPr>
          <w:rFonts w:ascii="Calibri" w:eastAsia="Calibri" w:hAnsi="Calibri" w:cs="Calibri"/>
          <w:b/>
          <w:bCs/>
          <w:w w:val="99"/>
          <w:sz w:val="32"/>
          <w:szCs w:val="32"/>
        </w:rPr>
        <w:t>γασίας</w:t>
      </w: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after="0" w:line="200" w:lineRule="exact"/>
        <w:rPr>
          <w:sz w:val="20"/>
          <w:szCs w:val="20"/>
        </w:rPr>
      </w:pPr>
    </w:p>
    <w:p w:rsidR="004713AA" w:rsidRDefault="004713AA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7060"/>
      </w:tblGrid>
      <w:tr w:rsidR="004713AA" w:rsidRPr="006C7F42">
        <w:trPr>
          <w:trHeight w:hRule="exact" w:val="225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tabs>
                <w:tab w:val="left" w:pos="2200"/>
              </w:tabs>
              <w:spacing w:after="0" w:line="289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Γενικός  </w:t>
            </w:r>
            <w:r w:rsidRPr="0001444D">
              <w:rPr>
                <w:rFonts w:ascii="Calibri" w:eastAsia="Calibri" w:hAnsi="Calibri" w:cs="Calibri"/>
                <w:b/>
                <w:bCs/>
                <w:spacing w:val="20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Υπε</w:t>
            </w:r>
            <w:r w:rsidRPr="0001444D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ύ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θυν</w:t>
            </w:r>
            <w:r w:rsidRPr="0001444D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ab/>
            </w:r>
          </w:p>
          <w:p w:rsidR="003F0BE4" w:rsidRPr="0001444D" w:rsidRDefault="003F0BE4" w:rsidP="003F0BE4">
            <w:pPr>
              <w:spacing w:after="0" w:line="240" w:lineRule="auto"/>
              <w:ind w:left="609" w:right="-20"/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</w:pPr>
          </w:p>
          <w:p w:rsidR="003F0BE4" w:rsidRPr="0001444D" w:rsidRDefault="003F0BE4" w:rsidP="003F0BE4">
            <w:pPr>
              <w:spacing w:after="0" w:line="240" w:lineRule="auto"/>
              <w:ind w:left="609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Δι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ε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υθυντ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ή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ς</w:t>
            </w:r>
            <w:r w:rsidRPr="0001444D">
              <w:rPr>
                <w:rFonts w:ascii="Calibri" w:eastAsia="Calibri" w:hAnsi="Calibri" w:cs="Calibri"/>
                <w:spacing w:val="5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Κρητικός Ιωάννης</w:t>
            </w:r>
          </w:p>
          <w:p w:rsidR="003F0BE4" w:rsidRPr="0001444D" w:rsidRDefault="003F0BE4" w:rsidP="003F0BE4">
            <w:pPr>
              <w:spacing w:after="0" w:line="120" w:lineRule="exact"/>
              <w:rPr>
                <w:sz w:val="24"/>
                <w:szCs w:val="24"/>
                <w:lang w:val="el-GR"/>
              </w:rPr>
            </w:pPr>
          </w:p>
          <w:p w:rsidR="003F0BE4" w:rsidRPr="0001444D" w:rsidRDefault="003F0BE4" w:rsidP="003F0BE4">
            <w:pPr>
              <w:spacing w:after="0" w:line="240" w:lineRule="auto"/>
              <w:ind w:left="609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με</w:t>
            </w:r>
            <w:r w:rsidRPr="0001444D">
              <w:rPr>
                <w:rFonts w:ascii="Calibri" w:eastAsia="Calibri" w:hAnsi="Calibri" w:cs="Calibri"/>
                <w:spacing w:val="2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α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ν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α</w:t>
            </w: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πλ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η</w:t>
            </w:r>
            <w:r w:rsidRPr="0001444D">
              <w:rPr>
                <w:rFonts w:ascii="Calibri" w:eastAsia="Calibri" w:hAnsi="Calibri" w:cs="Calibri"/>
                <w:spacing w:val="-2"/>
                <w:sz w:val="24"/>
                <w:szCs w:val="24"/>
                <w:lang w:val="el-GR"/>
              </w:rPr>
              <w:t>ρ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ωτή</w:t>
            </w: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τ</w:t>
            </w:r>
            <w:r w:rsidRPr="0001444D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ον</w:t>
            </w:r>
            <w:r w:rsidRPr="0001444D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 xml:space="preserve"> </w:t>
            </w:r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 xml:space="preserve">εκπαιδευτικό </w:t>
            </w:r>
            <w:proofErr w:type="spellStart"/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Μαστόρο</w:t>
            </w:r>
            <w:proofErr w:type="spellEnd"/>
            <w:r w:rsidRPr="0001444D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 xml:space="preserve"> Πέτρο</w:t>
            </w:r>
          </w:p>
          <w:p w:rsidR="004713AA" w:rsidRPr="003F0BE4" w:rsidRDefault="004713AA">
            <w:pPr>
              <w:spacing w:before="1" w:after="0" w:line="240" w:lineRule="auto"/>
              <w:ind w:left="1032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RPr="004233EC">
        <w:trPr>
          <w:trHeight w:hRule="exact" w:val="278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</w:pP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σύν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αξ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η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2A69E9"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2A69E9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ου Σχεδίου</w:t>
            </w:r>
            <w:r w:rsidRPr="002A69E9"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3F0BE4" w:rsidRPr="002A69E9" w:rsidRDefault="003F0BE4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  <w:p w:rsidR="003F0BE4" w:rsidRDefault="00FE64F8" w:rsidP="00873200">
            <w:pPr>
              <w:spacing w:after="0" w:line="336" w:lineRule="auto"/>
              <w:ind w:left="720" w:right="2781"/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</w:pP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α. Δ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ι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ε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υθυντ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ή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ς</w:t>
            </w:r>
            <w:r w:rsidRPr="002A69E9">
              <w:rPr>
                <w:rFonts w:ascii="Calibri" w:eastAsia="Calibri" w:hAnsi="Calibri" w:cs="Calibri"/>
                <w:spacing w:val="2"/>
                <w:sz w:val="24"/>
                <w:szCs w:val="24"/>
                <w:lang w:val="el-GR"/>
              </w:rPr>
              <w:t xml:space="preserve"> 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τ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ο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υ</w:t>
            </w:r>
            <w:r w:rsidRPr="002A69E9">
              <w:rPr>
                <w:rFonts w:ascii="Calibri" w:eastAsia="Calibri" w:hAnsi="Calibri" w:cs="Calibri"/>
                <w:spacing w:val="-4"/>
                <w:sz w:val="24"/>
                <w:szCs w:val="24"/>
                <w:lang w:val="el-GR"/>
              </w:rPr>
              <w:t xml:space="preserve"> 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Σ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χ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ολε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ί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 xml:space="preserve">ου </w:t>
            </w:r>
          </w:p>
          <w:p w:rsidR="004713AA" w:rsidRPr="002A69E9" w:rsidRDefault="00FE64F8" w:rsidP="00873200">
            <w:pPr>
              <w:spacing w:after="0" w:line="336" w:lineRule="auto"/>
              <w:ind w:left="720" w:right="2781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β. Σύ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λ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λο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γ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ος Δ</w:t>
            </w:r>
            <w:r w:rsidRPr="002A69E9">
              <w:rPr>
                <w:rFonts w:ascii="Calibri" w:eastAsia="Calibri" w:hAnsi="Calibri" w:cs="Calibri"/>
                <w:spacing w:val="-1"/>
                <w:sz w:val="24"/>
                <w:szCs w:val="24"/>
                <w:lang w:val="el-GR"/>
              </w:rPr>
              <w:t>ιδ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ασ</w:t>
            </w:r>
            <w:r w:rsidRPr="002A69E9">
              <w:rPr>
                <w:rFonts w:ascii="Calibri" w:eastAsia="Calibri" w:hAnsi="Calibri" w:cs="Calibri"/>
                <w:spacing w:val="-2"/>
                <w:sz w:val="24"/>
                <w:szCs w:val="24"/>
                <w:lang w:val="el-GR"/>
              </w:rPr>
              <w:t>κ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όν</w:t>
            </w:r>
            <w:r w:rsidRPr="002A69E9">
              <w:rPr>
                <w:rFonts w:ascii="Calibri" w:eastAsia="Calibri" w:hAnsi="Calibri" w:cs="Calibri"/>
                <w:spacing w:val="1"/>
                <w:sz w:val="24"/>
                <w:szCs w:val="24"/>
                <w:lang w:val="el-GR"/>
              </w:rPr>
              <w:t>τω</w:t>
            </w:r>
            <w:r w:rsidRPr="002A69E9">
              <w:rPr>
                <w:rFonts w:ascii="Calibri" w:eastAsia="Calibri" w:hAnsi="Calibri" w:cs="Calibri"/>
                <w:sz w:val="24"/>
                <w:szCs w:val="24"/>
                <w:lang w:val="el-GR"/>
              </w:rPr>
              <w:t>ν</w:t>
            </w:r>
          </w:p>
        </w:tc>
      </w:tr>
      <w:tr w:rsidR="004713AA" w:rsidRPr="006C7F42">
        <w:trPr>
          <w:trHeight w:hRule="exact" w:val="378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</w:pPr>
            <w:r w:rsidRPr="0001444D"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Ομάδα Παροχής Πρώτων Βοηθειών</w:t>
            </w:r>
          </w:p>
          <w:p w:rsidR="004713AA" w:rsidRPr="0001444D" w:rsidRDefault="004713AA" w:rsidP="0001444D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</w:pPr>
          </w:p>
          <w:p w:rsidR="00873200" w:rsidRPr="0001444D" w:rsidRDefault="00873200" w:rsidP="0001444D">
            <w:pPr>
              <w:spacing w:after="0" w:line="287" w:lineRule="exact"/>
              <w:ind w:left="720" w:right="-20"/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  <w:t>α. Μαστόρος Π.</w:t>
            </w:r>
          </w:p>
          <w:p w:rsidR="00873200" w:rsidRPr="0001444D" w:rsidRDefault="00873200" w:rsidP="0001444D">
            <w:pPr>
              <w:spacing w:after="0" w:line="287" w:lineRule="exact"/>
              <w:ind w:left="720" w:right="-20"/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  <w:t>β. Ρεπανά Δ.</w:t>
            </w:r>
          </w:p>
          <w:p w:rsidR="00873200" w:rsidRPr="0001444D" w:rsidRDefault="00873200" w:rsidP="0001444D">
            <w:pPr>
              <w:spacing w:after="0" w:line="287" w:lineRule="exact"/>
              <w:ind w:left="720" w:right="-20"/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</w:pPr>
            <w:r w:rsidRPr="0001444D">
              <w:rPr>
                <w:rFonts w:ascii="Calibri" w:eastAsia="Calibri" w:hAnsi="Calibri" w:cs="Calibri"/>
                <w:bCs/>
                <w:position w:val="1"/>
                <w:sz w:val="24"/>
                <w:szCs w:val="24"/>
                <w:lang w:val="el-GR"/>
              </w:rPr>
              <w:t>γ. Πίδουλα Α.</w:t>
            </w:r>
          </w:p>
          <w:p w:rsidR="004713AA" w:rsidRPr="00873200" w:rsidRDefault="004713AA">
            <w:pPr>
              <w:spacing w:after="0" w:line="336" w:lineRule="auto"/>
              <w:ind w:left="813" w:right="314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</w:tbl>
    <w:p w:rsidR="004713AA" w:rsidRPr="00873200" w:rsidRDefault="004713AA">
      <w:pPr>
        <w:spacing w:after="0"/>
        <w:rPr>
          <w:lang w:val="el-GR"/>
        </w:rPr>
        <w:sectPr w:rsidR="004713AA" w:rsidRPr="00873200">
          <w:pgSz w:w="12240" w:h="15840"/>
          <w:pgMar w:top="1480" w:right="1580" w:bottom="1220" w:left="1660" w:header="0" w:footer="855" w:gutter="0"/>
          <w:cols w:space="720"/>
        </w:sectPr>
      </w:pPr>
    </w:p>
    <w:p w:rsidR="004713AA" w:rsidRPr="00873200" w:rsidRDefault="004713AA">
      <w:pPr>
        <w:spacing w:before="2" w:after="0" w:line="90" w:lineRule="exact"/>
        <w:rPr>
          <w:sz w:val="9"/>
          <w:szCs w:val="9"/>
          <w:lang w:val="el-GR"/>
        </w:rPr>
      </w:pPr>
    </w:p>
    <w:tbl>
      <w:tblPr>
        <w:tblW w:w="8762" w:type="dxa"/>
        <w:tblInd w:w="10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7060"/>
      </w:tblGrid>
      <w:tr w:rsidR="004713AA" w:rsidRPr="006C7F42" w:rsidTr="00D82F10">
        <w:trPr>
          <w:trHeight w:hRule="exact" w:val="236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873200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87320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l-GR"/>
              </w:rPr>
              <w:t>4.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spacing w:after="0" w:line="287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 Πυρα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φάλειας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873200" w:rsidRPr="0001444D" w:rsidRDefault="00873200" w:rsidP="0087320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proofErr w:type="spellStart"/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Παπαγγελής</w:t>
            </w:r>
            <w:proofErr w:type="spellEnd"/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 xml:space="preserve"> Θ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 xml:space="preserve">. </w:t>
            </w:r>
          </w:p>
          <w:p w:rsidR="00873200" w:rsidRPr="0001444D" w:rsidRDefault="00873200" w:rsidP="0087320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Σαντής Κ.</w:t>
            </w:r>
          </w:p>
          <w:p w:rsidR="00873200" w:rsidRPr="0001444D" w:rsidRDefault="00873200" w:rsidP="0087320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γ.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Τοπαλίδης Ι.</w:t>
            </w:r>
          </w:p>
          <w:p w:rsidR="004713AA" w:rsidRPr="00873200" w:rsidRDefault="004713AA">
            <w:pPr>
              <w:spacing w:after="0" w:line="336" w:lineRule="auto"/>
              <w:ind w:left="813" w:right="314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RPr="004233EC" w:rsidTr="00D82F10">
        <w:trPr>
          <w:trHeight w:hRule="exact" w:val="266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873200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  <w:r w:rsidRPr="00873200"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lang w:val="el-GR"/>
              </w:rPr>
              <w:t>5.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tabs>
                <w:tab w:val="left" w:pos="6800"/>
              </w:tabs>
              <w:spacing w:after="0" w:line="296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φάλειας</w:t>
            </w:r>
            <w:r w:rsidRPr="0001444D">
              <w:rPr>
                <w:rFonts w:eastAsia="Calibri" w:cs="Calibri"/>
                <w:b/>
                <w:bCs/>
                <w:spacing w:val="2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-</w:t>
            </w:r>
            <w:r w:rsidRPr="0001444D">
              <w:rPr>
                <w:rFonts w:eastAsia="Calibri" w:cs="Calibri"/>
                <w:b/>
                <w:bCs/>
                <w:spacing w:val="2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Ελέγχου Προ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έ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γγι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αθ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ητ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ών</w:t>
            </w:r>
            <w:r w:rsidRPr="0001444D">
              <w:rPr>
                <w:rFonts w:eastAsia="Calibri" w:cs="Calibri"/>
                <w:b/>
                <w:bCs/>
                <w:spacing w:val="54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ε επι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κ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ίν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υνα </w:t>
            </w:r>
          </w:p>
          <w:p w:rsidR="004713AA" w:rsidRPr="0001444D" w:rsidRDefault="00FE64F8">
            <w:pPr>
              <w:spacing w:after="0" w:line="281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σημ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εία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617C90" w:rsidRPr="0001444D" w:rsidRDefault="00617C90" w:rsidP="00617C9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proofErr w:type="spellStart"/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Παπαγγελής</w:t>
            </w:r>
            <w:proofErr w:type="spellEnd"/>
            <w:r w:rsidR="00187A28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 xml:space="preserve"> Θ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.</w:t>
            </w:r>
          </w:p>
          <w:p w:rsidR="00617C90" w:rsidRPr="0001444D" w:rsidRDefault="00617C90" w:rsidP="00617C9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Ρεπανά Δ.</w:t>
            </w:r>
          </w:p>
          <w:p w:rsidR="00617C90" w:rsidRPr="0001444D" w:rsidRDefault="00617C90" w:rsidP="00617C90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γ.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Πίδουλα Α.</w:t>
            </w:r>
          </w:p>
          <w:p w:rsidR="004713AA" w:rsidRPr="002A69E9" w:rsidRDefault="004713AA">
            <w:pPr>
              <w:spacing w:after="0" w:line="336" w:lineRule="auto"/>
              <w:ind w:left="813" w:right="314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Tr="00D82F10">
        <w:trPr>
          <w:trHeight w:hRule="exact" w:val="282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after="0" w:line="28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spacing w:after="0" w:line="287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α </w:t>
            </w:r>
            <w:r w:rsidR="0079606F"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Ελ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έγχου Δικ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ύ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ω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ν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>-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Αποκα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ς Βλαβών</w:t>
            </w:r>
            <w:r w:rsidRPr="0001444D">
              <w:rPr>
                <w:rFonts w:eastAsia="Calibri" w:cs="Calibri"/>
                <w:b/>
                <w:bCs/>
                <w:spacing w:val="2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C03C77" w:rsidRPr="0001444D" w:rsidRDefault="00C03C77" w:rsidP="00C03C77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Παπαχρήστου Σ.</w:t>
            </w:r>
          </w:p>
          <w:p w:rsidR="00C03C77" w:rsidRPr="0001444D" w:rsidRDefault="00C03C77" w:rsidP="00C03C77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r w:rsidRPr="0001444D">
              <w:rPr>
                <w:rFonts w:eastAsia="Calibri" w:cs="Calibri"/>
                <w:bCs/>
                <w:iCs/>
                <w:sz w:val="24"/>
                <w:szCs w:val="24"/>
              </w:rPr>
              <w:t>Θεοχάρη Ζ.</w:t>
            </w:r>
          </w:p>
          <w:p w:rsidR="004713AA" w:rsidRDefault="004713AA" w:rsidP="00617C90">
            <w:pPr>
              <w:spacing w:before="11" w:after="0" w:line="241" w:lineRule="auto"/>
              <w:ind w:left="720" w:right="5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713AA" w:rsidRPr="004B1331" w:rsidTr="00D82F10">
        <w:trPr>
          <w:trHeight w:hRule="exact" w:val="287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Default="00FE64F8">
            <w:pPr>
              <w:spacing w:before="5"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7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13AA" w:rsidRPr="0001444D" w:rsidRDefault="00FE64F8">
            <w:pPr>
              <w:tabs>
                <w:tab w:val="left" w:pos="6940"/>
              </w:tabs>
              <w:spacing w:after="0" w:line="289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μ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ά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δ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 Ανα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ζήτη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η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ς 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όμων που δεν</w:t>
            </w:r>
            <w:r w:rsidRPr="0001444D">
              <w:rPr>
                <w:rFonts w:eastAsia="Calibri" w:cs="Calibri"/>
                <w:b/>
                <w:bCs/>
                <w:spacing w:val="54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έ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spacing w:val="-3"/>
                <w:position w:val="1"/>
                <w:sz w:val="24"/>
                <w:szCs w:val="24"/>
                <w:u w:val="single" w:color="000000"/>
                <w:lang w:val="el-GR"/>
              </w:rPr>
              <w:t>χ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ουν</w:t>
            </w:r>
            <w:r w:rsidRPr="0001444D">
              <w:rPr>
                <w:rFonts w:eastAsia="Calibri" w:cs="Calibri"/>
                <w:b/>
                <w:bCs/>
                <w:spacing w:val="54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πα</w:t>
            </w:r>
            <w:r w:rsidRPr="0001444D">
              <w:rPr>
                <w:rFonts w:eastAsia="Calibri" w:cs="Calibri"/>
                <w:b/>
                <w:bCs/>
                <w:spacing w:val="-2"/>
                <w:position w:val="1"/>
                <w:sz w:val="24"/>
                <w:szCs w:val="24"/>
                <w:u w:val="single" w:color="000000"/>
                <w:lang w:val="el-GR"/>
              </w:rPr>
              <w:t>ρ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ου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ια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εί 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στ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 xml:space="preserve">ο χώρο </w:t>
            </w:r>
          </w:p>
          <w:p w:rsidR="004713AA" w:rsidRPr="0001444D" w:rsidRDefault="00FE64F8">
            <w:pPr>
              <w:spacing w:after="0" w:line="290" w:lineRule="exact"/>
              <w:ind w:left="105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κα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τ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αφυγ</w:t>
            </w:r>
            <w:r w:rsidRPr="0001444D">
              <w:rPr>
                <w:rFonts w:eastAsia="Calibri" w:cs="Calibri"/>
                <w:b/>
                <w:bCs/>
                <w:spacing w:val="-1"/>
                <w:position w:val="1"/>
                <w:sz w:val="24"/>
                <w:szCs w:val="24"/>
                <w:u w:val="single" w:color="000000"/>
                <w:lang w:val="el-GR"/>
              </w:rPr>
              <w:t>ή</w:t>
            </w:r>
            <w:r w:rsidRPr="0001444D">
              <w:rPr>
                <w:rFonts w:eastAsia="Calibri" w:cs="Calibri"/>
                <w:b/>
                <w:bCs/>
                <w:position w:val="1"/>
                <w:sz w:val="24"/>
                <w:szCs w:val="24"/>
                <w:u w:val="single" w:color="000000"/>
                <w:lang w:val="el-GR"/>
              </w:rPr>
              <w:t>ς</w:t>
            </w:r>
            <w:r w:rsidRPr="0001444D">
              <w:rPr>
                <w:rFonts w:eastAsia="Calibri" w:cs="Calibri"/>
                <w:b/>
                <w:bCs/>
                <w:spacing w:val="1"/>
                <w:position w:val="1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01444D" w:rsidRDefault="004713AA">
            <w:pPr>
              <w:spacing w:before="10" w:after="0" w:line="110" w:lineRule="exact"/>
              <w:rPr>
                <w:sz w:val="11"/>
                <w:szCs w:val="11"/>
                <w:lang w:val="el-GR"/>
              </w:rPr>
            </w:pPr>
          </w:p>
          <w:p w:rsidR="00DE08AD" w:rsidRPr="0001444D" w:rsidRDefault="00DE08AD" w:rsidP="00DE08AD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α. </w:t>
            </w:r>
            <w:proofErr w:type="spellStart"/>
            <w:r w:rsidR="00255DF0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Αμοιρίδου</w:t>
            </w:r>
            <w:proofErr w:type="spellEnd"/>
            <w:r w:rsidR="00255DF0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 xml:space="preserve"> Μ.</w:t>
            </w:r>
          </w:p>
          <w:p w:rsidR="00DE08AD" w:rsidRPr="0001444D" w:rsidRDefault="00DE08AD" w:rsidP="00DE08AD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β. </w:t>
            </w:r>
            <w:proofErr w:type="spellStart"/>
            <w:r w:rsidR="004B1331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Κακουλίδης</w:t>
            </w:r>
            <w:proofErr w:type="spellEnd"/>
            <w:r w:rsidR="004B1331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 xml:space="preserve"> Α.</w:t>
            </w:r>
          </w:p>
          <w:p w:rsidR="00DE08AD" w:rsidRPr="0001444D" w:rsidRDefault="00DE08AD" w:rsidP="00DE08AD">
            <w:pPr>
              <w:spacing w:before="11" w:after="0" w:line="241" w:lineRule="auto"/>
              <w:ind w:left="720" w:right="50"/>
              <w:jc w:val="both"/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</w:pPr>
            <w:r w:rsidRPr="0001444D">
              <w:rPr>
                <w:rFonts w:eastAsia="Calibri" w:cs="Calibri"/>
                <w:sz w:val="24"/>
                <w:szCs w:val="24"/>
                <w:lang w:val="el-GR"/>
              </w:rPr>
              <w:t xml:space="preserve">γ. </w:t>
            </w:r>
            <w:r w:rsidR="004B1331">
              <w:rPr>
                <w:rFonts w:eastAsia="Calibri" w:cs="Calibri"/>
                <w:bCs/>
                <w:iCs/>
                <w:sz w:val="24"/>
                <w:szCs w:val="24"/>
                <w:lang w:val="el-GR"/>
              </w:rPr>
              <w:t>Κεσσοπούλου Μ.</w:t>
            </w:r>
          </w:p>
          <w:p w:rsidR="004713AA" w:rsidRPr="002A69E9" w:rsidRDefault="004713AA">
            <w:pPr>
              <w:spacing w:after="0" w:line="336" w:lineRule="auto"/>
              <w:ind w:left="813" w:right="314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  <w:tr w:rsidR="004713AA" w:rsidRPr="006C7F42" w:rsidTr="00D82F10">
        <w:trPr>
          <w:trHeight w:hRule="exact" w:val="1720"/>
        </w:trPr>
        <w:tc>
          <w:tcPr>
            <w:tcW w:w="170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13AA" w:rsidRDefault="00FE64F8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.</w:t>
            </w: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  <w:p w:rsidR="00573D70" w:rsidRPr="00573D70" w:rsidRDefault="00573D70">
            <w:pPr>
              <w:spacing w:before="46" w:after="0" w:line="240" w:lineRule="auto"/>
              <w:ind w:left="96" w:right="-20"/>
              <w:rPr>
                <w:rFonts w:ascii="Calibri" w:eastAsia="Calibri" w:hAnsi="Calibri" w:cs="Calibri"/>
                <w:lang w:val="el-GR"/>
              </w:rPr>
            </w:pPr>
          </w:p>
        </w:tc>
        <w:tc>
          <w:tcPr>
            <w:tcW w:w="7060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713AA" w:rsidRPr="00573D70" w:rsidRDefault="00FE64F8">
            <w:pPr>
              <w:spacing w:before="46" w:after="0" w:line="240" w:lineRule="auto"/>
              <w:ind w:left="151" w:right="-20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Ο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μ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ά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δ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α Φύλαξ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η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 xml:space="preserve">ς 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τ</w:t>
            </w:r>
            <w:r w:rsidRPr="00573D70">
              <w:rPr>
                <w:rFonts w:eastAsia="Calibri" w:cs="Calibri"/>
                <w:b/>
                <w:bCs/>
                <w:spacing w:val="-2"/>
                <w:sz w:val="24"/>
                <w:szCs w:val="24"/>
                <w:u w:val="single" w:color="000000"/>
                <w:lang w:val="el-GR"/>
              </w:rPr>
              <w:t>ο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 xml:space="preserve">υ 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Α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 xml:space="preserve">ρχείου 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τ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ου Σχο</w:t>
            </w:r>
            <w:r w:rsidRPr="00573D70">
              <w:rPr>
                <w:rFonts w:eastAsia="Calibri" w:cs="Calibri"/>
                <w:b/>
                <w:bCs/>
                <w:spacing w:val="-1"/>
                <w:sz w:val="24"/>
                <w:szCs w:val="24"/>
                <w:u w:val="single" w:color="000000"/>
                <w:lang w:val="el-GR"/>
              </w:rPr>
              <w:t>λ</w:t>
            </w:r>
            <w:r w:rsidRPr="00573D70">
              <w:rPr>
                <w:rFonts w:eastAsia="Calibri" w:cs="Calibri"/>
                <w:b/>
                <w:bCs/>
                <w:sz w:val="24"/>
                <w:szCs w:val="24"/>
                <w:u w:val="single" w:color="000000"/>
                <w:lang w:val="el-GR"/>
              </w:rPr>
              <w:t>είου</w:t>
            </w:r>
            <w:r w:rsidRPr="00573D70">
              <w:rPr>
                <w:rFonts w:eastAsia="Calibri" w:cs="Calibri"/>
                <w:b/>
                <w:bCs/>
                <w:spacing w:val="2"/>
                <w:sz w:val="24"/>
                <w:szCs w:val="24"/>
                <w:u w:val="single" w:color="000000"/>
                <w:lang w:val="el-GR"/>
              </w:rPr>
              <w:t xml:space="preserve"> </w:t>
            </w:r>
          </w:p>
          <w:p w:rsidR="004713AA" w:rsidRPr="00573D70" w:rsidRDefault="004713AA">
            <w:pPr>
              <w:spacing w:before="5" w:after="0" w:line="240" w:lineRule="exact"/>
              <w:rPr>
                <w:sz w:val="24"/>
                <w:szCs w:val="24"/>
                <w:lang w:val="el-GR"/>
              </w:rPr>
            </w:pP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1"/>
                <w:sz w:val="24"/>
                <w:szCs w:val="24"/>
                <w:lang w:val="el-GR"/>
              </w:rPr>
              <w:t>α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>.  Κρητικός Ιωάννης</w:t>
            </w: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1"/>
                <w:sz w:val="24"/>
                <w:szCs w:val="24"/>
                <w:lang w:val="el-GR"/>
              </w:rPr>
              <w:t>β.  Σαντής Κωνσταντίνος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 xml:space="preserve">  </w:t>
            </w: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1"/>
                <w:sz w:val="24"/>
                <w:szCs w:val="24"/>
                <w:lang w:val="el-GR"/>
              </w:rPr>
              <w:t>γ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 xml:space="preserve">.  Πίδουλα Αγγελική   </w:t>
            </w:r>
          </w:p>
          <w:p w:rsid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  <w:r w:rsidRPr="00573D70">
              <w:rPr>
                <w:rFonts w:eastAsia="Calibri" w:cs="Calibri"/>
                <w:spacing w:val="-1"/>
                <w:sz w:val="24"/>
                <w:szCs w:val="24"/>
                <w:lang w:val="el-GR"/>
              </w:rPr>
              <w:t>δ</w:t>
            </w:r>
            <w:r w:rsidRPr="00573D70">
              <w:rPr>
                <w:rFonts w:eastAsia="Calibri" w:cs="Calibri"/>
                <w:sz w:val="24"/>
                <w:szCs w:val="24"/>
                <w:lang w:val="el-GR"/>
              </w:rPr>
              <w:t>.  Θεοχάρη Ζωή</w:t>
            </w:r>
          </w:p>
          <w:p w:rsidR="00573D70" w:rsidRPr="00573D70" w:rsidRDefault="00573D70" w:rsidP="00573D70">
            <w:pPr>
              <w:spacing w:after="0" w:line="240" w:lineRule="auto"/>
              <w:ind w:left="720" w:right="2242"/>
              <w:jc w:val="both"/>
              <w:rPr>
                <w:rFonts w:eastAsia="Calibri" w:cs="Calibri"/>
                <w:sz w:val="24"/>
                <w:szCs w:val="24"/>
                <w:lang w:val="el-GR"/>
              </w:rPr>
            </w:pPr>
          </w:p>
          <w:p w:rsidR="004713AA" w:rsidRPr="00573D70" w:rsidRDefault="004713AA" w:rsidP="00573D70">
            <w:pPr>
              <w:spacing w:after="0" w:line="438" w:lineRule="auto"/>
              <w:ind w:left="2160" w:right="299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</w:tbl>
    <w:p w:rsidR="004713AA" w:rsidRPr="00573D70" w:rsidRDefault="004713AA">
      <w:pPr>
        <w:spacing w:after="0"/>
        <w:rPr>
          <w:lang w:val="el-GR"/>
        </w:rPr>
        <w:sectPr w:rsidR="004713AA" w:rsidRPr="00573D70">
          <w:footerReference w:type="default" r:id="rId31"/>
          <w:pgSz w:w="11920" w:h="16840"/>
          <w:pgMar w:top="1420" w:right="1680" w:bottom="2020" w:left="560" w:header="0" w:footer="1820" w:gutter="0"/>
          <w:pgNumType w:start="40"/>
          <w:cols w:space="720"/>
        </w:sectPr>
      </w:pPr>
    </w:p>
    <w:p w:rsidR="004713AA" w:rsidRPr="00573D70" w:rsidRDefault="00FE64F8">
      <w:pPr>
        <w:spacing w:before="29" w:after="0" w:line="388" w:lineRule="exact"/>
        <w:ind w:left="4043" w:right="3948" w:hanging="70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lastRenderedPageBreak/>
        <w:t>Π</w:t>
      </w:r>
      <w:r w:rsidRPr="00573D70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ΑΡΑΡ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Τ</w:t>
      </w:r>
      <w:r w:rsidRPr="00573D70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Η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ΜΑ</w:t>
      </w:r>
      <w:r w:rsidRPr="00573D70">
        <w:rPr>
          <w:rFonts w:ascii="Calibri" w:eastAsia="Calibri" w:hAnsi="Calibri" w:cs="Calibri"/>
          <w:b/>
          <w:bCs/>
          <w:spacing w:val="41"/>
          <w:sz w:val="32"/>
          <w:szCs w:val="32"/>
          <w:lang w:val="el-GR"/>
        </w:rPr>
        <w:t xml:space="preserve"> </w:t>
      </w:r>
      <w:r w:rsidRPr="00573D70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 xml:space="preserve">Γ 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Χρ</w:t>
      </w:r>
      <w:r w:rsidRPr="00573D70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ή</w:t>
      </w:r>
      <w:r w:rsidRPr="00573D70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573D70">
        <w:rPr>
          <w:rFonts w:ascii="Calibri" w:eastAsia="Calibri" w:hAnsi="Calibri" w:cs="Calibri"/>
          <w:b/>
          <w:bCs/>
          <w:sz w:val="32"/>
          <w:szCs w:val="32"/>
          <w:lang w:val="el-GR"/>
        </w:rPr>
        <w:t>ιμα</w:t>
      </w:r>
      <w:r w:rsidRPr="00573D70">
        <w:rPr>
          <w:rFonts w:ascii="Calibri" w:eastAsia="Calibri" w:hAnsi="Calibri" w:cs="Calibri"/>
          <w:b/>
          <w:bCs/>
          <w:spacing w:val="-21"/>
          <w:sz w:val="32"/>
          <w:szCs w:val="32"/>
          <w:lang w:val="el-GR"/>
        </w:rPr>
        <w:t xml:space="preserve"> </w:t>
      </w:r>
      <w:r w:rsidRPr="00573D70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Τ</w:t>
      </w:r>
      <w:r w:rsidRPr="00573D70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η</w:t>
      </w:r>
      <w:r w:rsidRPr="00573D70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λ</w:t>
      </w:r>
      <w:r w:rsidRPr="00573D70">
        <w:rPr>
          <w:rFonts w:ascii="Calibri" w:eastAsia="Calibri" w:hAnsi="Calibri" w:cs="Calibri"/>
          <w:b/>
          <w:bCs/>
          <w:spacing w:val="4"/>
          <w:w w:val="98"/>
          <w:sz w:val="32"/>
          <w:szCs w:val="32"/>
          <w:lang w:val="el-GR"/>
        </w:rPr>
        <w:t>έ</w:t>
      </w:r>
      <w:r w:rsidRPr="00573D70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φ</w:t>
      </w:r>
      <w:r w:rsidRPr="00573D70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ω</w:t>
      </w:r>
      <w:r w:rsidRPr="00573D70">
        <w:rPr>
          <w:rFonts w:ascii="Calibri" w:eastAsia="Calibri" w:hAnsi="Calibri" w:cs="Calibri"/>
          <w:b/>
          <w:bCs/>
          <w:spacing w:val="3"/>
          <w:w w:val="98"/>
          <w:sz w:val="32"/>
          <w:szCs w:val="32"/>
          <w:lang w:val="el-GR"/>
        </w:rPr>
        <w:t>να</w:t>
      </w:r>
    </w:p>
    <w:p w:rsidR="004713AA" w:rsidRPr="00573D70" w:rsidRDefault="004713AA">
      <w:pPr>
        <w:spacing w:before="6" w:after="0" w:line="160" w:lineRule="exact"/>
        <w:rPr>
          <w:sz w:val="16"/>
          <w:szCs w:val="16"/>
          <w:lang w:val="el-GR"/>
        </w:rPr>
      </w:pPr>
    </w:p>
    <w:p w:rsidR="004713AA" w:rsidRPr="00573D70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 w:rsidP="00573D70">
      <w:pPr>
        <w:spacing w:after="0" w:line="291" w:lineRule="exact"/>
        <w:ind w:left="567" w:right="104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Ενιαίος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Ευρ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ϊκ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θμός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-5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…………….……………………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…………………</w:t>
      </w:r>
      <w:r w:rsidR="00573D70">
        <w:rPr>
          <w:rFonts w:ascii="Calibri" w:eastAsia="Calibri" w:hAnsi="Calibri" w:cs="Calibri"/>
          <w:sz w:val="24"/>
          <w:szCs w:val="24"/>
          <w:lang w:val="el-GR"/>
        </w:rPr>
        <w:t>….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112</w:t>
      </w:r>
    </w:p>
    <w:p w:rsidR="004713AA" w:rsidRPr="002A69E9" w:rsidRDefault="00FE64F8" w:rsidP="00573D70">
      <w:pPr>
        <w:spacing w:after="0" w:line="240" w:lineRule="exact"/>
        <w:ind w:left="567" w:right="1025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μα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………………………….………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……….………</w:t>
      </w:r>
      <w:r w:rsidR="00573D70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w w:val="99"/>
          <w:position w:val="1"/>
          <w:sz w:val="24"/>
          <w:szCs w:val="24"/>
          <w:lang w:val="el-GR"/>
        </w:rPr>
        <w:t>9</w:t>
      </w:r>
      <w:r w:rsidRPr="002A69E9">
        <w:rPr>
          <w:rFonts w:ascii="Calibri" w:eastAsia="Calibri" w:hAnsi="Calibri" w:cs="Calibri"/>
          <w:w w:val="99"/>
          <w:position w:val="1"/>
          <w:sz w:val="24"/>
          <w:szCs w:val="24"/>
          <w:lang w:val="el-GR"/>
        </w:rPr>
        <w:t>9</w:t>
      </w:r>
    </w:p>
    <w:p w:rsidR="004713AA" w:rsidRPr="002A69E9" w:rsidRDefault="00FE64F8" w:rsidP="00573D70">
      <w:pPr>
        <w:spacing w:after="0" w:line="240" w:lineRule="exact"/>
        <w:ind w:left="567" w:right="103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Αστυν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α…………………………………………….………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………………….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….…………</w:t>
      </w:r>
      <w:r w:rsidR="00573D70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w w:val="99"/>
          <w:position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w w:val="99"/>
          <w:position w:val="1"/>
          <w:sz w:val="24"/>
          <w:szCs w:val="24"/>
          <w:lang w:val="el-GR"/>
        </w:rPr>
        <w:t>0</w:t>
      </w:r>
    </w:p>
    <w:p w:rsidR="004713AA" w:rsidRPr="002A69E9" w:rsidRDefault="00FE64F8" w:rsidP="00573D70">
      <w:pPr>
        <w:spacing w:after="0" w:line="240" w:lineRule="exact"/>
        <w:ind w:left="567" w:right="1018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Ε.Κ.Α.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………………….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………….…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5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…..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1"/>
          <w:w w:val="99"/>
          <w:position w:val="1"/>
          <w:sz w:val="24"/>
          <w:szCs w:val="24"/>
          <w:lang w:val="el-GR"/>
        </w:rPr>
        <w:t>6</w:t>
      </w:r>
      <w:r w:rsidRPr="002A69E9">
        <w:rPr>
          <w:rFonts w:ascii="Calibri" w:eastAsia="Calibri" w:hAnsi="Calibri" w:cs="Calibri"/>
          <w:w w:val="99"/>
          <w:position w:val="1"/>
          <w:sz w:val="24"/>
          <w:szCs w:val="24"/>
          <w:lang w:val="el-GR"/>
        </w:rPr>
        <w:t>6</w:t>
      </w:r>
    </w:p>
    <w:p w:rsidR="004713AA" w:rsidRPr="002A69E9" w:rsidRDefault="00FE64F8" w:rsidP="00573D70">
      <w:pPr>
        <w:spacing w:after="0" w:line="240" w:lineRule="exact"/>
        <w:ind w:left="567" w:right="108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ήμος………………</w:t>
      </w:r>
      <w:r w:rsidRPr="002A69E9">
        <w:rPr>
          <w:rFonts w:ascii="Calibri" w:eastAsia="Calibri" w:hAnsi="Calibri" w:cs="Calibri"/>
          <w:spacing w:val="-3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3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2242360400</w:t>
      </w:r>
    </w:p>
    <w:p w:rsidR="004713AA" w:rsidRPr="002A69E9" w:rsidRDefault="00FE64F8" w:rsidP="00573D70">
      <w:pPr>
        <w:spacing w:after="0" w:line="240" w:lineRule="exact"/>
        <w:ind w:left="567" w:right="1053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οσο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ο…………………………………………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1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…………………</w:t>
      </w:r>
      <w:r w:rsidR="00573D70">
        <w:rPr>
          <w:rFonts w:ascii="Calibri" w:eastAsia="Calibri" w:hAnsi="Calibri" w:cs="Calibri"/>
          <w:position w:val="1"/>
          <w:sz w:val="24"/>
          <w:szCs w:val="24"/>
          <w:lang w:val="el-GR"/>
        </w:rPr>
        <w:t>..2242022300</w:t>
      </w:r>
    </w:p>
    <w:p w:rsidR="004713AA" w:rsidRPr="002A69E9" w:rsidRDefault="00FE64F8" w:rsidP="00573D70">
      <w:pPr>
        <w:spacing w:after="0" w:line="242" w:lineRule="exact"/>
        <w:ind w:left="567" w:right="976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2"/>
          <w:sz w:val="24"/>
          <w:szCs w:val="24"/>
          <w:lang w:val="el-GR"/>
        </w:rPr>
        <w:t>Λι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position w:val="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position w:val="2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1"/>
          <w:position w:val="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ο………………</w:t>
      </w:r>
      <w:r w:rsidRPr="002A69E9">
        <w:rPr>
          <w:rFonts w:ascii="Calibri" w:eastAsia="Calibri" w:hAnsi="Calibri" w:cs="Calibri"/>
          <w:spacing w:val="-2"/>
          <w:position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…………………………………</w:t>
      </w:r>
      <w:r w:rsidRPr="002A69E9">
        <w:rPr>
          <w:rFonts w:ascii="Calibri" w:eastAsia="Calibri" w:hAnsi="Calibri" w:cs="Calibri"/>
          <w:spacing w:val="2"/>
          <w:position w:val="2"/>
          <w:sz w:val="24"/>
          <w:szCs w:val="24"/>
          <w:lang w:val="el-GR"/>
        </w:rPr>
        <w:t>…</w:t>
      </w:r>
      <w:r w:rsidRPr="002A69E9">
        <w:rPr>
          <w:rFonts w:ascii="Calibri" w:eastAsia="Calibri" w:hAnsi="Calibri" w:cs="Calibri"/>
          <w:position w:val="2"/>
          <w:sz w:val="24"/>
          <w:szCs w:val="24"/>
          <w:lang w:val="el-GR"/>
        </w:rPr>
        <w:t>………</w:t>
      </w:r>
      <w:r w:rsidR="00573D70">
        <w:rPr>
          <w:rFonts w:ascii="Calibri" w:eastAsia="Calibri" w:hAnsi="Calibri" w:cs="Calibri"/>
          <w:position w:val="2"/>
          <w:sz w:val="24"/>
          <w:szCs w:val="24"/>
          <w:lang w:val="el-GR"/>
        </w:rPr>
        <w:t>..2242026594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after="0" w:line="240" w:lineRule="auto"/>
        <w:ind w:left="4263" w:right="4262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ΗΜΑ</w:t>
      </w:r>
      <w:r w:rsidRPr="002A69E9">
        <w:rPr>
          <w:rFonts w:ascii="Calibri" w:eastAsia="Calibri" w:hAnsi="Calibri" w:cs="Calibri"/>
          <w:b/>
          <w:bCs/>
          <w:spacing w:val="3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8"/>
          <w:sz w:val="32"/>
          <w:szCs w:val="32"/>
          <w:lang w:val="el-GR"/>
        </w:rPr>
        <w:t>Δ</w:t>
      </w:r>
    </w:p>
    <w:p w:rsidR="004713AA" w:rsidRPr="002A69E9" w:rsidRDefault="004713AA">
      <w:pPr>
        <w:spacing w:before="18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3159" w:right="3479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χε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ικές</w:t>
      </w:r>
      <w:r w:rsidRPr="002A69E9">
        <w:rPr>
          <w:rFonts w:ascii="Calibri" w:eastAsia="Calibri" w:hAnsi="Calibri" w:cs="Calibri"/>
          <w:b/>
          <w:bCs/>
          <w:spacing w:val="-2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Εγκ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3"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</w:t>
      </w:r>
      <w:r w:rsidRPr="002A69E9">
        <w:rPr>
          <w:rFonts w:ascii="Calibri" w:eastAsia="Calibri" w:hAnsi="Calibri" w:cs="Calibri"/>
          <w:b/>
          <w:bCs/>
          <w:spacing w:val="-23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–</w:t>
      </w:r>
      <w:r w:rsidRPr="002A69E9">
        <w:rPr>
          <w:rFonts w:ascii="Calibri" w:eastAsia="Calibri" w:hAnsi="Calibri" w:cs="Calibri"/>
          <w:b/>
          <w:bCs/>
          <w:spacing w:val="-5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2"/>
          <w:w w:val="98"/>
          <w:sz w:val="32"/>
          <w:szCs w:val="32"/>
          <w:lang w:val="el-GR"/>
        </w:rPr>
        <w:t>Έγγρ</w:t>
      </w:r>
      <w:r w:rsidRPr="002A69E9">
        <w:rPr>
          <w:rFonts w:ascii="Calibri" w:eastAsia="Calibri" w:hAnsi="Calibri" w:cs="Calibri"/>
          <w:b/>
          <w:bCs/>
          <w:spacing w:val="1"/>
          <w:w w:val="98"/>
          <w:sz w:val="32"/>
          <w:szCs w:val="32"/>
          <w:lang w:val="el-GR"/>
        </w:rPr>
        <w:t>αφα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7" w:after="0" w:line="220" w:lineRule="exact"/>
        <w:rPr>
          <w:lang w:val="el-GR"/>
        </w:rPr>
      </w:pPr>
    </w:p>
    <w:p w:rsidR="004713AA" w:rsidRPr="002A69E9" w:rsidRDefault="00FE64F8">
      <w:pPr>
        <w:tabs>
          <w:tab w:val="left" w:pos="1260"/>
        </w:tabs>
        <w:spacing w:after="0" w:line="240" w:lineRule="auto"/>
        <w:ind w:left="4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proofErr w:type="gramStart"/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αφο </w:t>
      </w:r>
      <w:r w:rsidRPr="002A69E9">
        <w:rPr>
          <w:rFonts w:ascii="Calibri" w:eastAsia="Calibri" w:hAnsi="Calibri" w:cs="Calibri"/>
          <w:spacing w:val="4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proofErr w:type="gramEnd"/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ΠΔΒ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Θ,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180/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-11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-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20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8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: 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«Ορ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ση </w:t>
      </w:r>
      <w:r w:rsidRPr="002A69E9">
        <w:rPr>
          <w:rFonts w:ascii="Calibri" w:eastAsia="Calibri" w:hAnsi="Calibri" w:cs="Calibri"/>
          <w:spacing w:val="4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4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Άμυνας </w:t>
      </w:r>
      <w:r w:rsidRPr="002A69E9">
        <w:rPr>
          <w:rFonts w:ascii="Calibri" w:eastAsia="Calibri" w:hAnsi="Calibri" w:cs="Calibri"/>
          <w:spacing w:val="3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827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ν»</w:t>
      </w:r>
    </w:p>
    <w:p w:rsidR="004713AA" w:rsidRPr="002A69E9" w:rsidRDefault="004713AA">
      <w:pPr>
        <w:spacing w:before="4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tabs>
          <w:tab w:val="left" w:pos="780"/>
          <w:tab w:val="left" w:pos="2400"/>
          <w:tab w:val="left" w:pos="4800"/>
          <w:tab w:val="left" w:pos="6580"/>
          <w:tab w:val="left" w:pos="8140"/>
        </w:tabs>
        <w:spacing w:after="0" w:line="240" w:lineRule="auto"/>
        <w:ind w:left="427" w:right="536"/>
        <w:jc w:val="center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Wingdings" w:eastAsia="Wingdings" w:hAnsi="Wingdings" w:cs="Wingdings"/>
          <w:sz w:val="24"/>
          <w:szCs w:val="24"/>
        </w:rPr>
        <w:t>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αφο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Μ/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ΠΔ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Θ,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137/17-3-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2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0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1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: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  <w:t>«Υπενθύμ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after="0" w:line="240" w:lineRule="auto"/>
        <w:ind w:left="827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σης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 πολ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γέ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ρυμά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ν»</w:t>
      </w:r>
    </w:p>
    <w:p w:rsidR="004713AA" w:rsidRPr="002A69E9" w:rsidRDefault="004713AA">
      <w:pPr>
        <w:spacing w:before="12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tabs>
          <w:tab w:val="left" w:pos="1300"/>
        </w:tabs>
        <w:spacing w:after="0" w:line="301" w:lineRule="exact"/>
        <w:ind w:left="466" w:right="-20"/>
        <w:rPr>
          <w:rFonts w:ascii="Calibri" w:eastAsia="Calibri" w:hAnsi="Calibri" w:cs="Calibri"/>
          <w:sz w:val="24"/>
          <w:szCs w:val="24"/>
          <w:lang w:val="el-GR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A69E9">
        <w:rPr>
          <w:rFonts w:ascii="Times New Roman" w:eastAsia="Times New Roman" w:hAnsi="Times New Roman" w:cs="Times New Roman"/>
          <w:sz w:val="24"/>
          <w:szCs w:val="24"/>
          <w:lang w:val="el-GR"/>
        </w:rPr>
        <w:tab/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οσελ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Γ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μμα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Πολ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Πρ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ας:</w:t>
      </w:r>
      <w:r w:rsidRPr="002A69E9">
        <w:rPr>
          <w:rFonts w:ascii="Calibri" w:eastAsia="Calibri" w:hAnsi="Calibri" w:cs="Calibri"/>
          <w:spacing w:val="5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47"/>
          <w:sz w:val="24"/>
          <w:szCs w:val="24"/>
          <w:lang w:val="el-GR"/>
        </w:rPr>
        <w:t xml:space="preserve"> </w:t>
      </w:r>
      <w:hyperlink r:id="rId32"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w</w:t>
        </w:r>
        <w:r w:rsidRPr="002A69E9"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  <w:lang w:val="el-GR"/>
          </w:rPr>
          <w:t>.</w:t>
        </w:r>
        <w:proofErr w:type="spellStart"/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v</w:t>
        </w:r>
        <w:r>
          <w:rPr>
            <w:rFonts w:ascii="Calibri" w:eastAsia="Calibri" w:hAnsi="Calibri" w:cs="Calibri"/>
            <w:b/>
            <w:bCs/>
            <w:spacing w:val="-2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l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p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r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e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t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i</w:t>
        </w:r>
        <w:r>
          <w:rPr>
            <w:rFonts w:ascii="Calibri" w:eastAsia="Calibri" w:hAnsi="Calibri" w:cs="Calibri"/>
            <w:b/>
            <w:bCs/>
            <w:sz w:val="24"/>
            <w:szCs w:val="24"/>
            <w:u w:val="single" w:color="000000"/>
          </w:rPr>
          <w:t>o</w:t>
        </w:r>
        <w:r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</w:rPr>
          <w:t>n</w:t>
        </w:r>
        <w:proofErr w:type="spellEnd"/>
        <w:r w:rsidRPr="002A69E9">
          <w:rPr>
            <w:rFonts w:ascii="Calibri" w:eastAsia="Calibri" w:hAnsi="Calibri" w:cs="Calibri"/>
            <w:b/>
            <w:bCs/>
            <w:spacing w:val="1"/>
            <w:sz w:val="24"/>
            <w:szCs w:val="24"/>
            <w:u w:val="single" w:color="000000"/>
            <w:lang w:val="el-GR"/>
          </w:rPr>
          <w:t>.</w:t>
        </w:r>
        <w:r>
          <w:rPr>
            <w:rFonts w:ascii="Calibri" w:eastAsia="Calibri" w:hAnsi="Calibri" w:cs="Calibri"/>
            <w:b/>
            <w:bCs/>
            <w:spacing w:val="-1"/>
            <w:sz w:val="24"/>
            <w:szCs w:val="24"/>
            <w:u w:val="single" w:color="000000"/>
          </w:rPr>
          <w:t>gr</w:t>
        </w:r>
      </w:hyperlink>
    </w:p>
    <w:p w:rsidR="004713AA" w:rsidRPr="002A69E9" w:rsidRDefault="004713AA">
      <w:pPr>
        <w:spacing w:before="4" w:after="0" w:line="190" w:lineRule="exact"/>
        <w:rPr>
          <w:sz w:val="19"/>
          <w:szCs w:val="19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385" w:lineRule="exact"/>
        <w:ind w:left="3997" w:right="4554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  <w:lang w:val="el-GR"/>
        </w:rPr>
        <w:t>ΑΡΑΡ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8"/>
          <w:position w:val="1"/>
          <w:sz w:val="32"/>
          <w:szCs w:val="32"/>
          <w:lang w:val="el-GR"/>
        </w:rPr>
        <w:t>Ε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13"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2451" w:right="2970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pacing w:val="-3"/>
          <w:sz w:val="32"/>
          <w:szCs w:val="32"/>
          <w:lang w:val="el-GR"/>
        </w:rPr>
        <w:t>γ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18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εκ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ί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δευσης</w:t>
      </w:r>
      <w:r w:rsidRPr="002A69E9">
        <w:rPr>
          <w:rFonts w:ascii="Calibri" w:eastAsia="Calibri" w:hAnsi="Calibri" w:cs="Calibri"/>
          <w:b/>
          <w:bCs/>
          <w:spacing w:val="-2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w w:val="99"/>
          <w:sz w:val="32"/>
          <w:szCs w:val="32"/>
          <w:lang w:val="el-GR"/>
        </w:rPr>
        <w:t>ρο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pacing w:val="-2"/>
          <w:w w:val="99"/>
          <w:sz w:val="32"/>
          <w:szCs w:val="32"/>
          <w:lang w:val="el-GR"/>
        </w:rPr>
        <w:t>ω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πικ</w:t>
      </w:r>
      <w:r w:rsidRPr="002A69E9">
        <w:rPr>
          <w:rFonts w:ascii="Calibri" w:eastAsia="Calibri" w:hAnsi="Calibri" w:cs="Calibri"/>
          <w:b/>
          <w:bCs/>
          <w:spacing w:val="1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3" w:after="0" w:line="260" w:lineRule="exact"/>
        <w:rPr>
          <w:sz w:val="26"/>
          <w:szCs w:val="26"/>
          <w:lang w:val="el-GR"/>
        </w:rPr>
      </w:pPr>
    </w:p>
    <w:p w:rsidR="004713AA" w:rsidRPr="002A69E9" w:rsidRDefault="00FE64F8">
      <w:pPr>
        <w:spacing w:after="0" w:line="240" w:lineRule="auto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τα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τήματ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'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οη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ατρ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νσης</w:t>
      </w:r>
      <w:proofErr w:type="spellEnd"/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ης</w:t>
      </w:r>
    </w:p>
    <w:p w:rsidR="004713AA" w:rsidRPr="002A69E9" w:rsidRDefault="00FE64F8">
      <w:pPr>
        <w:spacing w:after="0" w:line="281" w:lineRule="exact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φερ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4"/>
          <w:position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άλ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ης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 xml:space="preserve">ής </w:t>
      </w:r>
      <w:r w:rsidRPr="002A69E9">
        <w:rPr>
          <w:rFonts w:ascii="Calibri" w:eastAsia="Calibri" w:hAnsi="Calibri" w:cs="Calibri"/>
          <w:spacing w:val="-2"/>
          <w:position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ον</w:t>
      </w:r>
      <w:r w:rsidRPr="002A69E9">
        <w:rPr>
          <w:rFonts w:ascii="Calibri" w:eastAsia="Calibri" w:hAnsi="Calibri" w:cs="Calibri"/>
          <w:spacing w:val="1"/>
          <w:position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1"/>
          <w:position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position w:val="1"/>
          <w:sz w:val="24"/>
          <w:szCs w:val="24"/>
          <w:lang w:val="el-GR"/>
        </w:rPr>
        <w:t>ας.</w:t>
      </w:r>
    </w:p>
    <w:p w:rsidR="004713AA" w:rsidRPr="002A69E9" w:rsidRDefault="004713AA">
      <w:pPr>
        <w:spacing w:after="0" w:line="190" w:lineRule="exact"/>
        <w:rPr>
          <w:sz w:val="19"/>
          <w:szCs w:val="19"/>
          <w:lang w:val="el-GR"/>
        </w:rPr>
      </w:pPr>
    </w:p>
    <w:p w:rsidR="004713AA" w:rsidRPr="002A69E9" w:rsidRDefault="00FE64F8">
      <w:pPr>
        <w:spacing w:after="0" w:line="240" w:lineRule="auto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2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2"/>
          <w:sz w:val="24"/>
          <w:szCs w:val="24"/>
          <w:lang w:val="el-GR"/>
        </w:rPr>
        <w:t>Κά</w:t>
      </w:r>
      <w:r w:rsidRPr="002A69E9">
        <w:rPr>
          <w:rFonts w:ascii="Calibri" w:eastAsia="Calibri" w:hAnsi="Calibri" w:cs="Calibri"/>
          <w:spacing w:val="11"/>
          <w:sz w:val="24"/>
          <w:szCs w:val="24"/>
          <w:lang w:val="el-GR"/>
        </w:rPr>
        <w:t>θ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............................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(</w:t>
      </w:r>
      <w:proofErr w:type="spellStart"/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εξά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,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proofErr w:type="spellEnd"/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ετα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8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σφ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19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</w:p>
    <w:p w:rsidR="004713AA" w:rsidRPr="002A69E9" w:rsidRDefault="00FE64F8">
      <w:pPr>
        <w:spacing w:before="43" w:after="0" w:line="240" w:lineRule="auto"/>
        <w:ind w:left="12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υροσβεσ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Υπηρ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</w:p>
    <w:p w:rsidR="004713AA" w:rsidRPr="002A69E9" w:rsidRDefault="004713AA">
      <w:pPr>
        <w:spacing w:before="20" w:after="0" w:line="220" w:lineRule="exact"/>
        <w:rPr>
          <w:lang w:val="el-GR"/>
        </w:rPr>
      </w:pPr>
    </w:p>
    <w:p w:rsidR="004713AA" w:rsidRPr="002A69E9" w:rsidRDefault="00FE64F8">
      <w:pPr>
        <w:spacing w:after="0" w:line="240" w:lineRule="auto"/>
        <w:ind w:left="116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1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1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υπ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ύθυ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 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  </w:t>
      </w:r>
      <w:r w:rsidRPr="002A69E9">
        <w:rPr>
          <w:rFonts w:ascii="Calibri" w:eastAsia="Calibri" w:hAnsi="Calibri" w:cs="Calibri"/>
          <w:spacing w:val="17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 </w:t>
      </w:r>
      <w:r w:rsidRPr="002A69E9">
        <w:rPr>
          <w:rFonts w:ascii="Calibri" w:eastAsia="Calibri" w:hAnsi="Calibri" w:cs="Calibri"/>
          <w:spacing w:val="15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ν  </w:t>
      </w:r>
      <w:r w:rsidRPr="002A69E9">
        <w:rPr>
          <w:rFonts w:ascii="Calibri" w:eastAsia="Calibri" w:hAnsi="Calibri" w:cs="Calibri"/>
          <w:spacing w:val="1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5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>ώ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30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μμ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ν.</w:t>
      </w:r>
    </w:p>
    <w:p w:rsidR="004713AA" w:rsidRPr="002A69E9" w:rsidRDefault="004713AA">
      <w:pPr>
        <w:spacing w:after="0"/>
        <w:rPr>
          <w:lang w:val="el-GR"/>
        </w:rPr>
        <w:sectPr w:rsidR="004713AA" w:rsidRPr="002A69E9">
          <w:pgSz w:w="11920" w:h="16840"/>
          <w:pgMar w:top="1380" w:right="740" w:bottom="2020" w:left="460" w:header="0" w:footer="1820" w:gutter="0"/>
          <w:cols w:space="720"/>
        </w:sectPr>
      </w:pPr>
    </w:p>
    <w:p w:rsidR="004713AA" w:rsidRPr="002A69E9" w:rsidRDefault="00FE64F8">
      <w:pPr>
        <w:spacing w:after="0" w:line="385" w:lineRule="exact"/>
        <w:ind w:left="3648" w:right="4091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lastRenderedPageBreak/>
        <w:t>Π</w:t>
      </w:r>
      <w:r w:rsidRPr="002A69E9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  <w:lang w:val="el-GR"/>
        </w:rPr>
        <w:t>ΑΡΑΡ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2"/>
          <w:position w:val="1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position w:val="1"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1"/>
          <w:w w:val="98"/>
          <w:position w:val="1"/>
          <w:sz w:val="32"/>
          <w:szCs w:val="32"/>
          <w:lang w:val="el-GR"/>
        </w:rPr>
        <w:t>ΣΤ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384" w:lineRule="exact"/>
        <w:ind w:left="2563" w:right="3011"/>
        <w:jc w:val="center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Πίν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κ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ς</w:t>
      </w:r>
      <w:r w:rsidRPr="002A69E9">
        <w:rPr>
          <w:rFonts w:ascii="Calibri" w:eastAsia="Calibri" w:hAnsi="Calibri" w:cs="Calibri"/>
          <w:b/>
          <w:bCs/>
          <w:spacing w:val="-11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Πρ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β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λ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ε</w:t>
      </w:r>
      <w:r w:rsidRPr="002A69E9">
        <w:rPr>
          <w:rFonts w:ascii="Calibri" w:eastAsia="Calibri" w:hAnsi="Calibri" w:cs="Calibri"/>
          <w:b/>
          <w:bCs/>
          <w:spacing w:val="-3"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ό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με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νο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-22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Υλικ</w:t>
      </w:r>
      <w:r w:rsidRPr="002A69E9">
        <w:rPr>
          <w:rFonts w:ascii="Calibri" w:eastAsia="Calibri" w:hAnsi="Calibri" w:cs="Calibri"/>
          <w:b/>
          <w:bCs/>
          <w:spacing w:val="2"/>
          <w:w w:val="99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w w:val="99"/>
          <w:sz w:val="32"/>
          <w:szCs w:val="32"/>
          <w:lang w:val="el-GR"/>
        </w:rPr>
        <w:t>ύ</w:t>
      </w:r>
    </w:p>
    <w:p w:rsidR="004713AA" w:rsidRPr="002A69E9" w:rsidRDefault="004713AA">
      <w:pPr>
        <w:spacing w:before="2" w:after="0" w:line="150" w:lineRule="exact"/>
        <w:rPr>
          <w:sz w:val="15"/>
          <w:szCs w:val="15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before="11" w:after="0" w:line="486" w:lineRule="auto"/>
        <w:ind w:left="122" w:right="7892" w:firstLine="1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ρήν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νητ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η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ούνι 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ας Σφ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ίχ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</w:p>
    <w:p w:rsidR="004713AA" w:rsidRPr="002A69E9" w:rsidRDefault="00FE64F8">
      <w:pPr>
        <w:spacing w:before="1" w:after="0" w:line="289" w:lineRule="exact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z w:val="24"/>
          <w:szCs w:val="24"/>
          <w:u w:val="single" w:color="000000"/>
          <w:lang w:val="el-GR"/>
        </w:rPr>
        <w:t>άδας Πυρασφάλειας</w:t>
      </w:r>
      <w:r w:rsidRPr="002A69E9">
        <w:rPr>
          <w:rFonts w:ascii="Calibri" w:eastAsia="Calibri" w:hAnsi="Calibri" w:cs="Calibri"/>
          <w:b/>
          <w:bCs/>
          <w:spacing w:val="5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13" w:after="0" w:line="280" w:lineRule="exact"/>
        <w:rPr>
          <w:sz w:val="28"/>
          <w:szCs w:val="28"/>
          <w:lang w:val="el-GR"/>
        </w:rPr>
      </w:pPr>
    </w:p>
    <w:p w:rsidR="004713AA" w:rsidRPr="002A69E9" w:rsidRDefault="00FE64F8">
      <w:pPr>
        <w:spacing w:before="11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β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3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ξε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ου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νθρα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ξ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ηρά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όνη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ς(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ανά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χώ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υς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)</w:t>
      </w:r>
    </w:p>
    <w:p w:rsidR="004713AA" w:rsidRPr="002A69E9" w:rsidRDefault="004713AA">
      <w:pPr>
        <w:spacing w:before="3" w:after="0" w:line="150" w:lineRule="exact"/>
        <w:rPr>
          <w:sz w:val="15"/>
          <w:szCs w:val="15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40" w:lineRule="auto"/>
        <w:ind w:left="15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Φτ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</w:p>
    <w:p w:rsidR="004713AA" w:rsidRPr="002A69E9" w:rsidRDefault="004713AA">
      <w:pPr>
        <w:spacing w:before="5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54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ύρ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λ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υς</w:t>
      </w:r>
    </w:p>
    <w:p w:rsidR="004713AA" w:rsidRPr="002A69E9" w:rsidRDefault="004713AA">
      <w:pPr>
        <w:spacing w:before="2" w:after="0" w:line="240" w:lineRule="exact"/>
        <w:rPr>
          <w:sz w:val="24"/>
          <w:szCs w:val="24"/>
          <w:lang w:val="el-GR"/>
        </w:rPr>
      </w:pPr>
    </w:p>
    <w:p w:rsidR="004713AA" w:rsidRPr="002A69E9" w:rsidRDefault="00FE64F8">
      <w:pPr>
        <w:spacing w:after="0" w:line="240" w:lineRule="auto"/>
        <w:ind w:left="154" w:right="-20"/>
        <w:rPr>
          <w:rFonts w:ascii="Calibri" w:eastAsia="Calibri" w:hAnsi="Calibri" w:cs="Calibri"/>
          <w:sz w:val="24"/>
          <w:szCs w:val="24"/>
          <w:lang w:val="el-GR"/>
        </w:rPr>
      </w:pP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νια</w:t>
      </w:r>
      <w:proofErr w:type="spellEnd"/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ε </w:t>
      </w:r>
      <w:r w:rsidRPr="002A69E9">
        <w:rPr>
          <w:rFonts w:ascii="Calibri" w:eastAsia="Calibri" w:hAnsi="Calibri" w:cs="Calibri"/>
          <w:spacing w:val="-4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ά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ια</w:t>
      </w: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before="4" w:after="0" w:line="220" w:lineRule="exact"/>
        <w:rPr>
          <w:lang w:val="el-GR"/>
        </w:rPr>
      </w:pPr>
    </w:p>
    <w:p w:rsidR="004713AA" w:rsidRPr="002A69E9" w:rsidRDefault="00FE64F8">
      <w:pPr>
        <w:spacing w:after="0" w:line="479" w:lineRule="auto"/>
        <w:ind w:left="2718" w:right="3814" w:firstLine="708"/>
        <w:rPr>
          <w:rFonts w:ascii="Calibri" w:eastAsia="Calibri" w:hAnsi="Calibri" w:cs="Calibri"/>
          <w:sz w:val="32"/>
          <w:szCs w:val="32"/>
          <w:lang w:val="el-GR"/>
        </w:rPr>
      </w:pP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Π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ΡΑΡ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ΤΗΜΑ</w:t>
      </w:r>
      <w:r w:rsidRPr="002A69E9">
        <w:rPr>
          <w:rFonts w:ascii="Calibri" w:eastAsia="Calibri" w:hAnsi="Calibri" w:cs="Calibri"/>
          <w:b/>
          <w:bCs/>
          <w:spacing w:val="36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 xml:space="preserve">Ζ 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2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τ</w:t>
      </w:r>
      <w:r w:rsidRPr="002A69E9">
        <w:rPr>
          <w:rFonts w:ascii="Calibri" w:eastAsia="Calibri" w:hAnsi="Calibri" w:cs="Calibri"/>
          <w:b/>
          <w:bCs/>
          <w:spacing w:val="-2"/>
          <w:sz w:val="32"/>
          <w:szCs w:val="32"/>
          <w:lang w:val="el-GR"/>
        </w:rPr>
        <w:t>η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μα</w:t>
      </w:r>
      <w:r w:rsidRPr="002A69E9">
        <w:rPr>
          <w:rFonts w:ascii="Calibri" w:eastAsia="Calibri" w:hAnsi="Calibri" w:cs="Calibri"/>
          <w:b/>
          <w:bCs/>
          <w:spacing w:val="-9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pacing w:val="-1"/>
          <w:sz w:val="32"/>
          <w:szCs w:val="32"/>
          <w:lang w:val="el-GR"/>
        </w:rPr>
        <w:t>Σ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υ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ν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αγε</w:t>
      </w:r>
      <w:r w:rsidRPr="002A69E9">
        <w:rPr>
          <w:rFonts w:ascii="Calibri" w:eastAsia="Calibri" w:hAnsi="Calibri" w:cs="Calibri"/>
          <w:b/>
          <w:bCs/>
          <w:spacing w:val="4"/>
          <w:sz w:val="32"/>
          <w:szCs w:val="32"/>
          <w:lang w:val="el-GR"/>
        </w:rPr>
        <w:t>ρ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μ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ο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ύ</w:t>
      </w:r>
      <w:r w:rsidRPr="002A69E9">
        <w:rPr>
          <w:rFonts w:ascii="Calibri" w:eastAsia="Calibri" w:hAnsi="Calibri" w:cs="Calibri"/>
          <w:b/>
          <w:bCs/>
          <w:spacing w:val="-17"/>
          <w:sz w:val="32"/>
          <w:szCs w:val="32"/>
          <w:lang w:val="el-GR"/>
        </w:rPr>
        <w:t xml:space="preserve"> 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Δ</w:t>
      </w:r>
      <w:r w:rsidRPr="002A69E9">
        <w:rPr>
          <w:rFonts w:ascii="Calibri" w:eastAsia="Calibri" w:hAnsi="Calibri" w:cs="Calibri"/>
          <w:b/>
          <w:bCs/>
          <w:spacing w:val="1"/>
          <w:sz w:val="32"/>
          <w:szCs w:val="32"/>
          <w:lang w:val="el-GR"/>
        </w:rPr>
        <w:t>Α</w:t>
      </w:r>
      <w:r w:rsidRPr="002A69E9">
        <w:rPr>
          <w:rFonts w:ascii="Calibri" w:eastAsia="Calibri" w:hAnsi="Calibri" w:cs="Calibri"/>
          <w:b/>
          <w:bCs/>
          <w:sz w:val="32"/>
          <w:szCs w:val="32"/>
          <w:lang w:val="el-GR"/>
        </w:rPr>
        <w:t>Ι</w:t>
      </w:r>
    </w:p>
    <w:p w:rsidR="004713AA" w:rsidRPr="002A69E9" w:rsidRDefault="004713AA">
      <w:pPr>
        <w:spacing w:before="6" w:after="0" w:line="170" w:lineRule="exact"/>
        <w:rPr>
          <w:sz w:val="17"/>
          <w:szCs w:val="17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/>
        <w:ind w:left="113" w:right="52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σήμα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συ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 δ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ΣΕΑ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φερ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ής Εν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="009D5910">
        <w:rPr>
          <w:rFonts w:ascii="Calibri" w:eastAsia="Calibri" w:hAnsi="Calibri" w:cs="Calibri"/>
          <w:sz w:val="24"/>
          <w:szCs w:val="24"/>
          <w:lang w:val="el-GR"/>
        </w:rPr>
        <w:t xml:space="preserve"> Κω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σω 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="009D5910">
        <w:rPr>
          <w:rFonts w:ascii="Calibri" w:eastAsia="Calibri" w:hAnsi="Calibri" w:cs="Calibri"/>
          <w:sz w:val="24"/>
          <w:szCs w:val="24"/>
          <w:lang w:val="el-GR"/>
        </w:rPr>
        <w:t>της</w:t>
      </w:r>
      <w:r w:rsidR="009D5910">
        <w:rPr>
          <w:rFonts w:ascii="Calibri" w:eastAsia="Calibri" w:hAnsi="Calibri" w:cs="Calibri"/>
          <w:spacing w:val="-3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.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..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/</w:t>
      </w:r>
      <w:proofErr w:type="spellStart"/>
      <w:r w:rsidRPr="002A69E9">
        <w:rPr>
          <w:rFonts w:ascii="Calibri" w:eastAsia="Calibri" w:hAnsi="Calibri" w:cs="Calibri"/>
          <w:sz w:val="24"/>
          <w:szCs w:val="24"/>
          <w:lang w:val="el-GR"/>
        </w:rPr>
        <w:t>νσης</w:t>
      </w:r>
      <w:proofErr w:type="spellEnd"/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.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νθημα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αγε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ύ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το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προ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6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ι από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γ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ό,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αμ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σως οφε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λει να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ήσει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σωπ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ό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ήσουν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σειρή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ήμου. Η Θέση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 Ι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ρύμα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ος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ι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έ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 θα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ου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θούν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οπω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ήποτε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οι σειρ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ς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Δ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ήμου.</w:t>
      </w:r>
    </w:p>
    <w:p w:rsidR="004713AA" w:rsidRPr="002A69E9" w:rsidRDefault="004713AA">
      <w:pPr>
        <w:spacing w:before="8" w:after="0" w:line="130" w:lineRule="exact"/>
        <w:rPr>
          <w:sz w:val="13"/>
          <w:szCs w:val="13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4713AA">
      <w:pPr>
        <w:spacing w:after="0" w:line="200" w:lineRule="exact"/>
        <w:rPr>
          <w:sz w:val="20"/>
          <w:szCs w:val="20"/>
          <w:lang w:val="el-GR"/>
        </w:rPr>
      </w:pPr>
    </w:p>
    <w:p w:rsidR="004713AA" w:rsidRPr="002A69E9" w:rsidRDefault="00FE64F8">
      <w:pPr>
        <w:spacing w:after="0" w:line="289" w:lineRule="exact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 xml:space="preserve">Μέσα </w:t>
      </w:r>
      <w:r w:rsidRPr="002A69E9">
        <w:rPr>
          <w:rFonts w:ascii="Calibri" w:eastAsia="Calibri" w:hAnsi="Calibri" w:cs="Calibri"/>
          <w:spacing w:val="-3"/>
          <w:sz w:val="24"/>
          <w:szCs w:val="24"/>
          <w:u w:val="single" w:color="000000"/>
          <w:lang w:val="el-GR"/>
        </w:rPr>
        <w:t>σ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ήμανσης Συ</w:t>
      </w:r>
      <w:r w:rsidRPr="002A69E9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l-GR"/>
        </w:rPr>
        <w:t>ν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l-GR"/>
        </w:rPr>
        <w:t>γε</w:t>
      </w:r>
      <w:r w:rsidRPr="002A69E9">
        <w:rPr>
          <w:rFonts w:ascii="Calibri" w:eastAsia="Calibri" w:hAnsi="Calibri" w:cs="Calibri"/>
          <w:sz w:val="24"/>
          <w:szCs w:val="24"/>
          <w:u w:val="single" w:color="000000"/>
          <w:lang w:val="el-GR"/>
        </w:rPr>
        <w:t>ρμού.</w:t>
      </w:r>
      <w:r w:rsidRPr="002A69E9">
        <w:rPr>
          <w:rFonts w:ascii="Calibri" w:eastAsia="Calibri" w:hAnsi="Calibri" w:cs="Calibri"/>
          <w:spacing w:val="2"/>
          <w:sz w:val="24"/>
          <w:szCs w:val="24"/>
          <w:u w:val="single" w:color="000000"/>
          <w:lang w:val="el-GR"/>
        </w:rPr>
        <w:t xml:space="preserve"> </w:t>
      </w:r>
    </w:p>
    <w:p w:rsidR="004713AA" w:rsidRPr="002A69E9" w:rsidRDefault="004713AA">
      <w:pPr>
        <w:spacing w:before="15" w:after="0" w:line="220" w:lineRule="exact"/>
        <w:rPr>
          <w:lang w:val="el-GR"/>
        </w:rPr>
      </w:pPr>
    </w:p>
    <w:p w:rsidR="004713AA" w:rsidRPr="002A69E9" w:rsidRDefault="00FE64F8">
      <w:pPr>
        <w:spacing w:before="11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α) 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κί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η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τη σε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4"/>
          <w:sz w:val="24"/>
          <w:szCs w:val="24"/>
          <w:lang w:val="el-GR"/>
        </w:rPr>
        <w:t>ή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να</w:t>
      </w:r>
    </w:p>
    <w:p w:rsidR="004713AA" w:rsidRDefault="00FE64F8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  <w:r w:rsidRPr="002A69E9">
        <w:rPr>
          <w:rFonts w:ascii="Calibri" w:eastAsia="Calibri" w:hAnsi="Calibri" w:cs="Calibri"/>
          <w:sz w:val="24"/>
          <w:szCs w:val="24"/>
          <w:lang w:val="el-GR"/>
        </w:rPr>
        <w:t>β) Σε</w:t>
      </w:r>
      <w:r w:rsidRPr="002A69E9">
        <w:rPr>
          <w:rFonts w:ascii="Calibri" w:eastAsia="Calibri" w:hAnsi="Calibri" w:cs="Calibri"/>
          <w:spacing w:val="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περί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π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ω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ση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 xml:space="preserve"> δι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οπής 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ηλε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ικ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ού ρ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ύ</w:t>
      </w:r>
      <w:r w:rsidRPr="002A69E9">
        <w:rPr>
          <w:rFonts w:ascii="Calibri" w:eastAsia="Calibri" w:hAnsi="Calibri" w:cs="Calibri"/>
          <w:spacing w:val="-3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ο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 xml:space="preserve">ς </w:t>
      </w:r>
      <w:r w:rsidRPr="002A69E9">
        <w:rPr>
          <w:rFonts w:ascii="Calibri" w:eastAsia="Calibri" w:hAnsi="Calibri" w:cs="Calibri"/>
          <w:spacing w:val="-2"/>
          <w:sz w:val="24"/>
          <w:szCs w:val="24"/>
          <w:lang w:val="el-GR"/>
        </w:rPr>
        <w:t>μ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ε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 xml:space="preserve"> 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σ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φ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υρ</w:t>
      </w:r>
      <w:r w:rsidRPr="002A69E9">
        <w:rPr>
          <w:rFonts w:ascii="Calibri" w:eastAsia="Calibri" w:hAnsi="Calibri" w:cs="Calibri"/>
          <w:spacing w:val="-1"/>
          <w:sz w:val="24"/>
          <w:szCs w:val="24"/>
          <w:lang w:val="el-GR"/>
        </w:rPr>
        <w:t>ί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χ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τ</w:t>
      </w:r>
      <w:r w:rsidRPr="002A69E9">
        <w:rPr>
          <w:rFonts w:ascii="Calibri" w:eastAsia="Calibri" w:hAnsi="Calibri" w:cs="Calibri"/>
          <w:spacing w:val="1"/>
          <w:sz w:val="24"/>
          <w:szCs w:val="24"/>
          <w:lang w:val="el-GR"/>
        </w:rPr>
        <w:t>ρ</w:t>
      </w:r>
      <w:r w:rsidRPr="002A69E9">
        <w:rPr>
          <w:rFonts w:ascii="Calibri" w:eastAsia="Calibri" w:hAnsi="Calibri" w:cs="Calibri"/>
          <w:sz w:val="24"/>
          <w:szCs w:val="24"/>
          <w:lang w:val="el-GR"/>
        </w:rPr>
        <w:t>α.</w:t>
      </w:r>
    </w:p>
    <w:p w:rsidR="009D5910" w:rsidRDefault="009D5910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</w:p>
    <w:p w:rsidR="009D5910" w:rsidRDefault="009D5910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</w:p>
    <w:p w:rsidR="009D5910" w:rsidRPr="002A69E9" w:rsidRDefault="009D5910">
      <w:pPr>
        <w:spacing w:before="6" w:after="0" w:line="240" w:lineRule="auto"/>
        <w:ind w:left="113" w:right="-20"/>
        <w:rPr>
          <w:rFonts w:ascii="Calibri" w:eastAsia="Calibri" w:hAnsi="Calibri" w:cs="Calibri"/>
          <w:sz w:val="24"/>
          <w:szCs w:val="24"/>
          <w:lang w:val="el-GR"/>
        </w:rPr>
      </w:pPr>
    </w:p>
    <w:sectPr w:rsidR="009D5910" w:rsidRPr="002A69E9" w:rsidSect="004713AA">
      <w:footerReference w:type="default" r:id="rId33"/>
      <w:pgSz w:w="11920" w:h="16840"/>
      <w:pgMar w:top="1560" w:right="84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D03" w:rsidRDefault="00395D03" w:rsidP="004713AA">
      <w:pPr>
        <w:spacing w:after="0" w:line="240" w:lineRule="auto"/>
      </w:pPr>
      <w:r>
        <w:separator/>
      </w:r>
    </w:p>
  </w:endnote>
  <w:endnote w:type="continuationSeparator" w:id="0">
    <w:p w:rsidR="00395D03" w:rsidRDefault="00395D03" w:rsidP="0047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DF0" w:rsidRDefault="001320EC">
    <w:pPr>
      <w:spacing w:after="0" w:line="97" w:lineRule="exact"/>
      <w:rPr>
        <w:sz w:val="9"/>
        <w:szCs w:val="9"/>
      </w:rPr>
    </w:pPr>
    <w:r w:rsidRPr="001320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8.15pt;margin-top:729.6pt;width:16.5pt;height:13.5pt;z-index:-1757;mso-position-horizontal-relative:page;mso-position-vertical-relative:page" filled="f" stroked="f">
          <v:textbox inset="0,0,0,0">
            <w:txbxContent>
              <w:p w:rsidR="00255DF0" w:rsidRDefault="001320EC">
                <w:pPr>
                  <w:spacing w:after="0" w:line="249" w:lineRule="exact"/>
                  <w:ind w:left="49" w:right="-20"/>
                  <w:rPr>
                    <w:rFonts w:ascii="Courier New" w:eastAsia="Courier New" w:hAnsi="Courier New" w:cs="Courier New"/>
                  </w:rPr>
                </w:pPr>
                <w:r>
                  <w:fldChar w:fldCharType="begin"/>
                </w:r>
                <w:r w:rsidR="00255DF0">
                  <w:rPr>
                    <w:rFonts w:ascii="Courier New" w:eastAsia="Courier New" w:hAnsi="Courier New" w:cs="Courier New"/>
                    <w:position w:val="2"/>
                  </w:rPr>
                  <w:instrText xml:space="preserve"> PAGE </w:instrText>
                </w:r>
                <w:r>
                  <w:fldChar w:fldCharType="separate"/>
                </w:r>
                <w:r w:rsidR="00F408D4">
                  <w:rPr>
                    <w:rFonts w:ascii="Courier New" w:eastAsia="Courier New" w:hAnsi="Courier New" w:cs="Courier New"/>
                    <w:noProof/>
                    <w:position w:val="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DF0" w:rsidRDefault="001320EC">
    <w:pPr>
      <w:spacing w:after="0" w:line="200" w:lineRule="exact"/>
      <w:rPr>
        <w:sz w:val="20"/>
        <w:szCs w:val="20"/>
      </w:rPr>
    </w:pPr>
    <w:r w:rsidRPr="001320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8.15pt;margin-top:729.9pt;width:15.3pt;height:13.05pt;z-index:-1756;mso-position-horizontal-relative:page;mso-position-vertical-relative:page" filled="f" stroked="f">
          <v:textbox inset="0,0,0,0">
            <w:txbxContent>
              <w:p w:rsidR="00255DF0" w:rsidRDefault="001320EC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255DF0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F408D4">
                  <w:rPr>
                    <w:rFonts w:ascii="Calibri" w:eastAsia="Calibri" w:hAnsi="Calibri" w:cs="Calibri"/>
                    <w:noProof/>
                    <w:position w:val="1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0667"/>
      <w:docPartObj>
        <w:docPartGallery w:val="Page Numbers (Bottom of Page)"/>
        <w:docPartUnique/>
      </w:docPartObj>
    </w:sdtPr>
    <w:sdtContent>
      <w:p w:rsidR="00255DF0" w:rsidRDefault="001320EC">
        <w:pPr>
          <w:pStyle w:val="a7"/>
          <w:jc w:val="center"/>
        </w:pPr>
        <w:fldSimple w:instr=" PAGE   \* MERGEFORMAT ">
          <w:r w:rsidR="00F408D4">
            <w:rPr>
              <w:noProof/>
            </w:rPr>
            <w:t>41</w:t>
          </w:r>
        </w:fldSimple>
      </w:p>
    </w:sdtContent>
  </w:sdt>
  <w:p w:rsidR="00255DF0" w:rsidRDefault="00255DF0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DF0" w:rsidRDefault="00255DF0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D03" w:rsidRDefault="00395D03" w:rsidP="004713AA">
      <w:pPr>
        <w:spacing w:after="0" w:line="240" w:lineRule="auto"/>
      </w:pPr>
      <w:r>
        <w:separator/>
      </w:r>
    </w:p>
  </w:footnote>
  <w:footnote w:type="continuationSeparator" w:id="0">
    <w:p w:rsidR="00395D03" w:rsidRDefault="00395D03" w:rsidP="00471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F5755"/>
    <w:multiLevelType w:val="hybridMultilevel"/>
    <w:tmpl w:val="A60EF192"/>
    <w:lvl w:ilvl="0" w:tplc="22C6793E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64AE34A0"/>
    <w:multiLevelType w:val="hybridMultilevel"/>
    <w:tmpl w:val="970AE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4713AA"/>
    <w:rsid w:val="0001444D"/>
    <w:rsid w:val="00020939"/>
    <w:rsid w:val="000336E3"/>
    <w:rsid w:val="000B3A49"/>
    <w:rsid w:val="000D6A12"/>
    <w:rsid w:val="001320EC"/>
    <w:rsid w:val="00147AFD"/>
    <w:rsid w:val="00177572"/>
    <w:rsid w:val="00187A28"/>
    <w:rsid w:val="001A3F64"/>
    <w:rsid w:val="001C6CB1"/>
    <w:rsid w:val="001E5408"/>
    <w:rsid w:val="00255DF0"/>
    <w:rsid w:val="002A69E9"/>
    <w:rsid w:val="002E6622"/>
    <w:rsid w:val="0031350C"/>
    <w:rsid w:val="00395D03"/>
    <w:rsid w:val="003F0BE4"/>
    <w:rsid w:val="004110C6"/>
    <w:rsid w:val="004233EC"/>
    <w:rsid w:val="004713AA"/>
    <w:rsid w:val="004927E7"/>
    <w:rsid w:val="004B048B"/>
    <w:rsid w:val="004B1331"/>
    <w:rsid w:val="004B4F26"/>
    <w:rsid w:val="004E0B45"/>
    <w:rsid w:val="00565022"/>
    <w:rsid w:val="00573D70"/>
    <w:rsid w:val="00586511"/>
    <w:rsid w:val="005B2660"/>
    <w:rsid w:val="00617C90"/>
    <w:rsid w:val="006249B3"/>
    <w:rsid w:val="006C0BDC"/>
    <w:rsid w:val="006C7F42"/>
    <w:rsid w:val="0079200A"/>
    <w:rsid w:val="0079606F"/>
    <w:rsid w:val="007A7A5F"/>
    <w:rsid w:val="007D3CD1"/>
    <w:rsid w:val="00873200"/>
    <w:rsid w:val="008E4E7B"/>
    <w:rsid w:val="008F6BA8"/>
    <w:rsid w:val="009D4BDE"/>
    <w:rsid w:val="009D5910"/>
    <w:rsid w:val="00A65314"/>
    <w:rsid w:val="00A71E31"/>
    <w:rsid w:val="00B45BCC"/>
    <w:rsid w:val="00B6307C"/>
    <w:rsid w:val="00C03C77"/>
    <w:rsid w:val="00C723A4"/>
    <w:rsid w:val="00C83259"/>
    <w:rsid w:val="00D01BBB"/>
    <w:rsid w:val="00D02144"/>
    <w:rsid w:val="00D260A8"/>
    <w:rsid w:val="00D82F10"/>
    <w:rsid w:val="00D9139C"/>
    <w:rsid w:val="00DA7EB6"/>
    <w:rsid w:val="00DB263A"/>
    <w:rsid w:val="00DE08AD"/>
    <w:rsid w:val="00E127F8"/>
    <w:rsid w:val="00EB6CF0"/>
    <w:rsid w:val="00EC16A3"/>
    <w:rsid w:val="00F17B26"/>
    <w:rsid w:val="00F408D4"/>
    <w:rsid w:val="00F95A6F"/>
    <w:rsid w:val="00FE436F"/>
    <w:rsid w:val="00FE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DA7EB6"/>
    <w:rPr>
      <w:b/>
      <w:bCs/>
      <w:i/>
      <w:iCs/>
      <w:color w:val="4F81BD"/>
    </w:rPr>
  </w:style>
  <w:style w:type="paragraph" w:customStyle="1" w:styleId="1">
    <w:name w:val="Στυλ1"/>
    <w:basedOn w:val="a4"/>
    <w:qFormat/>
    <w:rsid w:val="00DA7EB6"/>
    <w:pPr>
      <w:widowControl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DA7EB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E5408"/>
    <w:pPr>
      <w:ind w:left="720"/>
      <w:contextualSpacing/>
    </w:pPr>
  </w:style>
  <w:style w:type="paragraph" w:styleId="a6">
    <w:name w:val="header"/>
    <w:basedOn w:val="a"/>
    <w:link w:val="Char"/>
    <w:uiPriority w:val="99"/>
    <w:semiHidden/>
    <w:unhideWhenUsed/>
    <w:rsid w:val="002E66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semiHidden/>
    <w:rsid w:val="002E6622"/>
  </w:style>
  <w:style w:type="paragraph" w:styleId="a7">
    <w:name w:val="footer"/>
    <w:basedOn w:val="a"/>
    <w:link w:val="Char0"/>
    <w:uiPriority w:val="99"/>
    <w:unhideWhenUsed/>
    <w:rsid w:val="002E66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2E6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civilprotection.g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3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4083FF9-CCD7-4A86-B80B-CFFAF608C98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47</TotalTime>
  <Pages>1</Pages>
  <Words>8132</Words>
  <Characters>46358</Characters>
  <Application>Microsoft Office Word</Application>
  <DocSecurity>0</DocSecurity>
  <Lines>386</Lines>
  <Paragraphs>108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ΟΜΑΔΕΣ</vt:lpstr>
    </vt:vector>
  </TitlesOfParts>
  <Company/>
  <LinksUpToDate>false</LinksUpToDate>
  <CharactersWithSpaces>54382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ΟΜΑΔΕΣ</dc:title>
  <dc:creator>nioakimidou</dc:creator>
  <cp:lastModifiedBy>manager</cp:lastModifiedBy>
  <cp:revision>9</cp:revision>
  <cp:lastPrinted>2017-12-11T07:48:00Z</cp:lastPrinted>
  <dcterms:created xsi:type="dcterms:W3CDTF">2017-12-11T06:52:00Z</dcterms:created>
  <dcterms:modified xsi:type="dcterms:W3CDTF">2017-12-11T07:52:00Z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2015-11-11T00:00:00Z</vt:filetime>
  </property>
  <property fmtid="{D5CDD505-2E9C-101B-9397-08002B2CF9AE}" pid="3" name="LastSaved">
    <vt:filetime>2015-11-23T00:00:00Z</vt:filetime>
  </property>
</Properties>
</file>